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D933B3">
        <w:rPr>
          <w:b/>
          <w:i/>
        </w:rPr>
        <w:t>Bromide</w:t>
      </w:r>
      <w:r w:rsidR="00F24EDE">
        <w:rPr>
          <w:b/>
        </w:rPr>
        <w:t xml:space="preserve"> (</w:t>
      </w:r>
      <w:r w:rsidR="00D933B3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D933B3" w:rsidRDefault="00D933B3" w:rsidP="00F24EDE"/>
    <w:p w:rsidR="00D933B3" w:rsidRPr="0058328C" w:rsidRDefault="0058328C" w:rsidP="00D933B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politician used a number of </w:t>
      </w:r>
      <w:r w:rsidRPr="0058328C">
        <w:rPr>
          <w:i/>
          <w:iCs/>
        </w:rPr>
        <w:t>bromides</w:t>
      </w:r>
      <w:r>
        <w:t xml:space="preserve"> about “shared sacrifice” while going on a vacation to play golf.</w:t>
      </w:r>
    </w:p>
    <w:p w:rsidR="0058328C" w:rsidRPr="0058328C" w:rsidRDefault="0058328C" w:rsidP="00D933B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“No pain, no gain” is a </w:t>
      </w:r>
      <w:r w:rsidRPr="0058328C">
        <w:rPr>
          <w:i/>
          <w:iCs/>
        </w:rPr>
        <w:t>bromide</w:t>
      </w:r>
      <w:r>
        <w:rPr>
          <w:i/>
          <w:iCs/>
        </w:rPr>
        <w:t xml:space="preserve"> </w:t>
      </w:r>
      <w:r>
        <w:t>about physical fitness that is as stale as the people who insist on using it.</w:t>
      </w:r>
    </w:p>
    <w:p w:rsidR="0058328C" w:rsidRPr="0058328C" w:rsidRDefault="0058328C" w:rsidP="00D933B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Mr. Feltskog know that many of the conversations teachers have are not only </w:t>
      </w:r>
      <w:r w:rsidRPr="0058328C">
        <w:rPr>
          <w:i/>
          <w:iCs/>
        </w:rPr>
        <w:t>bromides</w:t>
      </w:r>
      <w:r>
        <w:rPr>
          <w:i/>
          <w:iCs/>
        </w:rPr>
        <w:t xml:space="preserve"> </w:t>
      </w:r>
      <w:r>
        <w:t>but also outright lies.</w:t>
      </w:r>
    </w:p>
    <w:p w:rsidR="0058328C" w:rsidRPr="0058328C" w:rsidRDefault="0058328C" w:rsidP="00D933B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People use </w:t>
      </w:r>
      <w:r w:rsidRPr="0058328C">
        <w:rPr>
          <w:i/>
          <w:iCs/>
        </w:rPr>
        <w:t>bromides</w:t>
      </w:r>
      <w:r>
        <w:rPr>
          <w:i/>
          <w:iCs/>
        </w:rPr>
        <w:t xml:space="preserve"> </w:t>
      </w:r>
      <w:r>
        <w:t>as a way of talking about difficult or unpleasant things.</w:t>
      </w:r>
    </w:p>
    <w:p w:rsidR="0058328C" w:rsidRPr="00D933B3" w:rsidRDefault="0058328C" w:rsidP="00D933B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Even though most of the birthday cards *** received contained </w:t>
      </w:r>
      <w:r w:rsidRPr="0058328C">
        <w:rPr>
          <w:i/>
          <w:iCs/>
        </w:rPr>
        <w:t>bromides</w:t>
      </w:r>
      <w:r>
        <w:rPr>
          <w:i/>
          <w:iCs/>
        </w:rPr>
        <w:t xml:space="preserve"> </w:t>
      </w:r>
      <w:r>
        <w:t>about getting older, *** appreciated them nonetheless.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D933B3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D933B3">
        <w:rPr>
          <w:b/>
          <w:i/>
          <w:u w:val="single"/>
        </w:rPr>
        <w:t>bromide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9A3D22"/>
    <w:multiLevelType w:val="hybridMultilevel"/>
    <w:tmpl w:val="1AD81E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3B3"/>
    <w:rsid w:val="001539C9"/>
    <w:rsid w:val="001F20BF"/>
    <w:rsid w:val="002C2733"/>
    <w:rsid w:val="00335A5C"/>
    <w:rsid w:val="00410E3E"/>
    <w:rsid w:val="0058328C"/>
    <w:rsid w:val="005A5A20"/>
    <w:rsid w:val="006B45BA"/>
    <w:rsid w:val="00C32881"/>
    <w:rsid w:val="00CA4835"/>
    <w:rsid w:val="00D933B3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BC27DAF2-6BF1-804C-8201-A812CE479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33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149</Words>
  <Characters>853</Characters>
  <Application>Microsoft Office Word</Application>
  <DocSecurity>0</DocSecurity>
  <Lines>7</Lines>
  <Paragraphs>1</Paragraphs>
  <ScaleCrop>false</ScaleCrop>
  <Company>Mark's Text Terminal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2020-07-09T13:03:00Z</dcterms:created>
  <dcterms:modified xsi:type="dcterms:W3CDTF">2020-07-09T14:02:00Z</dcterms:modified>
</cp:coreProperties>
</file>