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115CB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31DB7E8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65656">
        <w:rPr>
          <w:b/>
          <w:i/>
        </w:rPr>
        <w:t>Anomaly</w:t>
      </w:r>
      <w:r w:rsidR="00F24EDE">
        <w:rPr>
          <w:b/>
        </w:rPr>
        <w:t xml:space="preserve"> (</w:t>
      </w:r>
      <w:r w:rsidR="0026565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6250ABC" w14:textId="77777777" w:rsidR="00265656" w:rsidRDefault="00265656" w:rsidP="00F24EDE"/>
    <w:p w14:paraId="1619A4C4" w14:textId="5E616B03" w:rsidR="00265656" w:rsidRPr="00D40BAD" w:rsidRDefault="00D40BAD" w:rsidP="0026565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February 29, which occurs every four years because of leap year, is an </w:t>
      </w:r>
      <w:r w:rsidRPr="00D40BAD">
        <w:rPr>
          <w:i/>
          <w:iCs/>
        </w:rPr>
        <w:t>anomaly</w:t>
      </w:r>
      <w:r>
        <w:t xml:space="preserve"> in the calendar.</w:t>
      </w:r>
    </w:p>
    <w:p w14:paraId="5A5346E7" w14:textId="7A653D7B" w:rsidR="00D40BAD" w:rsidRPr="00D40BAD" w:rsidRDefault="00D40BAD" w:rsidP="0026565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assembly at ***’s school on Monday morning was an </w:t>
      </w:r>
      <w:r w:rsidRPr="00D40BAD">
        <w:rPr>
          <w:i/>
          <w:iCs/>
        </w:rPr>
        <w:t>anomaly</w:t>
      </w:r>
      <w:r>
        <w:t xml:space="preserve"> in *** schedule.</w:t>
      </w:r>
    </w:p>
    <w:p w14:paraId="18F48B60" w14:textId="4E8ADE71" w:rsidR="00D40BAD" w:rsidRPr="00D40BAD" w:rsidRDefault="00D40BAD" w:rsidP="0026565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searches computer code for </w:t>
      </w:r>
      <w:r w:rsidRPr="00D40BAD">
        <w:rPr>
          <w:i/>
          <w:iCs/>
        </w:rPr>
        <w:t>anomalies</w:t>
      </w:r>
      <w:r>
        <w:t xml:space="preserve"> that cause software crashes.</w:t>
      </w:r>
    </w:p>
    <w:p w14:paraId="408480B9" w14:textId="2BA4B9E7" w:rsidR="00D40BAD" w:rsidRPr="00D40BAD" w:rsidRDefault="00D40BAD" w:rsidP="0026565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Corned beef and cabbage are an </w:t>
      </w:r>
      <w:r w:rsidRPr="00D40BAD">
        <w:rPr>
          <w:i/>
          <w:iCs/>
        </w:rPr>
        <w:t>anomaly</w:t>
      </w:r>
      <w:r>
        <w:rPr>
          <w:i/>
          <w:iCs/>
        </w:rPr>
        <w:t xml:space="preserve"> </w:t>
      </w:r>
      <w:r>
        <w:t>on the menu at ***’s Mexican restaurant.</w:t>
      </w:r>
    </w:p>
    <w:p w14:paraId="41551321" w14:textId="336A5F29" w:rsidR="00D40BAD" w:rsidRPr="00265656" w:rsidRDefault="00D40BAD" w:rsidP="0026565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trains in New York City generally run on time, to ***’s fifteen-minute wait for a late train is an </w:t>
      </w:r>
      <w:r w:rsidRPr="00D40BAD">
        <w:rPr>
          <w:i/>
          <w:iCs/>
        </w:rPr>
        <w:t>anomaly</w:t>
      </w:r>
      <w:r>
        <w:rPr>
          <w:i/>
          <w:iCs/>
        </w:rPr>
        <w:t>.</w:t>
      </w:r>
    </w:p>
    <w:p w14:paraId="70D2BE34" w14:textId="77777777" w:rsidR="00F24EDE" w:rsidRDefault="00F24EDE" w:rsidP="00F24EDE"/>
    <w:p w14:paraId="5FD7CA46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65656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265656">
        <w:rPr>
          <w:b/>
          <w:i/>
          <w:u w:val="single"/>
        </w:rPr>
        <w:t>anomaly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B27477"/>
    <w:multiLevelType w:val="hybridMultilevel"/>
    <w:tmpl w:val="926815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656"/>
    <w:rsid w:val="001539C9"/>
    <w:rsid w:val="001F20BF"/>
    <w:rsid w:val="00265656"/>
    <w:rsid w:val="002C2733"/>
    <w:rsid w:val="00335A5C"/>
    <w:rsid w:val="00410E3E"/>
    <w:rsid w:val="005A5A20"/>
    <w:rsid w:val="006B45BA"/>
    <w:rsid w:val="00C32881"/>
    <w:rsid w:val="00CA4835"/>
    <w:rsid w:val="00D40BAD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86CCAB"/>
  <w15:chartTrackingRefBased/>
  <w15:docId w15:val="{C0A612C6-39A2-0E44-91F1-0E5C77863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56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135</Words>
  <Characters>775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2020-07-27T14:01:00Z</dcterms:created>
  <dcterms:modified xsi:type="dcterms:W3CDTF">2020-07-27T14:19:00Z</dcterms:modified>
</cp:coreProperties>
</file>