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602E7BA" w14:textId="77777777" w:rsidR="00F24EDE" w:rsidRPr="009E1B18" w:rsidRDefault="00F24EDE" w:rsidP="00F24EDE">
      <w:pPr>
        <w:rPr>
          <w:b/>
          <w:u w:val="single"/>
        </w:rPr>
      </w:pPr>
      <w:bookmarkStart w:id="0" w:name="OLE_LINK5"/>
      <w:bookmarkStart w:id="1" w:name="OLE_LINK6"/>
      <w:bookmarkStart w:id="2" w:name="OLE_LINK133"/>
      <w:bookmarkStart w:id="3" w:name="OLE_LINK146"/>
      <w:bookmarkStart w:id="4" w:name="OLE_LINK45"/>
      <w:bookmarkStart w:id="5" w:name="OLE_LINK46"/>
      <w:bookmarkStart w:id="6" w:name="OLE_LINK69"/>
      <w:bookmarkStart w:id="7" w:name="OLE_LINK82"/>
      <w:bookmarkStart w:id="8" w:name="OLE_LINK87"/>
      <w:bookmarkStart w:id="9" w:name="OLE_LINK77"/>
      <w:bookmarkStart w:id="10" w:name="OLE_LINK80"/>
      <w:bookmarkStart w:id="11" w:name="OLE_LINK100"/>
      <w:bookmarkStart w:id="12" w:name="OLE_LINK78"/>
      <w:bookmarkStart w:id="13" w:name="OLE_LINK111"/>
      <w:bookmarkStart w:id="14" w:name="OLE_LINK121"/>
      <w:bookmarkStart w:id="15" w:name="OLE_LINK138"/>
      <w:bookmarkStart w:id="16" w:name="OLE_LINK79"/>
      <w:bookmarkStart w:id="17" w:name="OLE_LINK105"/>
      <w:bookmarkStart w:id="18" w:name="OLE_LINK106"/>
      <w:bookmarkStart w:id="19" w:name="OLE_LINK107"/>
      <w:bookmarkStart w:id="20" w:name="OLE_LINK144"/>
      <w:bookmarkStart w:id="21" w:name="OLE_LINK9"/>
      <w:bookmarkStart w:id="22" w:name="OLE_LINK14"/>
      <w:bookmarkStart w:id="23" w:name="OLE_LINK31"/>
      <w:bookmarkStart w:id="24" w:name="OLE_LINK32"/>
      <w:bookmarkStart w:id="25" w:name="OLE_LINK38"/>
      <w:bookmarkStart w:id="26" w:name="OLE_LINK42"/>
      <w:bookmarkStart w:id="27" w:name="OLE_LINK18"/>
      <w:bookmarkStart w:id="28" w:name="OLE_LINK19"/>
      <w:bookmarkStart w:id="29" w:name="OLE_LINK20"/>
      <w:bookmarkStart w:id="30" w:name="OLE_LINK22"/>
      <w:bookmarkStart w:id="31" w:name="OLE_LINK24"/>
      <w:bookmarkStart w:id="32" w:name="OLE_LINK26"/>
      <w:bookmarkStart w:id="33" w:name="OLE_LINK27"/>
      <w:bookmarkStart w:id="34" w:name="OLE_LINK29"/>
      <w:bookmarkStart w:id="35" w:name="OLE_LINK34"/>
      <w:bookmarkStart w:id="36" w:name="OLE_LINK36"/>
      <w:bookmarkStart w:id="37" w:name="OLE_LINK40"/>
      <w:bookmarkStart w:id="38" w:name="OLE_LINK44"/>
      <w:bookmarkStart w:id="39" w:name="OLE_LINK112"/>
      <w:bookmarkStart w:id="40" w:name="OLE_LINK113"/>
      <w:bookmarkStart w:id="41" w:name="OLE_LINK120"/>
      <w:bookmarkStart w:id="42" w:name="OLE_LINK122"/>
      <w:bookmarkStart w:id="43" w:name="OLE_LINK123"/>
      <w:bookmarkStart w:id="44" w:name="OLE_LINK125"/>
      <w:bookmarkStart w:id="45" w:name="OLE_LINK126"/>
      <w:bookmarkStart w:id="46" w:name="OLE_LINK127"/>
      <w:bookmarkStart w:id="47" w:name="OLE_LINK132"/>
      <w:bookmarkStart w:id="48" w:name="OLE_LINK81"/>
      <w:bookmarkStart w:id="49" w:name="OLE_LINK99"/>
      <w:bookmarkStart w:id="50" w:name="OLE_LINK108"/>
      <w:bookmarkStart w:id="51" w:name="OLE_LINK137"/>
      <w:bookmarkStart w:id="52" w:name="OLE_LINK124"/>
      <w:bookmarkStart w:id="53" w:name="OLE_LINK1"/>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p>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p w14:paraId="78E9E5C3" w14:textId="50AE6E44" w:rsidR="003F69EF" w:rsidRDefault="00417132" w:rsidP="00F24EDE">
      <w:r>
        <w:rPr>
          <w:b/>
          <w:i/>
        </w:rPr>
        <w:t>Common Problems in English Usage</w:t>
      </w:r>
      <w:r w:rsidR="005A5A20">
        <w:rPr>
          <w:b/>
        </w:rPr>
        <w:t xml:space="preserve"> Worksheet:</w:t>
      </w:r>
      <w:r w:rsidR="00F24EDE">
        <w:rPr>
          <w:b/>
        </w:rPr>
        <w:t xml:space="preserve"> </w:t>
      </w:r>
      <w:r w:rsidR="00055232">
        <w:rPr>
          <w:b/>
          <w:i/>
        </w:rPr>
        <w:t xml:space="preserve">Systematic </w:t>
      </w:r>
      <w:r w:rsidR="00055232">
        <w:rPr>
          <w:b/>
          <w:iCs/>
        </w:rPr>
        <w:t xml:space="preserve">and </w:t>
      </w:r>
      <w:r w:rsidR="00055232">
        <w:rPr>
          <w:b/>
          <w:i/>
        </w:rPr>
        <w:t>Systemic</w:t>
      </w:r>
      <w:r w:rsidR="00F24EDE">
        <w:rPr>
          <w:b/>
        </w:rPr>
        <w:t xml:space="preserve">. </w:t>
      </w:r>
      <w:r w:rsidR="00A40944">
        <w:t xml:space="preserve">Using the English language is a matter of what writing instructors, grammarians, and linguists call “proper usage.” </w:t>
      </w:r>
      <w:r w:rsidR="003F69EF">
        <w:rPr>
          <w:b/>
        </w:rPr>
        <w:t xml:space="preserve">Many </w:t>
      </w:r>
      <w:r w:rsidR="003F69EF">
        <w:t xml:space="preserve">words in English have multiple uses, and this worksheet seeks to clarify one area of usage that often causes problems for writers. </w:t>
      </w:r>
    </w:p>
    <w:p w14:paraId="7B744393" w14:textId="77777777" w:rsidR="005C2E7F" w:rsidRDefault="005C2E7F" w:rsidP="005C2E7F"/>
    <w:p w14:paraId="4880B2B8" w14:textId="37330362" w:rsidR="00F24EDE" w:rsidRDefault="003F69EF" w:rsidP="005C2E7F">
      <w:r>
        <w:t xml:space="preserve">This </w:t>
      </w:r>
      <w:r w:rsidR="00F24EDE">
        <w:t xml:space="preserve">worksheet </w:t>
      </w:r>
      <w:r w:rsidR="0043076C">
        <w:t>calls upon</w:t>
      </w:r>
      <w:r w:rsidR="00F24EDE">
        <w:t xml:space="preserve"> you </w:t>
      </w:r>
      <w:r w:rsidR="0043076C">
        <w:t xml:space="preserve">to </w:t>
      </w:r>
      <w:r w:rsidR="00F24EDE">
        <w:t xml:space="preserve">use context (which means “the parts of a discourse that surround a word or passage and can throw light on its meaning”) to learn </w:t>
      </w:r>
      <w:r w:rsidR="0043076C">
        <w:t xml:space="preserve">proper usage of </w:t>
      </w:r>
      <w:r w:rsidR="002A144B">
        <w:t xml:space="preserve">these </w:t>
      </w:r>
      <w:proofErr w:type="spellStart"/>
      <w:r w:rsidR="00055232">
        <w:t>these</w:t>
      </w:r>
      <w:proofErr w:type="spellEnd"/>
      <w:r w:rsidR="002A144B">
        <w:t xml:space="preserve"> words</w:t>
      </w:r>
      <w:r w:rsidR="00F24EDE">
        <w:t xml:space="preserve">. This is a whole class activity, so you will be asked to read these sentences aloud. We will work together as a class to determine </w:t>
      </w:r>
      <w:r w:rsidR="0043076C">
        <w:t xml:space="preserve">usage rules for </w:t>
      </w:r>
      <w:r w:rsidR="00055232">
        <w:rPr>
          <w:i/>
          <w:iCs/>
        </w:rPr>
        <w:t xml:space="preserve">systematic </w:t>
      </w:r>
      <w:r w:rsidR="00055232">
        <w:t xml:space="preserve">and </w:t>
      </w:r>
      <w:r w:rsidR="00055232">
        <w:rPr>
          <w:i/>
          <w:iCs/>
        </w:rPr>
        <w:t>systemic</w:t>
      </w:r>
      <w:r w:rsidR="005B17D1">
        <w:t>.</w:t>
      </w:r>
    </w:p>
    <w:p w14:paraId="3B159B6C" w14:textId="46F84963" w:rsidR="00055232" w:rsidRDefault="00055232" w:rsidP="005C2E7F"/>
    <w:p w14:paraId="0F1BA83A" w14:textId="5F053FFF" w:rsidR="00055232" w:rsidRDefault="00055232" w:rsidP="00055232">
      <w:pPr>
        <w:rPr>
          <w:bCs/>
        </w:rPr>
      </w:pPr>
      <w:r w:rsidRPr="00A54095">
        <w:rPr>
          <w:b/>
          <w:bCs/>
        </w:rPr>
        <w:t xml:space="preserve">systematic/systemic: </w:t>
      </w:r>
      <w:r w:rsidRPr="00A54095">
        <w:rPr>
          <w:bCs/>
        </w:rPr>
        <w:t>By far the more common word and the one you should use if you are in doubt is “systematic.” It refers to things that are arranged or dealt with according to some system or organized method. “Gerry systematically sorts his socks into piles: those that are still wearable and those that are too smelly.”</w:t>
      </w:r>
    </w:p>
    <w:p w14:paraId="677510D8" w14:textId="77777777" w:rsidR="00055232" w:rsidRPr="00A54095" w:rsidRDefault="00055232" w:rsidP="00055232">
      <w:pPr>
        <w:rPr>
          <w:bCs/>
        </w:rPr>
      </w:pPr>
    </w:p>
    <w:p w14:paraId="3311643B" w14:textId="24AB9646" w:rsidR="00055232" w:rsidRDefault="00055232" w:rsidP="00055232">
      <w:r w:rsidRPr="00A54095">
        <w:t>Often “systematic” and “systematically” are used metaphorically to imply that something is done so consistently that it almost seems there must be a system behind it: “Tom systematically leaves the toilet seat up.” If you need a synonym for “consistent,” the word you need is “systematic.”</w:t>
      </w:r>
    </w:p>
    <w:p w14:paraId="4E40EECD" w14:textId="77777777" w:rsidR="00055232" w:rsidRPr="00A54095" w:rsidRDefault="00055232" w:rsidP="00055232"/>
    <w:p w14:paraId="3D3EF6E3" w14:textId="65B0B4E6" w:rsidR="00055232" w:rsidRDefault="00055232" w:rsidP="00055232">
      <w:r w:rsidRPr="00A54095">
        <w:t>“Systemic” is a much rarer scientific and technical term referring to parts of a body or system. It is frequently used in medicine and biology. A systemic disease affects many parts of the body. A systemic herbicide may be sprayed on the leaves of a weed, but it spreads down to its roots to kill the whole plant, A systemic problem in banking affects many parts of the banking system.</w:t>
      </w:r>
    </w:p>
    <w:p w14:paraId="674EF3F2" w14:textId="77777777" w:rsidR="00055232" w:rsidRPr="00A54095" w:rsidRDefault="00055232" w:rsidP="00055232"/>
    <w:p w14:paraId="339238EF" w14:textId="4718C19B" w:rsidR="00055232" w:rsidRDefault="00055232" w:rsidP="00055232">
      <w:r w:rsidRPr="00A54095">
        <w:t>If you’re talking about how something is done according to a system, the word you want is “systematic.”</w:t>
      </w:r>
    </w:p>
    <w:p w14:paraId="7A3A2BB4" w14:textId="77777777" w:rsidR="00055232" w:rsidRPr="00A54095" w:rsidRDefault="00055232" w:rsidP="00055232"/>
    <w:p w14:paraId="0B9EF3D5" w14:textId="1BC84049" w:rsidR="00055232" w:rsidRPr="00A54095" w:rsidRDefault="00055232" w:rsidP="00055232">
      <w:r w:rsidRPr="00A54095">
        <w:t>If you’re talking about something happening to or inside a system, the word you want is “systemic.”</w:t>
      </w:r>
    </w:p>
    <w:p w14:paraId="236D4DC1" w14:textId="77777777" w:rsidR="00317C9F" w:rsidRPr="00055232" w:rsidRDefault="00317C9F" w:rsidP="00055232">
      <w:pPr>
        <w:rPr>
          <w:bCs/>
          <w:iCs/>
        </w:rPr>
      </w:pPr>
    </w:p>
    <w:p w14:paraId="334C996A" w14:textId="68AC4F18" w:rsidR="00317C9F" w:rsidRDefault="00317C9F" w:rsidP="00317C9F">
      <w:r>
        <w:rPr>
          <w:b/>
        </w:rPr>
        <w:t xml:space="preserve">Excerpted from: </w:t>
      </w:r>
      <w:proofErr w:type="spellStart"/>
      <w:r>
        <w:t>Brians</w:t>
      </w:r>
      <w:proofErr w:type="spellEnd"/>
      <w:r>
        <w:t xml:space="preserve">, Paul. </w:t>
      </w:r>
      <w:r w:rsidRPr="006D1D72">
        <w:rPr>
          <w:i/>
        </w:rPr>
        <w:t>Common Errors in English Usage</w:t>
      </w:r>
      <w:r>
        <w:t>. Sherwood, OR: William James &amp; Co., 2013.</w:t>
      </w:r>
    </w:p>
    <w:p w14:paraId="35633EF6" w14:textId="3B7324C8" w:rsidR="00D70B94" w:rsidRDefault="00D70B94" w:rsidP="00317C9F"/>
    <w:p w14:paraId="4B56D616" w14:textId="489C1AE9" w:rsidR="00D70B94" w:rsidRDefault="00D70B94" w:rsidP="00317C9F">
      <w:r>
        <w:rPr>
          <w:b/>
          <w:bCs/>
        </w:rPr>
        <w:t xml:space="preserve">Keep in mind </w:t>
      </w:r>
      <w:r>
        <w:t>that systematic and systemic are both adjectives, but systematically is an adverb. We’ll use all three words in our cloze exercises. Use the sense of the sentence and your knowledge of grammar to insert the right word into the cloze blank.</w:t>
      </w:r>
    </w:p>
    <w:p w14:paraId="27C1392F" w14:textId="3ABB8010" w:rsidR="00D70B94" w:rsidRDefault="00D70B94" w:rsidP="00317C9F"/>
    <w:p w14:paraId="462CC44C" w14:textId="08A9607E" w:rsidR="00D70B94" w:rsidRPr="00D70B94" w:rsidRDefault="00D70B94" w:rsidP="00D70B94">
      <w:pPr>
        <w:pStyle w:val="ListParagraph"/>
        <w:numPr>
          <w:ilvl w:val="0"/>
          <w:numId w:val="1"/>
        </w:numPr>
        <w:rPr>
          <w:b/>
          <w:bCs/>
        </w:rPr>
      </w:pPr>
      <w:r>
        <w:t>*** wrote *** English paper on Paul Laurence Dunbar in a __________________ manner.</w:t>
      </w:r>
    </w:p>
    <w:p w14:paraId="64E78043" w14:textId="5E9E4EB5" w:rsidR="00D70B94" w:rsidRPr="00D70B94" w:rsidRDefault="00D70B94" w:rsidP="00D70B94">
      <w:pPr>
        <w:pStyle w:val="ListParagraph"/>
        <w:numPr>
          <w:ilvl w:val="0"/>
          <w:numId w:val="1"/>
        </w:numPr>
        <w:rPr>
          <w:b/>
          <w:bCs/>
        </w:rPr>
      </w:pPr>
      <w:r>
        <w:t xml:space="preserve">*** uses a </w:t>
      </w:r>
      <w:r>
        <w:t>__________________</w:t>
      </w:r>
      <w:r>
        <w:t xml:space="preserve"> organic pesticide on *** raspberry crop.</w:t>
      </w:r>
    </w:p>
    <w:p w14:paraId="7A3E4C25" w14:textId="25687216" w:rsidR="00D70B94" w:rsidRPr="00D70B94" w:rsidRDefault="00D70B94" w:rsidP="00D70B94">
      <w:pPr>
        <w:pStyle w:val="ListParagraph"/>
        <w:numPr>
          <w:ilvl w:val="0"/>
          <w:numId w:val="1"/>
        </w:numPr>
        <w:rPr>
          <w:b/>
          <w:bCs/>
        </w:rPr>
      </w:pPr>
      <w:r>
        <w:t xml:space="preserve">*** is a doctor and immunologist who studies </w:t>
      </w:r>
      <w:r>
        <w:t>__________________</w:t>
      </w:r>
      <w:r>
        <w:t xml:space="preserve"> infections.</w:t>
      </w:r>
    </w:p>
    <w:p w14:paraId="32ED7FCC" w14:textId="5F2A048B" w:rsidR="00D70B94" w:rsidRPr="00D70B94" w:rsidRDefault="00D70B94" w:rsidP="00D70B94">
      <w:pPr>
        <w:pStyle w:val="ListParagraph"/>
        <w:numPr>
          <w:ilvl w:val="0"/>
          <w:numId w:val="1"/>
        </w:numPr>
        <w:rPr>
          <w:b/>
          <w:bCs/>
        </w:rPr>
      </w:pPr>
      <w:r>
        <w:t xml:space="preserve">*** </w:t>
      </w:r>
      <w:r>
        <w:t>__________________</w:t>
      </w:r>
      <w:r>
        <w:t xml:space="preserve"> organized *** suitcase in preparation for *** trip to Europe.</w:t>
      </w:r>
    </w:p>
    <w:p w14:paraId="69FD2C13" w14:textId="05E1B4B2" w:rsidR="00D70B94" w:rsidRPr="00D70B94" w:rsidRDefault="00D70B94" w:rsidP="00D70B94">
      <w:pPr>
        <w:pStyle w:val="ListParagraph"/>
        <w:numPr>
          <w:ilvl w:val="0"/>
          <w:numId w:val="1"/>
        </w:numPr>
        <w:rPr>
          <w:b/>
          <w:bCs/>
        </w:rPr>
      </w:pPr>
      <w:r>
        <w:t xml:space="preserve">The teacher realized that </w:t>
      </w:r>
      <w:r>
        <w:t>__________________</w:t>
      </w:r>
      <w:r>
        <w:t xml:space="preserve"> methods of instruction would work only so well in a room full of smart and curious students.</w:t>
      </w:r>
    </w:p>
    <w:p w14:paraId="3EDDB920" w14:textId="22C1B9AC" w:rsidR="00D70B94" w:rsidRPr="00D70B94" w:rsidRDefault="00D70B94" w:rsidP="00D70B94">
      <w:pPr>
        <w:pStyle w:val="ListParagraph"/>
        <w:numPr>
          <w:ilvl w:val="0"/>
          <w:numId w:val="1"/>
        </w:numPr>
        <w:rPr>
          <w:b/>
          <w:bCs/>
        </w:rPr>
      </w:pPr>
      <w:r>
        <w:t xml:space="preserve">The 2008 financial crisis in the United States was a </w:t>
      </w:r>
      <w:r>
        <w:t>__________________</w:t>
      </w:r>
      <w:r>
        <w:t xml:space="preserve"> failure in banking and mortgage lending.</w:t>
      </w:r>
    </w:p>
    <w:p w14:paraId="7CFCC2F6" w14:textId="0D340474" w:rsidR="00D70B94" w:rsidRPr="00D70B94" w:rsidRDefault="00D70B94" w:rsidP="00D70B94">
      <w:pPr>
        <w:pStyle w:val="ListParagraph"/>
        <w:numPr>
          <w:ilvl w:val="0"/>
          <w:numId w:val="1"/>
        </w:numPr>
        <w:rPr>
          <w:b/>
          <w:bCs/>
        </w:rPr>
      </w:pPr>
      <w:r>
        <w:t xml:space="preserve">Scholars who study the Holocaust understand that it succeeded because of the </w:t>
      </w:r>
      <w:r>
        <w:t>__________________</w:t>
      </w:r>
      <w:r>
        <w:t xml:space="preserve"> way that concentration camps operated.</w:t>
      </w:r>
    </w:p>
    <w:p w14:paraId="1F9B8A71" w14:textId="7418E4AD" w:rsidR="00D70B94" w:rsidRPr="00D70B94" w:rsidRDefault="00D70B94" w:rsidP="00D70B94">
      <w:pPr>
        <w:pStyle w:val="ListParagraph"/>
        <w:numPr>
          <w:ilvl w:val="0"/>
          <w:numId w:val="1"/>
        </w:numPr>
        <w:rPr>
          <w:b/>
          <w:bCs/>
        </w:rPr>
      </w:pPr>
      <w:r>
        <w:t xml:space="preserve">***’s raspberry crop suffered some sort of </w:t>
      </w:r>
      <w:r>
        <w:t>__________________</w:t>
      </w:r>
      <w:r>
        <w:t xml:space="preserve"> fungus that destroyed all the berries.</w:t>
      </w:r>
    </w:p>
    <w:p w14:paraId="7A09B429" w14:textId="7F1F1E71" w:rsidR="00D70B94" w:rsidRPr="00D70B94" w:rsidRDefault="00D70B94" w:rsidP="00D70B94">
      <w:pPr>
        <w:pStyle w:val="ListParagraph"/>
        <w:numPr>
          <w:ilvl w:val="0"/>
          <w:numId w:val="1"/>
        </w:numPr>
        <w:rPr>
          <w:b/>
          <w:bCs/>
        </w:rPr>
      </w:pPr>
      <w:r>
        <w:t xml:space="preserve">Global warming is a </w:t>
      </w:r>
      <w:r>
        <w:t>__________________</w:t>
      </w:r>
      <w:r>
        <w:t xml:space="preserve"> problem in our environment.</w:t>
      </w:r>
    </w:p>
    <w:p w14:paraId="67DFC0A5" w14:textId="4204307F" w:rsidR="00D70B94" w:rsidRPr="00D70B94" w:rsidRDefault="00D70B94" w:rsidP="00D70B94">
      <w:pPr>
        <w:pStyle w:val="ListParagraph"/>
        <w:numPr>
          <w:ilvl w:val="0"/>
          <w:numId w:val="1"/>
        </w:numPr>
        <w:rPr>
          <w:b/>
          <w:bCs/>
        </w:rPr>
      </w:pPr>
      <w:r>
        <w:t xml:space="preserve">*** worked </w:t>
      </w:r>
      <w:r>
        <w:t>__________________</w:t>
      </w:r>
      <w:r>
        <w:t xml:space="preserve"> to complete *** college applications.</w:t>
      </w:r>
    </w:p>
    <w:p w14:paraId="426E5F02" w14:textId="1F3F9BEE" w:rsidR="00D70B94" w:rsidRDefault="00D70B94" w:rsidP="00317C9F"/>
    <w:p w14:paraId="664DC8E2" w14:textId="77777777" w:rsidR="00D70B94" w:rsidRDefault="00D70B94" w:rsidP="00317C9F"/>
    <w:p w14:paraId="2ED10303" w14:textId="77777777" w:rsidR="00317C9F" w:rsidRDefault="00317C9F" w:rsidP="00317C9F"/>
    <w:p w14:paraId="0C55291E" w14:textId="77777777" w:rsidR="00F24EDE" w:rsidRDefault="00F24EDE" w:rsidP="00F24EDE"/>
    <w:sectPr w:rsidR="00F24EDE"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4D3333F"/>
    <w:multiLevelType w:val="hybridMultilevel"/>
    <w:tmpl w:val="E59E99D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6"/>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5A20"/>
    <w:rsid w:val="00055232"/>
    <w:rsid w:val="002A144B"/>
    <w:rsid w:val="00317C9F"/>
    <w:rsid w:val="003F69EF"/>
    <w:rsid w:val="00410E3E"/>
    <w:rsid w:val="00417132"/>
    <w:rsid w:val="0043076C"/>
    <w:rsid w:val="00480A51"/>
    <w:rsid w:val="005A5A20"/>
    <w:rsid w:val="005B17D1"/>
    <w:rsid w:val="005C2E7F"/>
    <w:rsid w:val="006B45BA"/>
    <w:rsid w:val="006D1D72"/>
    <w:rsid w:val="00A40944"/>
    <w:rsid w:val="00D70B94"/>
    <w:rsid w:val="00F24EDE"/>
    <w:rsid w:val="00F41B08"/>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61DB315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Normal">
    <w:name w:val="Normal"/>
    <w:qFormat/>
    <w:rsid w:val="00F24EDE"/>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70B9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Desktop/PM%20TM*dnow%20ws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TM*dnow wstm.dotx</Template>
  <TotalTime>15</TotalTime>
  <Pages>1</Pages>
  <Words>481</Words>
  <Characters>2743</Characters>
  <Application>Microsoft Office Word</Application>
  <DocSecurity>0</DocSecurity>
  <Lines>22</Lines>
  <Paragraphs>6</Paragraphs>
  <ScaleCrop>false</ScaleCrop>
  <Company>Mark's Text Terminal</Company>
  <LinksUpToDate>false</LinksUpToDate>
  <CharactersWithSpaces>3218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14</cp:revision>
  <dcterms:created xsi:type="dcterms:W3CDTF">2016-05-09T12:35:00Z</dcterms:created>
  <dcterms:modified xsi:type="dcterms:W3CDTF">2020-07-10T10:39:00Z</dcterms:modified>
</cp:coreProperties>
</file>