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96B08">
        <w:rPr>
          <w:b/>
          <w:i/>
        </w:rPr>
        <w:t>Requisite</w:t>
      </w:r>
      <w:r w:rsidR="00F24EDE">
        <w:rPr>
          <w:b/>
        </w:rPr>
        <w:t xml:space="preserve"> (</w:t>
      </w:r>
      <w:r w:rsidR="00096B08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096B08" w:rsidRDefault="00096B08" w:rsidP="00F24EDE"/>
    <w:p w:rsidR="00096B08" w:rsidRPr="00096B08" w:rsidRDefault="00096B08" w:rsidP="00096B0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*** pulled together all *** </w:t>
      </w:r>
      <w:r w:rsidRPr="00096B08">
        <w:rPr>
          <w:i/>
          <w:iCs/>
        </w:rPr>
        <w:t>requisite</w:t>
      </w:r>
      <w:r>
        <w:t xml:space="preserve"> financial statements, *** was ready to file *** financial aid application.</w:t>
      </w:r>
    </w:p>
    <w:p w:rsidR="00096B08" w:rsidRPr="00096B08" w:rsidRDefault="00096B08" w:rsidP="00096B0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For ***, coffee is </w:t>
      </w:r>
      <w:r w:rsidRPr="00096B08">
        <w:rPr>
          <w:i/>
          <w:iCs/>
        </w:rPr>
        <w:t>requisite</w:t>
      </w:r>
      <w:r>
        <w:rPr>
          <w:i/>
          <w:iCs/>
        </w:rPr>
        <w:t xml:space="preserve"> </w:t>
      </w:r>
      <w:r>
        <w:t>to start the day.</w:t>
      </w:r>
    </w:p>
    <w:p w:rsidR="00096B08" w:rsidRPr="00096B08" w:rsidRDefault="00096B08" w:rsidP="00096B0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Pecans are a </w:t>
      </w:r>
      <w:r w:rsidRPr="00096B08">
        <w:rPr>
          <w:i/>
          <w:iCs/>
        </w:rPr>
        <w:t>requisite</w:t>
      </w:r>
      <w:r>
        <w:rPr>
          <w:i/>
          <w:iCs/>
        </w:rPr>
        <w:t xml:space="preserve"> </w:t>
      </w:r>
      <w:r>
        <w:t>ingredient in ***’s chocolate-chip cookie recipe.</w:t>
      </w:r>
    </w:p>
    <w:p w:rsidR="00096B08" w:rsidRPr="00096B08" w:rsidRDefault="00096B08" w:rsidP="00096B0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completed the </w:t>
      </w:r>
      <w:r w:rsidRPr="00096B08">
        <w:rPr>
          <w:i/>
          <w:iCs/>
        </w:rPr>
        <w:t>requisite</w:t>
      </w:r>
      <w:r>
        <w:rPr>
          <w:i/>
          <w:iCs/>
        </w:rPr>
        <w:t xml:space="preserve"> </w:t>
      </w:r>
      <w:r>
        <w:t>tests to receive a license to drive.</w:t>
      </w:r>
    </w:p>
    <w:p w:rsidR="00096B08" w:rsidRPr="00096B08" w:rsidRDefault="00096B08" w:rsidP="00096B0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has finished all *** </w:t>
      </w:r>
      <w:r w:rsidRPr="00096B08">
        <w:rPr>
          <w:i/>
          <w:iCs/>
        </w:rPr>
        <w:t>requisite</w:t>
      </w:r>
      <w:r>
        <w:rPr>
          <w:i/>
          <w:iCs/>
        </w:rPr>
        <w:t xml:space="preserve"> </w:t>
      </w:r>
      <w:r>
        <w:t>coursework, *** has earned a bachelor’s degree.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96B08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096B08">
        <w:rPr>
          <w:b/>
          <w:i/>
          <w:u w:val="single"/>
        </w:rPr>
        <w:t>requisite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527AF9"/>
    <w:multiLevelType w:val="hybridMultilevel"/>
    <w:tmpl w:val="31A4C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B08"/>
    <w:rsid w:val="00096B08"/>
    <w:rsid w:val="001539C9"/>
    <w:rsid w:val="001F20BF"/>
    <w:rsid w:val="002C2733"/>
    <w:rsid w:val="00335A5C"/>
    <w:rsid w:val="00410E3E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A5355AF7-2A8C-A74A-BF9E-A5ED11447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6B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131</Words>
  <Characters>749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2020-07-26T10:18:00Z</dcterms:created>
  <dcterms:modified xsi:type="dcterms:W3CDTF">2020-07-26T10:26:00Z</dcterms:modified>
</cp:coreProperties>
</file>