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63C938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52B4355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20D1D">
        <w:rPr>
          <w:b/>
          <w:i/>
        </w:rPr>
        <w:t>Histrionic</w:t>
      </w:r>
      <w:r w:rsidR="00F24EDE">
        <w:rPr>
          <w:b/>
        </w:rPr>
        <w:t xml:space="preserve"> (</w:t>
      </w:r>
      <w:r w:rsidR="00320D1D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7C2F37D" w14:textId="77777777" w:rsidR="00320D1D" w:rsidRDefault="00320D1D" w:rsidP="00F24EDE"/>
    <w:p w14:paraId="1D03D38F" w14:textId="52433E3E" w:rsidR="00320D1D" w:rsidRPr="00524549" w:rsidRDefault="00524549" w:rsidP="00320D1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young people don’t care for </w:t>
      </w:r>
      <w:r w:rsidRPr="00524549">
        <w:rPr>
          <w:i/>
          <w:iCs/>
        </w:rPr>
        <w:t>histrionic</w:t>
      </w:r>
      <w:r>
        <w:t xml:space="preserve"> behavior, which they rightly call drama.</w:t>
      </w:r>
    </w:p>
    <w:p w14:paraId="78B7A244" w14:textId="10CDBC50" w:rsidR="00524549" w:rsidRPr="00524549" w:rsidRDefault="00524549" w:rsidP="00320D1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24549">
        <w:rPr>
          <w:i/>
          <w:iCs/>
        </w:rPr>
        <w:t>histrionic</w:t>
      </w:r>
      <w:r>
        <w:rPr>
          <w:i/>
          <w:iCs/>
        </w:rPr>
        <w:t xml:space="preserve"> </w:t>
      </w:r>
      <w:r>
        <w:t>guest caused everyone at the party to leave early.</w:t>
      </w:r>
    </w:p>
    <w:p w14:paraId="3FBDFC64" w14:textId="794C6A85" w:rsidR="00524549" w:rsidRPr="00524549" w:rsidRDefault="00524549" w:rsidP="00320D1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524549">
        <w:rPr>
          <w:i/>
          <w:iCs/>
        </w:rPr>
        <w:t>histrionic</w:t>
      </w:r>
      <w:r>
        <w:rPr>
          <w:i/>
          <w:iCs/>
        </w:rPr>
        <w:t xml:space="preserve"> </w:t>
      </w:r>
      <w:r>
        <w:t>politician gave a loud and emotional speech about gun control.</w:t>
      </w:r>
    </w:p>
    <w:p w14:paraId="039F6715" w14:textId="6D474FE5" w:rsidR="00524549" w:rsidRPr="00524549" w:rsidRDefault="00524549" w:rsidP="00320D1D">
      <w:pPr>
        <w:pStyle w:val="ListParagraph"/>
        <w:numPr>
          <w:ilvl w:val="0"/>
          <w:numId w:val="1"/>
        </w:numPr>
        <w:rPr>
          <w:b/>
          <w:bCs/>
        </w:rPr>
      </w:pPr>
      <w:r>
        <w:t>*** really dreads *** histrionic English teacher, who is an attention-seeker.</w:t>
      </w:r>
    </w:p>
    <w:p w14:paraId="63D1090A" w14:textId="78388B21" w:rsidR="00524549" w:rsidRPr="00320D1D" w:rsidRDefault="00524549" w:rsidP="00320D1D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understands that the lead role in Shakespeare’s play Hamlet calls for a </w:t>
      </w:r>
      <w:r w:rsidRPr="00524549">
        <w:rPr>
          <w:i/>
          <w:iCs/>
        </w:rPr>
        <w:t>histrionic</w:t>
      </w:r>
      <w:r>
        <w:rPr>
          <w:i/>
          <w:iCs/>
        </w:rPr>
        <w:t xml:space="preserve"> </w:t>
      </w:r>
      <w:r>
        <w:t>performance.</w:t>
      </w:r>
    </w:p>
    <w:p w14:paraId="36D7E3ED" w14:textId="77777777" w:rsidR="00F24EDE" w:rsidRDefault="00F24EDE" w:rsidP="00F24EDE"/>
    <w:p w14:paraId="134FBFCF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20D1D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320D1D">
        <w:rPr>
          <w:b/>
          <w:i/>
          <w:u w:val="single"/>
        </w:rPr>
        <w:t>histrionic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8F05A2"/>
    <w:multiLevelType w:val="hybridMultilevel"/>
    <w:tmpl w:val="4F3AE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D1D"/>
    <w:rsid w:val="001539C9"/>
    <w:rsid w:val="001F20BF"/>
    <w:rsid w:val="002C2733"/>
    <w:rsid w:val="00320D1D"/>
    <w:rsid w:val="00335A5C"/>
    <w:rsid w:val="00410E3E"/>
    <w:rsid w:val="00524549"/>
    <w:rsid w:val="005A5A20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374826"/>
  <w15:chartTrackingRefBased/>
  <w15:docId w15:val="{927942B3-EEEA-1749-A15D-5A1CA8880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D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3</TotalTime>
  <Pages>1</Pages>
  <Words>133</Words>
  <Characters>762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2020-07-10T09:31:00Z</dcterms:created>
  <dcterms:modified xsi:type="dcterms:W3CDTF">2020-07-10T10:52:00Z</dcterms:modified>
</cp:coreProperties>
</file>