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C6CA1">
        <w:rPr>
          <w:b/>
          <w:i/>
        </w:rPr>
        <w:t>Derelict</w:t>
      </w:r>
      <w:r w:rsidR="00F24EDE">
        <w:rPr>
          <w:b/>
        </w:rPr>
        <w:t xml:space="preserve"> (</w:t>
      </w:r>
      <w:r w:rsidR="00FC6CA1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FC6CA1" w:rsidRDefault="00FC6CA1" w:rsidP="00F24EDE"/>
    <w:p w:rsidR="00FC6CA1" w:rsidRPr="00FC6CA1" w:rsidRDefault="00FC6CA1" w:rsidP="00FC6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FC6CA1">
        <w:rPr>
          <w:i/>
          <w:iCs/>
        </w:rPr>
        <w:t>derelict</w:t>
      </w:r>
      <w:r>
        <w:t xml:space="preserve"> bike locked to the signpost was stripped of all its parts until only the frame remained.</w:t>
      </w:r>
    </w:p>
    <w:p w:rsidR="00FC6CA1" w:rsidRPr="00FC6CA1" w:rsidRDefault="00FC6CA1" w:rsidP="00FC6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police eventually towed away the </w:t>
      </w:r>
      <w:r w:rsidRPr="00FC6CA1">
        <w:rPr>
          <w:i/>
          <w:iCs/>
        </w:rPr>
        <w:t>derelict</w:t>
      </w:r>
      <w:r>
        <w:rPr>
          <w:i/>
          <w:iCs/>
        </w:rPr>
        <w:t xml:space="preserve"> </w:t>
      </w:r>
      <w:r>
        <w:t>car parked on ***’s block.</w:t>
      </w:r>
    </w:p>
    <w:p w:rsidR="00FC6CA1" w:rsidRPr="00FC6CA1" w:rsidRDefault="00FC6CA1" w:rsidP="00FC6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several years, the </w:t>
      </w:r>
      <w:r w:rsidRPr="00FC6CA1">
        <w:rPr>
          <w:i/>
          <w:iCs/>
        </w:rPr>
        <w:t>derelict</w:t>
      </w:r>
      <w:r>
        <w:rPr>
          <w:i/>
          <w:iCs/>
        </w:rPr>
        <w:t xml:space="preserve"> </w:t>
      </w:r>
      <w:r>
        <w:t>boat in the harbor sank.</w:t>
      </w:r>
    </w:p>
    <w:p w:rsidR="00FC6CA1" w:rsidRPr="00FC6CA1" w:rsidRDefault="00FC6CA1" w:rsidP="00FC6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FC6CA1">
        <w:rPr>
          <w:i/>
          <w:iCs/>
        </w:rPr>
        <w:t>derelict</w:t>
      </w:r>
      <w:r>
        <w:rPr>
          <w:i/>
          <w:iCs/>
        </w:rPr>
        <w:t xml:space="preserve"> </w:t>
      </w:r>
      <w:r>
        <w:t>dump truck in the parking lot has rusted badly.</w:t>
      </w:r>
    </w:p>
    <w:p w:rsidR="00FC6CA1" w:rsidRPr="00FC6CA1" w:rsidRDefault="00FC6CA1" w:rsidP="00FC6CA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Several </w:t>
      </w:r>
      <w:r w:rsidRPr="00FC6CA1">
        <w:rPr>
          <w:i/>
          <w:iCs/>
        </w:rPr>
        <w:t>derelict</w:t>
      </w:r>
      <w:r>
        <w:rPr>
          <w:i/>
          <w:iCs/>
        </w:rPr>
        <w:t xml:space="preserve"> </w:t>
      </w:r>
      <w:r>
        <w:t>railroad cars sit on the tracks near ***’s house, and have been there since *** was a little kid.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C6CA1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FC6CA1">
        <w:rPr>
          <w:b/>
          <w:i/>
          <w:u w:val="single"/>
        </w:rPr>
        <w:t>derelict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D194B"/>
    <w:multiLevelType w:val="hybridMultilevel"/>
    <w:tmpl w:val="03B807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CA1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C6CA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1CE3B7DE-9DA2-0245-810F-4F32867F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133</Words>
  <Characters>761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2020-07-20T12:17:00Z</dcterms:created>
  <dcterms:modified xsi:type="dcterms:W3CDTF">2020-07-20T12:23:00Z</dcterms:modified>
</cp:coreProperties>
</file>