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19938ACB" w:rsidR="003F69EF" w:rsidRDefault="00417132" w:rsidP="00F24EDE">
      <w:r>
        <w:rPr>
          <w:b/>
          <w:i/>
        </w:rPr>
        <w:t>Common Problems 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056AC3">
        <w:rPr>
          <w:b/>
          <w:i/>
        </w:rPr>
        <w:t xml:space="preserve">Continual </w:t>
      </w:r>
      <w:r w:rsidR="00056AC3">
        <w:rPr>
          <w:b/>
          <w:iCs/>
        </w:rPr>
        <w:t xml:space="preserve">and </w:t>
      </w:r>
      <w:r w:rsidR="00056AC3">
        <w:rPr>
          <w:b/>
          <w:i/>
        </w:rPr>
        <w:t>Continuous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2CB4E13A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r w:rsidR="00056AC3">
        <w:t>two</w:t>
      </w:r>
      <w:r w:rsidR="002A144B">
        <w:t xml:space="preserve"> 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056AC3">
        <w:rPr>
          <w:i/>
          <w:iCs/>
        </w:rPr>
        <w:t xml:space="preserve">continual </w:t>
      </w:r>
      <w:r w:rsidR="00056AC3">
        <w:t xml:space="preserve">and </w:t>
      </w:r>
      <w:proofErr w:type="spellStart"/>
      <w:r w:rsidR="00056AC3">
        <w:rPr>
          <w:i/>
          <w:iCs/>
        </w:rPr>
        <w:t>continous</w:t>
      </w:r>
      <w:proofErr w:type="spellEnd"/>
      <w:r w:rsidR="005B17D1">
        <w:t>.</w:t>
      </w:r>
    </w:p>
    <w:p w14:paraId="3231394D" w14:textId="25700089" w:rsidR="00056AC3" w:rsidRDefault="00056AC3" w:rsidP="005C2E7F"/>
    <w:p w14:paraId="7F3B939C" w14:textId="7A3F789E" w:rsidR="00056AC3" w:rsidRDefault="00056AC3" w:rsidP="00056AC3">
      <w:r>
        <w:rPr>
          <w:b/>
        </w:rPr>
        <w:t xml:space="preserve">continual/continuous: </w:t>
      </w:r>
      <w:r>
        <w:t>“Continuous” refers to actions that are uninterrupted: “My upstairs neighbor played his stereo continuously from 6:00 PM to 3:30 AM.” Continual actions, however, need not be uninterrupted, only repeated: “My father continually urges me to get a job.”</w:t>
      </w:r>
    </w:p>
    <w:p w14:paraId="70034C31" w14:textId="498EEB50" w:rsidR="00136C76" w:rsidRDefault="00136C76" w:rsidP="00056AC3"/>
    <w:p w14:paraId="0AE62B1E" w14:textId="68D71363" w:rsidR="00136C76" w:rsidRPr="00136C76" w:rsidRDefault="00136C76" w:rsidP="00136C76">
      <w:pPr>
        <w:pStyle w:val="ListParagraph"/>
        <w:numPr>
          <w:ilvl w:val="0"/>
          <w:numId w:val="1"/>
        </w:numPr>
        <w:rPr>
          <w:b/>
          <w:bCs/>
        </w:rPr>
      </w:pPr>
      <w:r>
        <w:t>*** took the express train because it makes a _______________ trip from Albany to New York City.</w:t>
      </w:r>
    </w:p>
    <w:p w14:paraId="1E0F9DB3" w14:textId="3FCDB18E" w:rsidR="00136C76" w:rsidRPr="00136C76" w:rsidRDefault="00136C76" w:rsidP="00136C7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took the number 1 train up the west side of New York City but soon grew tired of its </w:t>
      </w:r>
      <w:r>
        <w:t>_______________</w:t>
      </w:r>
      <w:r>
        <w:t xml:space="preserve"> stops.</w:t>
      </w:r>
    </w:p>
    <w:p w14:paraId="512176BE" w14:textId="17F9024A" w:rsidR="00136C76" w:rsidRPr="00136C76" w:rsidRDefault="00136C76" w:rsidP="00136C7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likes that the school day isn’t </w:t>
      </w:r>
      <w:r>
        <w:t>_______________</w:t>
      </w:r>
      <w:r>
        <w:t>, but rather interrupted by the schedule of periods.</w:t>
      </w:r>
    </w:p>
    <w:p w14:paraId="46D98CC0" w14:textId="079D2C53" w:rsidR="00136C76" w:rsidRPr="00136C76" w:rsidRDefault="00136C76" w:rsidP="00136C7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>
        <w:t>_______________</w:t>
      </w:r>
      <w:r>
        <w:t xml:space="preserve"> noise kept *** awake all night.</w:t>
      </w:r>
    </w:p>
    <w:p w14:paraId="33BA2A7E" w14:textId="1A5C5697" w:rsidR="00136C76" w:rsidRPr="00136C76" w:rsidRDefault="00136C76" w:rsidP="00136C7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Mr. </w:t>
      </w:r>
      <w:proofErr w:type="spellStart"/>
      <w:r>
        <w:t>Feltskog’s</w:t>
      </w:r>
      <w:proofErr w:type="spellEnd"/>
      <w:r>
        <w:t xml:space="preserve"> </w:t>
      </w:r>
      <w:r>
        <w:t>_______________</w:t>
      </w:r>
      <w:r>
        <w:t xml:space="preserve"> insistence on teaching lessons drives *** and *** crazy.</w:t>
      </w:r>
    </w:p>
    <w:p w14:paraId="6372A489" w14:textId="4C5BB43F" w:rsidR="00136C76" w:rsidRPr="00136C76" w:rsidRDefault="00136C76" w:rsidP="00136C7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water was on a </w:t>
      </w:r>
      <w:r>
        <w:softHyphen/>
      </w:r>
      <w:r>
        <w:t>_______________</w:t>
      </w:r>
      <w:r>
        <w:t xml:space="preserve"> boil until *** turned down the burner on the stove.</w:t>
      </w:r>
    </w:p>
    <w:p w14:paraId="751EC4AD" w14:textId="6369C8B9" w:rsidR="00136C76" w:rsidRPr="00136C76" w:rsidRDefault="00136C76" w:rsidP="00136C7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stood and watched the </w:t>
      </w:r>
      <w:r>
        <w:t>_______________</w:t>
      </w:r>
      <w:r>
        <w:t xml:space="preserve"> flow of the </w:t>
      </w:r>
      <w:proofErr w:type="spellStart"/>
      <w:r>
        <w:t>Waloomsac</w:t>
      </w:r>
      <w:proofErr w:type="spellEnd"/>
      <w:r>
        <w:t xml:space="preserve"> River.</w:t>
      </w:r>
    </w:p>
    <w:p w14:paraId="6C4639FF" w14:textId="4AEBB8FD" w:rsidR="00136C76" w:rsidRPr="00136C76" w:rsidRDefault="00136C76" w:rsidP="00136C76">
      <w:pPr>
        <w:pStyle w:val="ListParagraph"/>
        <w:numPr>
          <w:ilvl w:val="0"/>
          <w:numId w:val="1"/>
        </w:numPr>
        <w:rPr>
          <w:b/>
          <w:bCs/>
        </w:rPr>
      </w:pPr>
      <w:r>
        <w:t>_______________</w:t>
      </w:r>
      <w:r>
        <w:t xml:space="preserve"> traffic on main street in Bennington made it difficult, but not impossible, for *** to cross the street.</w:t>
      </w:r>
    </w:p>
    <w:p w14:paraId="502492FB" w14:textId="4C35129E" w:rsidR="00136C76" w:rsidRPr="00136C76" w:rsidRDefault="00136C76" w:rsidP="00136C7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There was a </w:t>
      </w:r>
      <w:r>
        <w:softHyphen/>
      </w:r>
      <w:r>
        <w:t>_______________</w:t>
      </w:r>
      <w:r>
        <w:t xml:space="preserve"> snowfall for the past twenty hours.</w:t>
      </w:r>
    </w:p>
    <w:p w14:paraId="2B181A9B" w14:textId="042300F2" w:rsidR="00136C76" w:rsidRPr="00136C76" w:rsidRDefault="00136C76" w:rsidP="00136C7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Most people hold a </w:t>
      </w:r>
      <w:r>
        <w:t>_______________</w:t>
      </w:r>
      <w:r>
        <w:t xml:space="preserve"> job </w:t>
      </w:r>
      <w:proofErr w:type="spellStart"/>
      <w:r>
        <w:t>thoughout</w:t>
      </w:r>
      <w:proofErr w:type="spellEnd"/>
      <w:r>
        <w:t xml:space="preserve"> their lives.</w:t>
      </w:r>
      <w:bookmarkStart w:id="54" w:name="_GoBack"/>
      <w:bookmarkEnd w:id="54"/>
    </w:p>
    <w:p w14:paraId="236D4DC1" w14:textId="77777777" w:rsidR="00317C9F" w:rsidRDefault="00317C9F" w:rsidP="00317C9F">
      <w:pPr>
        <w:jc w:val="center"/>
        <w:rPr>
          <w:b/>
          <w:i/>
          <w:u w:val="single"/>
        </w:rPr>
      </w:pPr>
    </w:p>
    <w:p w14:paraId="334C996A" w14:textId="77777777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8D2170"/>
    <w:multiLevelType w:val="hybridMultilevel"/>
    <w:tmpl w:val="6422DE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056AC3"/>
    <w:rsid w:val="00136C76"/>
    <w:rsid w:val="002A144B"/>
    <w:rsid w:val="00317C9F"/>
    <w:rsid w:val="003F69EF"/>
    <w:rsid w:val="00410E3E"/>
    <w:rsid w:val="00417132"/>
    <w:rsid w:val="0043076C"/>
    <w:rsid w:val="00480A51"/>
    <w:rsid w:val="005A5A20"/>
    <w:rsid w:val="005B17D1"/>
    <w:rsid w:val="005C2E7F"/>
    <w:rsid w:val="006B45BA"/>
    <w:rsid w:val="006D1D72"/>
    <w:rsid w:val="00A40944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6C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734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13</TotalTime>
  <Pages>1</Pages>
  <Words>291</Words>
  <Characters>1664</Characters>
  <Application>Microsoft Office Word</Application>
  <DocSecurity>0</DocSecurity>
  <Lines>13</Lines>
  <Paragraphs>3</Paragraphs>
  <ScaleCrop>false</ScaleCrop>
  <Company>Mark's Text Terminal</Company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14</cp:revision>
  <dcterms:created xsi:type="dcterms:W3CDTF">2016-05-09T12:35:00Z</dcterms:created>
  <dcterms:modified xsi:type="dcterms:W3CDTF">2019-12-05T19:43:00Z</dcterms:modified>
</cp:coreProperties>
</file>