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424FD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31BD341" w14:textId="41303380" w:rsidR="0069058D" w:rsidRDefault="00EC2BE4" w:rsidP="006336D6">
      <w:r>
        <w:rPr>
          <w:b/>
        </w:rPr>
        <w:t xml:space="preserve">English Language Arts, Parts of Speech Unit 2, </w:t>
      </w:r>
      <w:r w:rsidRPr="00EC2BE4">
        <w:rPr>
          <w:b/>
          <w:i/>
        </w:rPr>
        <w:t>Verbs</w:t>
      </w:r>
      <w:r>
        <w:rPr>
          <w:b/>
        </w:rPr>
        <w:t xml:space="preserve">, Lesson 11 Do Now 1: </w:t>
      </w:r>
      <w:r w:rsidR="006336D6" w:rsidRPr="00EC2BE4">
        <w:rPr>
          <w:b/>
          <w:i/>
        </w:rPr>
        <w:t>Homophone</w:t>
      </w:r>
      <w:r w:rsidR="001E2817">
        <w:rPr>
          <w:b/>
          <w:i/>
        </w:rPr>
        <w:t>s</w:t>
      </w:r>
      <w:r w:rsidR="006336D6" w:rsidRPr="00EC2BE4">
        <w:rPr>
          <w:b/>
          <w:i/>
        </w:rPr>
        <w:t xml:space="preserve"> Worksheet</w:t>
      </w:r>
      <w:bookmarkEnd w:id="0"/>
      <w:bookmarkEnd w:id="1"/>
      <w:r w:rsidRPr="00EC2BE4">
        <w:rPr>
          <w:b/>
          <w:i/>
        </w:rPr>
        <w:t>,</w:t>
      </w:r>
      <w:r w:rsidR="006336D6">
        <w:rPr>
          <w:b/>
        </w:rPr>
        <w:t xml:space="preserve"> </w:t>
      </w:r>
      <w:r w:rsidR="006F7E2D" w:rsidRPr="006F7E2D">
        <w:rPr>
          <w:b/>
          <w:i/>
        </w:rPr>
        <w:t>Veracious</w:t>
      </w:r>
      <w:r w:rsidR="006F7E2D">
        <w:rPr>
          <w:b/>
        </w:rPr>
        <w:t xml:space="preserve"> and </w:t>
      </w:r>
      <w:r w:rsidR="006F7E2D" w:rsidRPr="006F7E2D">
        <w:rPr>
          <w:b/>
          <w:i/>
        </w:rPr>
        <w:t>Voracious</w:t>
      </w:r>
      <w:r w:rsidR="006336D6" w:rsidRPr="006336D6">
        <w:rPr>
          <w:b/>
        </w:rPr>
        <w:t>.</w:t>
      </w:r>
      <w:r w:rsidR="006336D6"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6F7E2D">
        <w:rPr>
          <w:b/>
          <w:i/>
        </w:rPr>
        <w:t>veracious</w:t>
      </w:r>
      <w:r w:rsidR="0069058D">
        <w:rPr>
          <w:i/>
        </w:rPr>
        <w:t xml:space="preserve"> </w:t>
      </w:r>
      <w:r w:rsidR="0069058D">
        <w:t>and</w:t>
      </w:r>
      <w:r w:rsidR="006F7E2D">
        <w:rPr>
          <w:i/>
        </w:rPr>
        <w:t xml:space="preserve"> </w:t>
      </w:r>
      <w:r w:rsidR="006F7E2D">
        <w:rPr>
          <w:b/>
          <w:i/>
        </w:rPr>
        <w:t>voracious</w:t>
      </w:r>
      <w:r w:rsidR="0069058D">
        <w:t xml:space="preserve">. Remember this about these </w:t>
      </w:r>
      <w:r w:rsidR="006F7E2D">
        <w:t xml:space="preserve">two </w:t>
      </w:r>
      <w:r w:rsidR="0069058D">
        <w:t>words:</w:t>
      </w:r>
    </w:p>
    <w:p w14:paraId="32D588F9" w14:textId="77777777" w:rsidR="00603F60" w:rsidRDefault="00603F60" w:rsidP="006336D6"/>
    <w:p w14:paraId="0F801DF6" w14:textId="77777777" w:rsidR="00BE7F88" w:rsidRPr="00BE7F88" w:rsidRDefault="00603F60" w:rsidP="00BE7F88">
      <w:pPr>
        <w:pStyle w:val="ListParagraph"/>
        <w:numPr>
          <w:ilvl w:val="0"/>
          <w:numId w:val="1"/>
        </w:numPr>
        <w:rPr>
          <w:b/>
        </w:rPr>
      </w:pPr>
      <w:r w:rsidRPr="00603F60">
        <w:rPr>
          <w:b/>
          <w:i/>
        </w:rPr>
        <w:t>Veracious</w:t>
      </w:r>
      <w:r>
        <w:t xml:space="preserve"> is an </w:t>
      </w:r>
      <w:r w:rsidRPr="00603F60">
        <w:rPr>
          <w:b/>
          <w:i/>
        </w:rPr>
        <w:t>adjective</w:t>
      </w:r>
      <w:r>
        <w:t xml:space="preserve"> that means “</w:t>
      </w:r>
      <w:r w:rsidRPr="00603F60">
        <w:rPr>
          <w:i/>
        </w:rPr>
        <w:t>truthful, honest, accurate</w:t>
      </w:r>
      <w:r>
        <w:t>.”</w:t>
      </w:r>
    </w:p>
    <w:p w14:paraId="5B17F75F" w14:textId="52020129" w:rsidR="00FB65E8" w:rsidRPr="006311BD" w:rsidRDefault="00603F60" w:rsidP="00FB65E8">
      <w:pPr>
        <w:pStyle w:val="ListParagraph"/>
        <w:numPr>
          <w:ilvl w:val="0"/>
          <w:numId w:val="1"/>
        </w:numPr>
        <w:rPr>
          <w:b/>
        </w:rPr>
      </w:pPr>
      <w:r w:rsidRPr="00BE7F88">
        <w:rPr>
          <w:b/>
          <w:i/>
        </w:rPr>
        <w:t>Voracious</w:t>
      </w:r>
      <w:r>
        <w:t xml:space="preserve"> is an </w:t>
      </w:r>
      <w:r w:rsidRPr="00BE7F88">
        <w:rPr>
          <w:b/>
          <w:i/>
        </w:rPr>
        <w:t>adjective</w:t>
      </w:r>
      <w:r>
        <w:t xml:space="preserve"> that means “</w:t>
      </w:r>
      <w:r w:rsidRPr="00BE7F88">
        <w:rPr>
          <w:i/>
        </w:rPr>
        <w:t>having a huge appetite</w:t>
      </w:r>
      <w:r>
        <w:t>” and “</w:t>
      </w:r>
      <w:r w:rsidRPr="00BE7F88">
        <w:rPr>
          <w:i/>
        </w:rPr>
        <w:t>excessively eager</w:t>
      </w:r>
      <w:r>
        <w:t>.”</w:t>
      </w:r>
    </w:p>
    <w:p w14:paraId="3096B649" w14:textId="77777777" w:rsidR="006311BD" w:rsidRDefault="006311BD" w:rsidP="006311BD"/>
    <w:p w14:paraId="65189A54" w14:textId="19593D0B" w:rsidR="006311BD" w:rsidRPr="006311BD" w:rsidRDefault="006311BD" w:rsidP="006311BD">
      <w:pPr>
        <w:pStyle w:val="ListParagraph"/>
        <w:numPr>
          <w:ilvl w:val="0"/>
          <w:numId w:val="3"/>
        </w:numPr>
        <w:rPr>
          <w:b/>
        </w:rPr>
      </w:pPr>
      <w:r>
        <w:t>If you are feeling _______________, then maybe we should skip getting slices of pizza and just order a whole pie.</w:t>
      </w:r>
    </w:p>
    <w:p w14:paraId="22831214" w14:textId="2BEBDF1C" w:rsidR="006311BD" w:rsidRPr="006311BD" w:rsidRDefault="006311BD" w:rsidP="006311BD">
      <w:pPr>
        <w:pStyle w:val="ListParagraph"/>
        <w:numPr>
          <w:ilvl w:val="0"/>
          <w:numId w:val="3"/>
        </w:numPr>
        <w:rPr>
          <w:b/>
        </w:rPr>
      </w:pPr>
      <w:r>
        <w:t>The ___________________ teacher told his students that he hadn’t done a great job preparing that day’s lessons.</w:t>
      </w:r>
    </w:p>
    <w:p w14:paraId="713F7EAE" w14:textId="594C89A5" w:rsidR="006311BD" w:rsidRPr="006311BD" w:rsidRDefault="006311BD" w:rsidP="006311BD">
      <w:pPr>
        <w:pStyle w:val="ListParagraph"/>
        <w:numPr>
          <w:ilvl w:val="0"/>
          <w:numId w:val="3"/>
        </w:numPr>
        <w:rPr>
          <w:b/>
        </w:rPr>
      </w:pPr>
      <w:r>
        <w:t>Voter</w:t>
      </w:r>
      <w:r w:rsidR="0033791B">
        <w:t>s</w:t>
      </w:r>
      <w:bookmarkStart w:id="2" w:name="_GoBack"/>
      <w:bookmarkEnd w:id="2"/>
      <w:r>
        <w:t xml:space="preserve"> generally like to elect _________________ candidates to political office.</w:t>
      </w:r>
    </w:p>
    <w:p w14:paraId="12DAFF6E" w14:textId="2DA6B48F" w:rsidR="006311BD" w:rsidRPr="006311BD" w:rsidRDefault="006311BD" w:rsidP="006311BD">
      <w:pPr>
        <w:pStyle w:val="ListParagraph"/>
        <w:numPr>
          <w:ilvl w:val="0"/>
          <w:numId w:val="3"/>
        </w:numPr>
        <w:rPr>
          <w:b/>
        </w:rPr>
      </w:pPr>
      <w:r>
        <w:t>The ______________________ student earned very high grades.</w:t>
      </w:r>
    </w:p>
    <w:p w14:paraId="06EF83FA" w14:textId="05F18CE4" w:rsidR="006311BD" w:rsidRPr="006311BD" w:rsidRDefault="006311BD" w:rsidP="006311BD">
      <w:pPr>
        <w:pStyle w:val="ListParagraph"/>
        <w:numPr>
          <w:ilvl w:val="0"/>
          <w:numId w:val="3"/>
        </w:numPr>
        <w:rPr>
          <w:b/>
        </w:rPr>
      </w:pPr>
      <w:r>
        <w:t>The _______________________ student went back to the cafeteria line for a second helping of breakfast.</w:t>
      </w:r>
    </w:p>
    <w:sectPr w:rsidR="006311BD" w:rsidRPr="006311BD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21E09"/>
    <w:multiLevelType w:val="hybridMultilevel"/>
    <w:tmpl w:val="FBE64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72EEE"/>
    <w:multiLevelType w:val="hybridMultilevel"/>
    <w:tmpl w:val="76D08422"/>
    <w:lvl w:ilvl="0" w:tplc="C842411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896382"/>
    <w:multiLevelType w:val="hybridMultilevel"/>
    <w:tmpl w:val="64C40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E87"/>
    <w:rsid w:val="001E2817"/>
    <w:rsid w:val="0033791B"/>
    <w:rsid w:val="00376123"/>
    <w:rsid w:val="00603F60"/>
    <w:rsid w:val="006311BD"/>
    <w:rsid w:val="006336D6"/>
    <w:rsid w:val="0069058D"/>
    <w:rsid w:val="006C4E87"/>
    <w:rsid w:val="006F7E2D"/>
    <w:rsid w:val="00730AC3"/>
    <w:rsid w:val="00BE7F88"/>
    <w:rsid w:val="00EB4B13"/>
    <w:rsid w:val="00EC2BE4"/>
    <w:rsid w:val="00F67CBA"/>
    <w:rsid w:val="00FB6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A3A64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3F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TM*hmphn wstm.dotx</Template>
  <TotalTime>10</TotalTime>
  <Pages>1</Pages>
  <Words>155</Words>
  <Characters>888</Characters>
  <Application>Microsoft Office Word</Application>
  <DocSecurity>0</DocSecurity>
  <Lines>7</Lines>
  <Paragraphs>2</Paragraphs>
  <ScaleCrop>false</ScaleCrop>
  <Company>New York City Department of Education</Company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2017-06-16T20:36:00Z</dcterms:created>
  <dcterms:modified xsi:type="dcterms:W3CDTF">2020-01-13T14:38:00Z</dcterms:modified>
</cp:coreProperties>
</file>