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F8F8D" w14:textId="0D2C131F" w:rsidR="00B577EA" w:rsidRPr="000A6B8D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D91473">
        <w:rPr>
          <w:b/>
          <w:sz w:val="28"/>
          <w:szCs w:val="28"/>
          <w:u w:val="single"/>
        </w:rPr>
        <w:t>Unit, Volume 3</w:t>
      </w:r>
      <w:r w:rsidR="000A6B8D">
        <w:rPr>
          <w:b/>
          <w:sz w:val="28"/>
          <w:szCs w:val="28"/>
          <w:u w:val="single"/>
        </w:rPr>
        <w:t xml:space="preserve">, Lesson 1: </w:t>
      </w:r>
      <w:r w:rsidR="000A6B8D">
        <w:rPr>
          <w:b/>
          <w:i/>
          <w:sz w:val="28"/>
          <w:szCs w:val="28"/>
          <w:u w:val="single"/>
        </w:rPr>
        <w:t>Bomb Sight</w:t>
      </w:r>
    </w:p>
    <w:p w14:paraId="1612EB24" w14:textId="77777777" w:rsidR="00BA79CF" w:rsidRDefault="00BA79CF" w:rsidP="00BA79CF">
      <w:pPr>
        <w:jc w:val="center"/>
        <w:rPr>
          <w:b/>
          <w:u w:val="single"/>
        </w:rPr>
      </w:pPr>
    </w:p>
    <w:p w14:paraId="345A36C4" w14:textId="6FA912B9" w:rsidR="00D91473" w:rsidRDefault="00D91473" w:rsidP="00D91473">
      <w:r>
        <w:rPr>
          <w:b/>
        </w:rPr>
        <w:t>Excerp</w:t>
      </w:r>
      <w:r w:rsidR="00BA79CF">
        <w:rPr>
          <w:b/>
        </w:rPr>
        <w:t xml:space="preserve">ted from: </w:t>
      </w:r>
      <w:r>
        <w:t xml:space="preserve">Treat, Lawrence. </w:t>
      </w:r>
      <w:r>
        <w:rPr>
          <w:i/>
        </w:rPr>
        <w:t>You’re the Detective</w:t>
      </w:r>
      <w:r>
        <w:t>! Jaffrey, NH: David R. Godine, 1983.</w:t>
      </w:r>
    </w:p>
    <w:p w14:paraId="44402537" w14:textId="6BE078EF" w:rsidR="008B0CF6" w:rsidRDefault="008B0CF6" w:rsidP="00D91473"/>
    <w:p w14:paraId="1D8C4D61" w14:textId="29306A42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Yes. It has explosive material, a battery to create a spark, and a device for connecting the battery.</w:t>
      </w:r>
    </w:p>
    <w:p w14:paraId="416921B2" w14:textId="77777777" w:rsidR="008B0CF6" w:rsidRPr="008B0CF6" w:rsidRDefault="008B0CF6" w:rsidP="008B0CF6">
      <w:pPr>
        <w:rPr>
          <w:b/>
        </w:rPr>
      </w:pPr>
    </w:p>
    <w:p w14:paraId="7895E2F3" w14:textId="714830F5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Yes. You bet it is, no matter what kind of a bomb.</w:t>
      </w:r>
    </w:p>
    <w:p w14:paraId="69E1F435" w14:textId="77777777" w:rsidR="008B0CF6" w:rsidRPr="008B0CF6" w:rsidRDefault="008B0CF6" w:rsidP="008B0CF6">
      <w:pPr>
        <w:pStyle w:val="ListParagraph"/>
        <w:rPr>
          <w:b/>
        </w:rPr>
      </w:pPr>
    </w:p>
    <w:p w14:paraId="798B239B" w14:textId="7B8726AE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Yes.</w:t>
      </w:r>
    </w:p>
    <w:p w14:paraId="6217DF04" w14:textId="77777777" w:rsidR="008B0CF6" w:rsidRPr="008B0CF6" w:rsidRDefault="008B0CF6" w:rsidP="008B0CF6">
      <w:pPr>
        <w:pStyle w:val="ListParagraph"/>
        <w:rPr>
          <w:b/>
        </w:rPr>
      </w:pPr>
    </w:p>
    <w:p w14:paraId="0AE3D966" w14:textId="47091C9C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Yes, although bombs are tricky, and handling them is a very dangerous job that should be left to a police bomb squad.</w:t>
      </w:r>
    </w:p>
    <w:p w14:paraId="3B4B462D" w14:textId="77777777" w:rsidR="008B0CF6" w:rsidRPr="008B0CF6" w:rsidRDefault="008B0CF6" w:rsidP="008B0CF6">
      <w:pPr>
        <w:pStyle w:val="ListParagraph"/>
        <w:rPr>
          <w:b/>
        </w:rPr>
      </w:pPr>
    </w:p>
    <w:p w14:paraId="439B63AA" w14:textId="4913DF48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Yes.</w:t>
      </w:r>
    </w:p>
    <w:p w14:paraId="62BC905C" w14:textId="77777777" w:rsidR="008B0CF6" w:rsidRPr="008B0CF6" w:rsidRDefault="008B0CF6" w:rsidP="008B0CF6">
      <w:pPr>
        <w:pStyle w:val="ListParagraph"/>
        <w:rPr>
          <w:b/>
        </w:rPr>
      </w:pPr>
    </w:p>
    <w:p w14:paraId="1A69AA72" w14:textId="7F35FEDC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The wires from the battery are connected to themselves and are therefore incapable of exploding the bomb, regardless of whether the clock mechanism works.</w:t>
      </w:r>
    </w:p>
    <w:p w14:paraId="0AAAC3F7" w14:textId="77777777" w:rsidR="008B0CF6" w:rsidRPr="008B0CF6" w:rsidRDefault="008B0CF6" w:rsidP="008B0CF6">
      <w:pPr>
        <w:pStyle w:val="ListParagraph"/>
        <w:rPr>
          <w:b/>
        </w:rPr>
      </w:pPr>
    </w:p>
    <w:p w14:paraId="557F2B3E" w14:textId="3AEEF34F" w:rsidR="008B0CF6" w:rsidRPr="008B0CF6" w:rsidRDefault="008B0CF6" w:rsidP="008B0CF6">
      <w:pPr>
        <w:pStyle w:val="ListParagraph"/>
        <w:numPr>
          <w:ilvl w:val="0"/>
          <w:numId w:val="1"/>
        </w:numPr>
        <w:rPr>
          <w:b/>
        </w:rPr>
      </w:pPr>
      <w:r>
        <w:t>What Whiz actually said was, “Bum bomb.” Any answer showing that he knew the bomb to be harmless is correct.</w:t>
      </w:r>
      <w:bookmarkStart w:id="0" w:name="_GoBack"/>
      <w:bookmarkEnd w:id="0"/>
    </w:p>
    <w:p w14:paraId="6ED39287" w14:textId="177310DA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77064"/>
    <w:multiLevelType w:val="hybridMultilevel"/>
    <w:tmpl w:val="A502A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0A6B8D"/>
    <w:rsid w:val="0038015A"/>
    <w:rsid w:val="00410E3E"/>
    <w:rsid w:val="008B0CF6"/>
    <w:rsid w:val="00993C25"/>
    <w:rsid w:val="00A901AC"/>
    <w:rsid w:val="00BA79CF"/>
    <w:rsid w:val="00C869E6"/>
    <w:rsid w:val="00D9147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182A29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0C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10</TotalTime>
  <Pages>1</Pages>
  <Words>104</Words>
  <Characters>599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2018-04-23T11:51:00Z</dcterms:created>
  <dcterms:modified xsi:type="dcterms:W3CDTF">2018-05-29T18:21:00Z</dcterms:modified>
</cp:coreProperties>
</file>