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DA52E" w14:textId="77777777" w:rsidR="00C81F39" w:rsidRPr="00EE53BE" w:rsidRDefault="00C81F39" w:rsidP="00C81F39">
      <w:pPr>
        <w:rPr>
          <w:rFonts w:ascii="Times New Roman" w:hAnsi="Times New Roman"/>
          <w:b/>
          <w:szCs w:val="24"/>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22"/>
      <w:bookmarkStart w:id="42" w:name="OLE_LINK123"/>
      <w:bookmarkStart w:id="43" w:name="OLE_LINK125"/>
      <w:bookmarkStart w:id="44" w:name="OLE_LINK126"/>
      <w:r w:rsidRPr="00EE53BE">
        <w:rPr>
          <w:rFonts w:ascii="Times New Roman" w:hAnsi="Times New Roman"/>
          <w:b/>
          <w:szCs w:val="24"/>
          <w:u w:val="single"/>
        </w:rPr>
        <w:t>Name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t>Date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32D0D584" w14:textId="4D67A65B" w:rsidR="00594442" w:rsidRDefault="00C81F39" w:rsidP="00594442">
      <w:pPr>
        <w:rPr>
          <w:rFonts w:ascii="Times New Roman" w:hAnsi="Times New Roman"/>
        </w:rPr>
      </w:pPr>
      <w:r w:rsidRPr="00C81F39">
        <w:rPr>
          <w:rFonts w:ascii="Times New Roman" w:hAnsi="Times New Roman"/>
          <w:b/>
          <w:szCs w:val="24"/>
        </w:rPr>
        <w:t xml:space="preserve">English Language Arts, </w:t>
      </w:r>
      <w:bookmarkStart w:id="45" w:name="_GoBack"/>
      <w:r w:rsidRPr="00EE1999">
        <w:rPr>
          <w:rFonts w:ascii="Times New Roman" w:hAnsi="Times New Roman"/>
          <w:b/>
          <w:i/>
          <w:iCs/>
          <w:szCs w:val="24"/>
        </w:rPr>
        <w:t>Parts of Speech</w:t>
      </w:r>
      <w:r w:rsidRPr="00C81F39">
        <w:rPr>
          <w:rFonts w:ascii="Times New Roman" w:hAnsi="Times New Roman"/>
          <w:b/>
          <w:szCs w:val="24"/>
        </w:rPr>
        <w:t xml:space="preserve"> </w:t>
      </w:r>
      <w:bookmarkEnd w:id="45"/>
      <w:r w:rsidRPr="00C81F39">
        <w:rPr>
          <w:rFonts w:ascii="Times New Roman" w:hAnsi="Times New Roman"/>
          <w:b/>
          <w:szCs w:val="24"/>
        </w:rPr>
        <w:t xml:space="preserve">Unit 2, </w:t>
      </w:r>
      <w:r w:rsidRPr="00C81F39">
        <w:rPr>
          <w:rFonts w:ascii="Times New Roman" w:hAnsi="Times New Roman"/>
          <w:b/>
          <w:i/>
          <w:szCs w:val="24"/>
        </w:rPr>
        <w:t>Verbs</w:t>
      </w:r>
      <w:r w:rsidR="000A79E1">
        <w:rPr>
          <w:rFonts w:ascii="Times New Roman" w:hAnsi="Times New Roman"/>
          <w:b/>
          <w:szCs w:val="24"/>
        </w:rPr>
        <w:t>,</w:t>
      </w:r>
      <w:r w:rsidR="00AB3344">
        <w:rPr>
          <w:rFonts w:ascii="Times New Roman" w:hAnsi="Times New Roman"/>
          <w:b/>
          <w:szCs w:val="24"/>
        </w:rPr>
        <w:t xml:space="preserve"> Lesson 11</w:t>
      </w:r>
      <w:r w:rsidRPr="00C81F39">
        <w:rPr>
          <w:rFonts w:ascii="Times New Roman" w:hAnsi="Times New Roman"/>
          <w:b/>
          <w:szCs w:val="24"/>
        </w:rPr>
        <w:t xml:space="preserve"> Worksheet:</w:t>
      </w:r>
      <w:r w:rsidR="00AB3344">
        <w:rPr>
          <w:rFonts w:ascii="Times New Roman" w:hAnsi="Times New Roman"/>
          <w:b/>
          <w:szCs w:val="24"/>
        </w:rPr>
        <w:t xml:space="preserve"> </w:t>
      </w:r>
      <w:r w:rsidR="00AB3344">
        <w:rPr>
          <w:rFonts w:ascii="Times New Roman" w:hAnsi="Times New Roman"/>
          <w:b/>
          <w:i/>
          <w:szCs w:val="24"/>
        </w:rPr>
        <w:t>Tense IV, The Simple Future Tense of Verbs</w:t>
      </w:r>
      <w:r w:rsidR="00AB3344">
        <w:rPr>
          <w:rFonts w:ascii="Times New Roman" w:hAnsi="Times New Roman"/>
          <w:b/>
          <w:szCs w:val="24"/>
        </w:rPr>
        <w:t>.</w:t>
      </w:r>
      <w:r w:rsidR="00594442">
        <w:rPr>
          <w:rFonts w:ascii="Times New Roman" w:hAnsi="Times New Roman"/>
          <w:b/>
          <w:szCs w:val="24"/>
        </w:rPr>
        <w:t xml:space="preserve"> </w:t>
      </w:r>
      <w:r w:rsidR="00594442">
        <w:rPr>
          <w:rFonts w:ascii="Times New Roman" w:hAnsi="Times New Roman"/>
        </w:rPr>
        <w:t xml:space="preserve">By now, as we have worked our way through this unit, you have learned that verbs are necessary for writing grammatically complete sentences. Verbs do much of the work to tell us what happens in a sentence. Using verbs is a complicated business because they carry so much information. Now we’ll work on another complicated use of verbs as we consider the use of </w:t>
      </w:r>
      <w:r w:rsidR="00594442" w:rsidRPr="00F06F46">
        <w:rPr>
          <w:rFonts w:ascii="Times New Roman" w:hAnsi="Times New Roman"/>
          <w:b/>
          <w:i/>
        </w:rPr>
        <w:t>tense</w:t>
      </w:r>
      <w:r w:rsidR="00594442">
        <w:rPr>
          <w:rFonts w:ascii="Times New Roman" w:hAnsi="Times New Roman"/>
        </w:rPr>
        <w:t xml:space="preserve"> in verbs. </w:t>
      </w:r>
      <w:r w:rsidR="00594442">
        <w:rPr>
          <w:rFonts w:ascii="Times New Roman" w:hAnsi="Times New Roman"/>
          <w:i/>
        </w:rPr>
        <w:t xml:space="preserve">Tense </w:t>
      </w:r>
      <w:r w:rsidR="00594442">
        <w:rPr>
          <w:rFonts w:ascii="Times New Roman" w:hAnsi="Times New Roman"/>
        </w:rPr>
        <w:t xml:space="preserve">in verbs tells when an action takes place. You won’t be surprised to hear that there are as many verb tenses as there are times when an action can take place. In this unit, we will deal with three simple tenses and one slightly more complicated (though it is one you probably use multiple times every day): the </w:t>
      </w:r>
      <w:r w:rsidR="00594442" w:rsidRPr="00F06F46">
        <w:rPr>
          <w:rFonts w:ascii="Times New Roman" w:hAnsi="Times New Roman"/>
          <w:b/>
          <w:i/>
        </w:rPr>
        <w:t>present</w:t>
      </w:r>
      <w:r w:rsidR="00594442">
        <w:rPr>
          <w:rFonts w:ascii="Times New Roman" w:hAnsi="Times New Roman"/>
        </w:rPr>
        <w:t>,</w:t>
      </w:r>
      <w:r w:rsidR="00594442" w:rsidRPr="00F06F46">
        <w:rPr>
          <w:rFonts w:ascii="Times New Roman" w:hAnsi="Times New Roman"/>
          <w:b/>
          <w:i/>
        </w:rPr>
        <w:t xml:space="preserve"> past</w:t>
      </w:r>
      <w:r w:rsidR="00594442">
        <w:rPr>
          <w:rFonts w:ascii="Times New Roman" w:hAnsi="Times New Roman"/>
        </w:rPr>
        <w:t xml:space="preserve">, </w:t>
      </w:r>
      <w:r w:rsidR="00594442" w:rsidRPr="00F06F46">
        <w:rPr>
          <w:rFonts w:ascii="Times New Roman" w:hAnsi="Times New Roman"/>
          <w:b/>
          <w:i/>
        </w:rPr>
        <w:t>future</w:t>
      </w:r>
      <w:r w:rsidR="00594442">
        <w:rPr>
          <w:rFonts w:ascii="Times New Roman" w:hAnsi="Times New Roman"/>
        </w:rPr>
        <w:t xml:space="preserve">, and </w:t>
      </w:r>
      <w:r w:rsidR="00594442" w:rsidRPr="00F06F46">
        <w:rPr>
          <w:rFonts w:ascii="Times New Roman" w:hAnsi="Times New Roman"/>
          <w:b/>
          <w:i/>
        </w:rPr>
        <w:t>present progressive</w:t>
      </w:r>
      <w:r w:rsidR="00594442">
        <w:rPr>
          <w:rFonts w:ascii="Times New Roman" w:hAnsi="Times New Roman"/>
        </w:rPr>
        <w:t xml:space="preserve"> tenses. Today we will deal with the</w:t>
      </w:r>
      <w:r w:rsidR="00594442" w:rsidRPr="00594442">
        <w:rPr>
          <w:rFonts w:ascii="Times New Roman" w:hAnsi="Times New Roman"/>
          <w:b/>
          <w:i/>
        </w:rPr>
        <w:t xml:space="preserve"> future</w:t>
      </w:r>
      <w:r w:rsidR="00594442">
        <w:rPr>
          <w:rFonts w:ascii="Times New Roman" w:hAnsi="Times New Roman"/>
        </w:rPr>
        <w:t xml:space="preserve"> tense.</w:t>
      </w:r>
    </w:p>
    <w:p w14:paraId="109BEE1D" w14:textId="77777777" w:rsidR="00594442" w:rsidRDefault="00594442" w:rsidP="00594442">
      <w:pPr>
        <w:rPr>
          <w:rFonts w:ascii="Times New Roman" w:hAnsi="Times New Roman"/>
        </w:rPr>
      </w:pPr>
    </w:p>
    <w:p w14:paraId="73ED9980" w14:textId="7D26BBC2" w:rsidR="001D589F" w:rsidRDefault="00594442" w:rsidP="00594442">
      <w:pPr>
        <w:rPr>
          <w:rFonts w:ascii="Times New Roman" w:hAnsi="Times New Roman"/>
        </w:rPr>
      </w:pPr>
      <w:r>
        <w:rPr>
          <w:rFonts w:ascii="Times New Roman" w:hAnsi="Times New Roman"/>
          <w:b/>
        </w:rPr>
        <w:t xml:space="preserve">Future Tense: </w:t>
      </w:r>
      <w:r>
        <w:rPr>
          <w:rFonts w:ascii="Times New Roman" w:hAnsi="Times New Roman"/>
        </w:rPr>
        <w:t>As its name indicates, the present tense describes actions that take place in the present. That can mean that you are performing an action at that moment, of that you perform an act regularly and in an ongoing manner.</w:t>
      </w:r>
      <w:r w:rsidR="001D589F">
        <w:rPr>
          <w:rFonts w:ascii="Times New Roman" w:hAnsi="Times New Roman"/>
        </w:rPr>
        <w:t xml:space="preserve"> To form the future tense, simply use the helping verb</w:t>
      </w:r>
      <w:r w:rsidR="001D589F" w:rsidRPr="001D589F">
        <w:rPr>
          <w:rFonts w:ascii="Times New Roman" w:hAnsi="Times New Roman"/>
          <w:i/>
        </w:rPr>
        <w:t xml:space="preserve"> will</w:t>
      </w:r>
      <w:r w:rsidR="001D589F">
        <w:rPr>
          <w:rFonts w:ascii="Times New Roman" w:hAnsi="Times New Roman"/>
        </w:rPr>
        <w:t xml:space="preserve"> with the </w:t>
      </w:r>
      <w:r w:rsidR="001D589F" w:rsidRPr="001D589F">
        <w:rPr>
          <w:rFonts w:ascii="Times New Roman" w:hAnsi="Times New Roman"/>
          <w:b/>
        </w:rPr>
        <w:t>main verb</w:t>
      </w:r>
      <w:r w:rsidR="001D589F">
        <w:rPr>
          <w:rFonts w:ascii="Times New Roman" w:hAnsi="Times New Roman"/>
        </w:rPr>
        <w:t>, like this:</w:t>
      </w:r>
    </w:p>
    <w:p w14:paraId="51FDEFD8" w14:textId="77777777" w:rsidR="001D589F" w:rsidRPr="00C544A1" w:rsidRDefault="001D589F" w:rsidP="00594442">
      <w:pPr>
        <w:rPr>
          <w:rFonts w:ascii="Times New Roman" w:hAnsi="Times New Roman"/>
        </w:rPr>
      </w:pPr>
    </w:p>
    <w:p w14:paraId="36ED7370" w14:textId="6600690E"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008C7416" w:rsidRPr="001D589F">
        <w:rPr>
          <w:rFonts w:ascii="Times New Roman" w:hAnsi="Times New Roman" w:cs="Times New Roman"/>
          <w:i/>
        </w:rPr>
        <w:t>will</w:t>
      </w:r>
      <w:r w:rsidR="008C7416">
        <w:rPr>
          <w:rFonts w:ascii="Times New Roman" w:hAnsi="Times New Roman" w:cs="Times New Roman"/>
        </w:rPr>
        <w:t xml:space="preserve"> </w:t>
      </w:r>
      <w:r w:rsidR="008C7416" w:rsidRPr="001D589F">
        <w:rPr>
          <w:rFonts w:ascii="Times New Roman" w:hAnsi="Times New Roman" w:cs="Times New Roman"/>
          <w:b/>
        </w:rPr>
        <w:t xml:space="preserve">study </w:t>
      </w:r>
      <w:r w:rsidR="008C7416">
        <w:rPr>
          <w:rFonts w:ascii="Times New Roman" w:hAnsi="Times New Roman" w:cs="Times New Roman"/>
        </w:rPr>
        <w:t>to</w:t>
      </w:r>
      <w:r>
        <w:rPr>
          <w:rFonts w:ascii="Times New Roman" w:hAnsi="Times New Roman" w:cs="Times New Roman"/>
        </w:rPr>
        <w:t>night.</w:t>
      </w:r>
    </w:p>
    <w:p w14:paraId="4E72699A" w14:textId="0538A65F"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The teacher</w:t>
      </w:r>
      <w:r w:rsidR="008C7416">
        <w:rPr>
          <w:rFonts w:ascii="Times New Roman" w:hAnsi="Times New Roman" w:cs="Times New Roman"/>
        </w:rPr>
        <w:t xml:space="preserve"> </w:t>
      </w:r>
      <w:r w:rsidR="008C7416" w:rsidRPr="001D589F">
        <w:rPr>
          <w:rFonts w:ascii="Times New Roman" w:hAnsi="Times New Roman" w:cs="Times New Roman"/>
          <w:i/>
        </w:rPr>
        <w:t>will</w:t>
      </w:r>
      <w:r w:rsidR="008C7416">
        <w:rPr>
          <w:rFonts w:ascii="Times New Roman" w:hAnsi="Times New Roman" w:cs="Times New Roman"/>
        </w:rPr>
        <w:t xml:space="preserve"> </w:t>
      </w:r>
      <w:r w:rsidR="008C7416" w:rsidRPr="001D589F">
        <w:rPr>
          <w:rFonts w:ascii="Times New Roman" w:hAnsi="Times New Roman" w:cs="Times New Roman"/>
          <w:b/>
        </w:rPr>
        <w:t>plan</w:t>
      </w:r>
      <w:r>
        <w:rPr>
          <w:rFonts w:ascii="Times New Roman" w:hAnsi="Times New Roman" w:cs="Times New Roman"/>
        </w:rPr>
        <w:t xml:space="preserve"> instruction every day</w:t>
      </w:r>
      <w:r w:rsidR="008C7416">
        <w:rPr>
          <w:rFonts w:ascii="Times New Roman" w:hAnsi="Times New Roman" w:cs="Times New Roman"/>
        </w:rPr>
        <w:t xml:space="preserve"> during the next school year</w:t>
      </w:r>
      <w:r>
        <w:rPr>
          <w:rFonts w:ascii="Times New Roman" w:hAnsi="Times New Roman" w:cs="Times New Roman"/>
        </w:rPr>
        <w:t>.</w:t>
      </w:r>
    </w:p>
    <w:p w14:paraId="164A1197" w14:textId="69532B8E"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The students</w:t>
      </w:r>
      <w:r w:rsidRPr="001D589F">
        <w:rPr>
          <w:rFonts w:ascii="Times New Roman" w:hAnsi="Times New Roman" w:cs="Times New Roman"/>
          <w:i/>
        </w:rPr>
        <w:t xml:space="preserve"> </w:t>
      </w:r>
      <w:r w:rsidR="008C7416" w:rsidRPr="001D589F">
        <w:rPr>
          <w:rFonts w:ascii="Times New Roman" w:hAnsi="Times New Roman" w:cs="Times New Roman"/>
          <w:i/>
        </w:rPr>
        <w:t>will</w:t>
      </w:r>
      <w:r w:rsidR="008C7416">
        <w:rPr>
          <w:rFonts w:ascii="Times New Roman" w:hAnsi="Times New Roman" w:cs="Times New Roman"/>
        </w:rPr>
        <w:t xml:space="preserve"> </w:t>
      </w:r>
      <w:r w:rsidRPr="001D589F">
        <w:rPr>
          <w:rFonts w:ascii="Times New Roman" w:hAnsi="Times New Roman" w:cs="Times New Roman"/>
          <w:b/>
        </w:rPr>
        <w:t>cooperate</w:t>
      </w:r>
      <w:r>
        <w:rPr>
          <w:rFonts w:ascii="Times New Roman" w:hAnsi="Times New Roman" w:cs="Times New Roman"/>
        </w:rPr>
        <w:t xml:space="preserve"> on their science lab work.</w:t>
      </w:r>
    </w:p>
    <w:p w14:paraId="32917CC3" w14:textId="360D406B" w:rsidR="00594442" w:rsidRPr="001D589F"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 xml:space="preserve">College students </w:t>
      </w:r>
      <w:r w:rsidR="008C7416" w:rsidRPr="001D589F">
        <w:rPr>
          <w:rFonts w:ascii="Times New Roman" w:hAnsi="Times New Roman" w:cs="Times New Roman"/>
          <w:b/>
          <w:i/>
        </w:rPr>
        <w:t>will</w:t>
      </w:r>
      <w:r w:rsidR="008C7416" w:rsidRPr="001D589F">
        <w:rPr>
          <w:rFonts w:ascii="Times New Roman" w:hAnsi="Times New Roman" w:cs="Times New Roman"/>
          <w:b/>
        </w:rPr>
        <w:t xml:space="preserve"> </w:t>
      </w:r>
      <w:r w:rsidRPr="001D589F">
        <w:rPr>
          <w:rFonts w:ascii="Times New Roman" w:hAnsi="Times New Roman" w:cs="Times New Roman"/>
          <w:b/>
        </w:rPr>
        <w:t>compose</w:t>
      </w:r>
      <w:r>
        <w:rPr>
          <w:rFonts w:ascii="Times New Roman" w:hAnsi="Times New Roman" w:cs="Times New Roman"/>
        </w:rPr>
        <w:t xml:space="preserve"> papers</w:t>
      </w:r>
      <w:r w:rsidR="008C7416">
        <w:rPr>
          <w:rFonts w:ascii="Times New Roman" w:hAnsi="Times New Roman" w:cs="Times New Roman"/>
        </w:rPr>
        <w:t xml:space="preserve"> for most of their classes</w:t>
      </w:r>
      <w:r>
        <w:rPr>
          <w:rFonts w:ascii="Times New Roman" w:hAnsi="Times New Roman" w:cs="Times New Roman"/>
        </w:rPr>
        <w:t>.</w:t>
      </w:r>
    </w:p>
    <w:p w14:paraId="15E720BD" w14:textId="77777777" w:rsidR="001D589F" w:rsidRDefault="001D589F" w:rsidP="001D589F">
      <w:pPr>
        <w:rPr>
          <w:rFonts w:ascii="Times New Roman" w:hAnsi="Times New Roman"/>
          <w:b/>
        </w:rPr>
      </w:pPr>
    </w:p>
    <w:p w14:paraId="5DCFDF01" w14:textId="337A0996" w:rsidR="001D589F" w:rsidRDefault="001D589F" w:rsidP="001D589F">
      <w:pPr>
        <w:rPr>
          <w:rFonts w:ascii="Times New Roman" w:hAnsi="Times New Roman"/>
        </w:rPr>
      </w:pPr>
      <w:r>
        <w:rPr>
          <w:rFonts w:ascii="Times New Roman" w:hAnsi="Times New Roman"/>
          <w:b/>
        </w:rPr>
        <w:t xml:space="preserve">Now you try it, </w:t>
      </w:r>
      <w:r>
        <w:rPr>
          <w:rFonts w:ascii="Times New Roman" w:hAnsi="Times New Roman"/>
        </w:rPr>
        <w:t>starting, as usual, with a series of modified cloze exercises.</w:t>
      </w:r>
    </w:p>
    <w:p w14:paraId="606F937D" w14:textId="77777777" w:rsidR="001D589F" w:rsidRDefault="001D589F" w:rsidP="001D589F">
      <w:pPr>
        <w:rPr>
          <w:rFonts w:ascii="Times New Roman" w:hAnsi="Times New Roman"/>
        </w:rPr>
      </w:pPr>
    </w:p>
    <w:p w14:paraId="6BCE9DE6" w14:textId="21ACB816" w:rsidR="001D589F" w:rsidRPr="001D589F" w:rsidRDefault="001D589F" w:rsidP="001D589F">
      <w:pPr>
        <w:pStyle w:val="ListParagraph"/>
        <w:numPr>
          <w:ilvl w:val="0"/>
          <w:numId w:val="2"/>
        </w:numPr>
        <w:rPr>
          <w:rFonts w:ascii="Times New Roman" w:hAnsi="Times New Roman"/>
          <w:b/>
        </w:rPr>
      </w:pPr>
      <w:r>
        <w:rPr>
          <w:rFonts w:ascii="Times New Roman" w:hAnsi="Times New Roman"/>
          <w:b/>
        </w:rPr>
        <w:t xml:space="preserve">Cloze Exercises: </w:t>
      </w:r>
      <w:r>
        <w:rPr>
          <w:rFonts w:ascii="Times New Roman" w:hAnsi="Times New Roman"/>
        </w:rPr>
        <w:t>Using the helping verb will with a verb from the word bank in your learning support, insert the appropriate future tense of the verb given the sense of the sentence.</w:t>
      </w:r>
    </w:p>
    <w:p w14:paraId="6A572333" w14:textId="77777777" w:rsidR="001D589F" w:rsidRDefault="001D589F" w:rsidP="001D589F">
      <w:pPr>
        <w:rPr>
          <w:rFonts w:ascii="Times New Roman" w:hAnsi="Times New Roman"/>
          <w:b/>
        </w:rPr>
      </w:pPr>
    </w:p>
    <w:p w14:paraId="65A06F9F" w14:textId="0972DB75"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______________________________ the causes of the American Revolution in *** research paper for *** United States History class.</w:t>
      </w:r>
    </w:p>
    <w:p w14:paraId="1659C6F0" w14:textId="77777777" w:rsidR="001D589F" w:rsidRPr="001D589F" w:rsidRDefault="001D589F" w:rsidP="001D589F">
      <w:pPr>
        <w:rPr>
          <w:rFonts w:ascii="Times New Roman" w:hAnsi="Times New Roman"/>
          <w:b/>
        </w:rPr>
      </w:pPr>
    </w:p>
    <w:p w14:paraId="73D9E6A9" w14:textId="4022CF39"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 attending Harvard University if the institution gives *** a scholarship.</w:t>
      </w:r>
    </w:p>
    <w:p w14:paraId="12749B12" w14:textId="77777777" w:rsidR="001D589F" w:rsidRPr="001D589F" w:rsidRDefault="001D589F" w:rsidP="001D589F">
      <w:pPr>
        <w:rPr>
          <w:rFonts w:ascii="Times New Roman" w:hAnsi="Times New Roman"/>
          <w:b/>
        </w:rPr>
      </w:pPr>
    </w:p>
    <w:p w14:paraId="518A426A" w14:textId="20CC414A"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 and *** ___________________________ metaphor in </w:t>
      </w:r>
      <w:r>
        <w:rPr>
          <w:rFonts w:ascii="Times New Roman" w:hAnsi="Times New Roman"/>
          <w:i/>
        </w:rPr>
        <w:t>The Catcher in the Rye</w:t>
      </w:r>
      <w:r>
        <w:rPr>
          <w:rFonts w:ascii="Times New Roman" w:hAnsi="Times New Roman"/>
        </w:rPr>
        <w:t xml:space="preserve"> when it is their turn to lead their English class.</w:t>
      </w:r>
    </w:p>
    <w:p w14:paraId="56F16EB3" w14:textId="77777777" w:rsidR="001D589F" w:rsidRPr="001D589F" w:rsidRDefault="001D589F" w:rsidP="001D589F">
      <w:pPr>
        <w:rPr>
          <w:rFonts w:ascii="Times New Roman" w:hAnsi="Times New Roman"/>
          <w:b/>
        </w:rPr>
      </w:pPr>
    </w:p>
    <w:p w14:paraId="0C973B57" w14:textId="55C2956C"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 at parent-teacher conferences for family members who don’t speak English.</w:t>
      </w:r>
    </w:p>
    <w:p w14:paraId="24EB2FC5" w14:textId="77777777" w:rsidR="001D589F" w:rsidRPr="001D589F" w:rsidRDefault="001D589F" w:rsidP="001D589F">
      <w:pPr>
        <w:rPr>
          <w:rFonts w:ascii="Times New Roman" w:hAnsi="Times New Roman"/>
          <w:b/>
        </w:rPr>
      </w:pPr>
    </w:p>
    <w:p w14:paraId="2920434C" w14:textId="5A4AFBB1"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___________________________ that when **** sees it.</w:t>
      </w:r>
    </w:p>
    <w:p w14:paraId="09A6954A" w14:textId="77777777" w:rsidR="001D589F" w:rsidRPr="001D589F" w:rsidRDefault="001D589F" w:rsidP="001D589F">
      <w:pPr>
        <w:rPr>
          <w:rFonts w:ascii="Times New Roman" w:hAnsi="Times New Roman"/>
          <w:b/>
        </w:rPr>
      </w:pPr>
    </w:p>
    <w:p w14:paraId="549459EF" w14:textId="6BCB6B0D"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In English class, ***** ____________________________ that Holden Caulfield, the protagonist in </w:t>
      </w:r>
      <w:r w:rsidRPr="007D286F">
        <w:rPr>
          <w:rFonts w:ascii="Times New Roman" w:hAnsi="Times New Roman"/>
          <w:i/>
        </w:rPr>
        <w:t>The Catcher in the Rye</w:t>
      </w:r>
      <w:r>
        <w:rPr>
          <w:rFonts w:ascii="Times New Roman" w:hAnsi="Times New Roman"/>
        </w:rPr>
        <w:t>, is meant to be a typical teenager.</w:t>
      </w:r>
    </w:p>
    <w:p w14:paraId="75D6C5A2" w14:textId="77777777" w:rsidR="001D589F" w:rsidRPr="001D589F" w:rsidRDefault="001D589F" w:rsidP="001D589F">
      <w:pPr>
        <w:rPr>
          <w:rFonts w:ascii="Times New Roman" w:hAnsi="Times New Roman"/>
          <w:b/>
        </w:rPr>
      </w:pPr>
    </w:p>
    <w:p w14:paraId="6BBDCF6D" w14:textId="568E2E69"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____________________________ with **** tomorrow on their science lab project.</w:t>
      </w:r>
    </w:p>
    <w:p w14:paraId="279748EA" w14:textId="77777777" w:rsidR="001D589F" w:rsidRPr="001D589F" w:rsidRDefault="001D589F" w:rsidP="001D589F">
      <w:pPr>
        <w:rPr>
          <w:rFonts w:ascii="Times New Roman" w:hAnsi="Times New Roman"/>
          <w:b/>
        </w:rPr>
      </w:pPr>
    </w:p>
    <w:p w14:paraId="1A3DF935" w14:textId="1E497B3C" w:rsidR="001D589F" w:rsidRPr="001D589F" w:rsidRDefault="001D589F" w:rsidP="001D589F">
      <w:pPr>
        <w:pStyle w:val="ListParagraph"/>
        <w:numPr>
          <w:ilvl w:val="0"/>
          <w:numId w:val="3"/>
        </w:numPr>
        <w:rPr>
          <w:rFonts w:ascii="Times New Roman" w:hAnsi="Times New Roman"/>
          <w:b/>
        </w:rPr>
      </w:pPr>
      <w:r>
        <w:rPr>
          <w:rFonts w:ascii="Times New Roman" w:hAnsi="Times New Roman"/>
        </w:rPr>
        <w:t>****** _________________________________ *** Global Studies paper on Friday, then *** _____________________________ it over the weekend.</w:t>
      </w:r>
    </w:p>
    <w:p w14:paraId="04096034" w14:textId="77777777" w:rsidR="001D589F" w:rsidRPr="001D589F" w:rsidRDefault="001D589F" w:rsidP="001D589F">
      <w:pPr>
        <w:rPr>
          <w:rFonts w:ascii="Times New Roman" w:hAnsi="Times New Roman"/>
          <w:b/>
        </w:rPr>
      </w:pPr>
    </w:p>
    <w:p w14:paraId="0AEF6D87" w14:textId="5D946928" w:rsidR="001D589F" w:rsidRPr="00240182" w:rsidRDefault="00240182" w:rsidP="001D589F">
      <w:pPr>
        <w:pStyle w:val="ListParagraph"/>
        <w:numPr>
          <w:ilvl w:val="0"/>
          <w:numId w:val="3"/>
        </w:numPr>
        <w:rPr>
          <w:rFonts w:ascii="Times New Roman" w:hAnsi="Times New Roman"/>
          <w:b/>
        </w:rPr>
      </w:pPr>
      <w:r>
        <w:rPr>
          <w:rFonts w:ascii="Times New Roman" w:hAnsi="Times New Roman"/>
        </w:rPr>
        <w:t>I _____________________________ with the zombies about their bad breath.</w:t>
      </w:r>
    </w:p>
    <w:p w14:paraId="21931965" w14:textId="77777777" w:rsidR="00240182" w:rsidRPr="00240182" w:rsidRDefault="00240182" w:rsidP="00240182">
      <w:pPr>
        <w:rPr>
          <w:rFonts w:ascii="Times New Roman" w:hAnsi="Times New Roman"/>
          <w:b/>
        </w:rPr>
      </w:pPr>
    </w:p>
    <w:p w14:paraId="7962C7B5" w14:textId="74DC5254" w:rsidR="00240182" w:rsidRPr="00240182" w:rsidRDefault="00240182" w:rsidP="001D589F">
      <w:pPr>
        <w:pStyle w:val="ListParagraph"/>
        <w:numPr>
          <w:ilvl w:val="0"/>
          <w:numId w:val="3"/>
        </w:numPr>
        <w:rPr>
          <w:rFonts w:ascii="Times New Roman" w:hAnsi="Times New Roman"/>
          <w:b/>
        </w:rPr>
      </w:pPr>
      <w:r>
        <w:rPr>
          <w:rFonts w:ascii="Times New Roman" w:hAnsi="Times New Roman"/>
        </w:rPr>
        <w:t>As soon as they have a spare moment, **** and **** __________________________ their trip to Boston to visit colleges.</w:t>
      </w:r>
    </w:p>
    <w:p w14:paraId="434F4DC3" w14:textId="77777777" w:rsidR="00240182" w:rsidRPr="00240182" w:rsidRDefault="00240182" w:rsidP="00240182">
      <w:pPr>
        <w:rPr>
          <w:rFonts w:ascii="Times New Roman" w:hAnsi="Times New Roman"/>
          <w:b/>
        </w:rPr>
      </w:pPr>
    </w:p>
    <w:p w14:paraId="07B9902A" w14:textId="79F77F69" w:rsidR="00240182" w:rsidRPr="00240182" w:rsidRDefault="00240182" w:rsidP="001D589F">
      <w:pPr>
        <w:pStyle w:val="ListParagraph"/>
        <w:numPr>
          <w:ilvl w:val="0"/>
          <w:numId w:val="3"/>
        </w:numPr>
        <w:rPr>
          <w:rFonts w:ascii="Times New Roman" w:hAnsi="Times New Roman"/>
          <w:b/>
        </w:rPr>
      </w:pPr>
      <w:r>
        <w:rPr>
          <w:rFonts w:ascii="Times New Roman" w:hAnsi="Times New Roman"/>
        </w:rPr>
        <w:t>The Prom Committee ____________________________ this afternoon.</w:t>
      </w:r>
    </w:p>
    <w:p w14:paraId="26DFD6E2" w14:textId="77777777" w:rsidR="00240182" w:rsidRPr="00240182" w:rsidRDefault="00240182" w:rsidP="00240182">
      <w:pPr>
        <w:rPr>
          <w:rFonts w:ascii="Times New Roman" w:hAnsi="Times New Roman"/>
          <w:b/>
        </w:rPr>
      </w:pPr>
    </w:p>
    <w:p w14:paraId="0A0B98F4" w14:textId="221FC1AF" w:rsidR="00240182" w:rsidRPr="00240182" w:rsidRDefault="00240182" w:rsidP="001D589F">
      <w:pPr>
        <w:pStyle w:val="ListParagraph"/>
        <w:numPr>
          <w:ilvl w:val="0"/>
          <w:numId w:val="3"/>
        </w:numPr>
        <w:rPr>
          <w:rFonts w:ascii="Times New Roman" w:hAnsi="Times New Roman"/>
          <w:b/>
        </w:rPr>
      </w:pPr>
      <w:r>
        <w:rPr>
          <w:rFonts w:ascii="Times New Roman" w:hAnsi="Times New Roman"/>
        </w:rPr>
        <w:t>If the bus doesn’t come, **** and ***** _________________________ to school.</w:t>
      </w:r>
    </w:p>
    <w:p w14:paraId="37562BC5" w14:textId="77777777" w:rsidR="00240182" w:rsidRPr="00240182" w:rsidRDefault="00240182" w:rsidP="00240182">
      <w:pPr>
        <w:rPr>
          <w:rFonts w:ascii="Times New Roman" w:hAnsi="Times New Roman"/>
          <w:b/>
        </w:rPr>
      </w:pPr>
    </w:p>
    <w:p w14:paraId="58C89598" w14:textId="04C7D23E" w:rsidR="00240182" w:rsidRPr="00240182" w:rsidRDefault="00240182" w:rsidP="001D589F">
      <w:pPr>
        <w:pStyle w:val="ListParagraph"/>
        <w:numPr>
          <w:ilvl w:val="0"/>
          <w:numId w:val="3"/>
        </w:numPr>
        <w:rPr>
          <w:rFonts w:ascii="Times New Roman" w:hAnsi="Times New Roman"/>
          <w:b/>
        </w:rPr>
      </w:pPr>
      <w:r>
        <w:rPr>
          <w:rFonts w:ascii="Times New Roman" w:hAnsi="Times New Roman"/>
        </w:rPr>
        <w:t>Tonight, ****, *****, and ***** _____________________________ for their algebra final.</w:t>
      </w:r>
    </w:p>
    <w:p w14:paraId="00D9429C" w14:textId="77777777" w:rsidR="00240182" w:rsidRPr="00240182" w:rsidRDefault="00240182" w:rsidP="00240182">
      <w:pPr>
        <w:rPr>
          <w:rFonts w:ascii="Times New Roman" w:hAnsi="Times New Roman"/>
          <w:b/>
        </w:rPr>
      </w:pPr>
    </w:p>
    <w:p w14:paraId="6DEBA939" w14:textId="444B73C2" w:rsidR="00240182" w:rsidRPr="007D286F" w:rsidRDefault="007D286F" w:rsidP="001D589F">
      <w:pPr>
        <w:pStyle w:val="ListParagraph"/>
        <w:numPr>
          <w:ilvl w:val="0"/>
          <w:numId w:val="3"/>
        </w:numPr>
        <w:rPr>
          <w:rFonts w:ascii="Times New Roman" w:hAnsi="Times New Roman"/>
          <w:b/>
        </w:rPr>
      </w:pPr>
      <w:r>
        <w:rPr>
          <w:rFonts w:ascii="Times New Roman" w:hAnsi="Times New Roman"/>
        </w:rPr>
        <w:t>A lot of NBA teams are pursuing ******, but because *** wants to stay close to home, *** _________________________ for the Knicks.</w:t>
      </w:r>
    </w:p>
    <w:p w14:paraId="1DA4AD53" w14:textId="77777777" w:rsidR="007D286F" w:rsidRPr="007D286F" w:rsidRDefault="007D286F" w:rsidP="007D286F">
      <w:pPr>
        <w:rPr>
          <w:rFonts w:ascii="Times New Roman" w:hAnsi="Times New Roman"/>
          <w:b/>
        </w:rPr>
      </w:pPr>
    </w:p>
    <w:p w14:paraId="781477F9" w14:textId="4642224F" w:rsidR="007D286F" w:rsidRPr="007D286F" w:rsidRDefault="007D286F" w:rsidP="001D589F">
      <w:pPr>
        <w:pStyle w:val="ListParagraph"/>
        <w:numPr>
          <w:ilvl w:val="0"/>
          <w:numId w:val="3"/>
        </w:numPr>
        <w:rPr>
          <w:rFonts w:ascii="Times New Roman" w:hAnsi="Times New Roman"/>
          <w:b/>
        </w:rPr>
      </w:pPr>
      <w:r>
        <w:rPr>
          <w:rFonts w:ascii="Times New Roman" w:hAnsi="Times New Roman"/>
        </w:rPr>
        <w:t>***** needs to raise **** grade in Global Studies, so ***** ____</w:t>
      </w:r>
      <w:r w:rsidR="00D15398">
        <w:rPr>
          <w:rFonts w:ascii="Times New Roman" w:hAnsi="Times New Roman"/>
        </w:rPr>
        <w:t xml:space="preserve">____________________ </w:t>
      </w:r>
      <w:r>
        <w:rPr>
          <w:rFonts w:ascii="Times New Roman" w:hAnsi="Times New Roman"/>
        </w:rPr>
        <w:t>in class discussions more often.</w:t>
      </w:r>
    </w:p>
    <w:p w14:paraId="130D128B" w14:textId="77777777" w:rsidR="007D286F" w:rsidRPr="007D286F" w:rsidRDefault="007D286F" w:rsidP="007D286F">
      <w:pPr>
        <w:rPr>
          <w:rFonts w:ascii="Times New Roman" w:hAnsi="Times New Roman"/>
          <w:b/>
        </w:rPr>
      </w:pPr>
    </w:p>
    <w:p w14:paraId="21334ECD" w14:textId="77777777" w:rsidR="007D286F" w:rsidRPr="007D286F" w:rsidRDefault="007D286F" w:rsidP="001D589F">
      <w:pPr>
        <w:pStyle w:val="ListParagraph"/>
        <w:numPr>
          <w:ilvl w:val="0"/>
          <w:numId w:val="3"/>
        </w:numPr>
        <w:rPr>
          <w:rFonts w:ascii="Times New Roman" w:hAnsi="Times New Roman"/>
          <w:b/>
        </w:rPr>
      </w:pPr>
      <w:r>
        <w:rPr>
          <w:rFonts w:ascii="Times New Roman" w:hAnsi="Times New Roman"/>
        </w:rPr>
        <w:t>***** and ****** announced their companies ___________________________ on the development of an alternative to Microsoft Office.</w:t>
      </w:r>
    </w:p>
    <w:p w14:paraId="6FFA87C6" w14:textId="77777777" w:rsidR="007D286F" w:rsidRPr="007D286F" w:rsidRDefault="007D286F" w:rsidP="007D286F">
      <w:pPr>
        <w:rPr>
          <w:rFonts w:ascii="Times New Roman" w:hAnsi="Times New Roman"/>
          <w:b/>
        </w:rPr>
      </w:pPr>
    </w:p>
    <w:p w14:paraId="2F266B99" w14:textId="47D6FCFE" w:rsidR="007D286F" w:rsidRPr="007D286F" w:rsidRDefault="007D286F" w:rsidP="001D589F">
      <w:pPr>
        <w:pStyle w:val="ListParagraph"/>
        <w:numPr>
          <w:ilvl w:val="0"/>
          <w:numId w:val="3"/>
        </w:numPr>
        <w:rPr>
          <w:rFonts w:ascii="Times New Roman" w:hAnsi="Times New Roman"/>
          <w:b/>
        </w:rPr>
      </w:pPr>
      <w:r>
        <w:rPr>
          <w:rFonts w:ascii="Times New Roman" w:hAnsi="Times New Roman"/>
        </w:rPr>
        <w:t>When ***** graduates from Julliard, **** ___________________________ symphonies.</w:t>
      </w:r>
    </w:p>
    <w:p w14:paraId="1DB46E19" w14:textId="77777777" w:rsidR="007D286F" w:rsidRPr="007D286F" w:rsidRDefault="007D286F" w:rsidP="007D286F">
      <w:pPr>
        <w:rPr>
          <w:rFonts w:ascii="Times New Roman" w:hAnsi="Times New Roman"/>
          <w:b/>
        </w:rPr>
      </w:pPr>
    </w:p>
    <w:p w14:paraId="2E673131" w14:textId="516FDA37" w:rsidR="007D286F" w:rsidRPr="007D286F" w:rsidRDefault="007D286F" w:rsidP="001D589F">
      <w:pPr>
        <w:pStyle w:val="ListParagraph"/>
        <w:numPr>
          <w:ilvl w:val="0"/>
          <w:numId w:val="3"/>
        </w:numPr>
        <w:rPr>
          <w:rFonts w:ascii="Times New Roman" w:hAnsi="Times New Roman"/>
          <w:b/>
        </w:rPr>
      </w:pPr>
      <w:r>
        <w:rPr>
          <w:rFonts w:ascii="Times New Roman" w:hAnsi="Times New Roman"/>
        </w:rPr>
        <w:t xml:space="preserve">Eventually, **** ______________________________ all of the </w:t>
      </w:r>
      <w:r w:rsidRPr="007D286F">
        <w:rPr>
          <w:rFonts w:ascii="Times New Roman" w:hAnsi="Times New Roman"/>
          <w:i/>
        </w:rPr>
        <w:t>Harry Potter</w:t>
      </w:r>
      <w:r>
        <w:rPr>
          <w:rFonts w:ascii="Times New Roman" w:hAnsi="Times New Roman"/>
        </w:rPr>
        <w:t xml:space="preserve"> books.</w:t>
      </w:r>
    </w:p>
    <w:p w14:paraId="3EE404E0" w14:textId="77777777" w:rsidR="007D286F" w:rsidRPr="007D286F" w:rsidRDefault="007D286F" w:rsidP="007D286F">
      <w:pPr>
        <w:rPr>
          <w:rFonts w:ascii="Times New Roman" w:hAnsi="Times New Roman"/>
          <w:b/>
        </w:rPr>
      </w:pPr>
    </w:p>
    <w:p w14:paraId="4B134FAA" w14:textId="6FC565B9" w:rsidR="007D286F" w:rsidRPr="007D286F" w:rsidRDefault="007D286F" w:rsidP="001D589F">
      <w:pPr>
        <w:pStyle w:val="ListParagraph"/>
        <w:numPr>
          <w:ilvl w:val="0"/>
          <w:numId w:val="3"/>
        </w:numPr>
        <w:rPr>
          <w:rFonts w:ascii="Times New Roman" w:hAnsi="Times New Roman"/>
          <w:b/>
        </w:rPr>
      </w:pPr>
      <w:r>
        <w:rPr>
          <w:rFonts w:ascii="Times New Roman" w:hAnsi="Times New Roman"/>
        </w:rPr>
        <w:t>******* _________________________________ about the possibility of turning in *** research paper in chemistry class before it is due.</w:t>
      </w:r>
    </w:p>
    <w:p w14:paraId="02DC5D4D" w14:textId="77777777" w:rsidR="007D286F" w:rsidRPr="007D286F" w:rsidRDefault="007D286F" w:rsidP="007D286F">
      <w:pPr>
        <w:rPr>
          <w:rFonts w:ascii="Times New Roman" w:hAnsi="Times New Roman"/>
          <w:b/>
        </w:rPr>
      </w:pPr>
    </w:p>
    <w:p w14:paraId="6013B9A2" w14:textId="31CFA985" w:rsidR="007D286F" w:rsidRPr="007D286F" w:rsidRDefault="007D286F" w:rsidP="001D589F">
      <w:pPr>
        <w:pStyle w:val="ListParagraph"/>
        <w:numPr>
          <w:ilvl w:val="0"/>
          <w:numId w:val="3"/>
        </w:numPr>
        <w:rPr>
          <w:rFonts w:ascii="Times New Roman" w:hAnsi="Times New Roman"/>
          <w:b/>
        </w:rPr>
      </w:pPr>
      <w:r>
        <w:rPr>
          <w:rFonts w:ascii="Times New Roman" w:hAnsi="Times New Roman"/>
        </w:rPr>
        <w:t>***** __________________________________ your question as soon as *** has had a moment to think.</w:t>
      </w:r>
    </w:p>
    <w:p w14:paraId="06A72837" w14:textId="77777777" w:rsidR="007D286F" w:rsidRPr="007D286F" w:rsidRDefault="007D286F" w:rsidP="007D286F">
      <w:pPr>
        <w:rPr>
          <w:rFonts w:ascii="Times New Roman" w:hAnsi="Times New Roman"/>
          <w:b/>
        </w:rPr>
      </w:pPr>
    </w:p>
    <w:p w14:paraId="4FB36FAA" w14:textId="16E1261E" w:rsidR="007D286F" w:rsidRPr="007D286F" w:rsidRDefault="007D286F" w:rsidP="001D589F">
      <w:pPr>
        <w:pStyle w:val="ListParagraph"/>
        <w:numPr>
          <w:ilvl w:val="0"/>
          <w:numId w:val="3"/>
        </w:numPr>
        <w:rPr>
          <w:rFonts w:ascii="Times New Roman" w:hAnsi="Times New Roman"/>
          <w:b/>
        </w:rPr>
      </w:pPr>
      <w:r>
        <w:rPr>
          <w:rFonts w:ascii="Times New Roman" w:hAnsi="Times New Roman"/>
        </w:rPr>
        <w:t>****** isn’t sure if your idea is a good one, so *** ____________________________ about it for a few days.</w:t>
      </w:r>
    </w:p>
    <w:p w14:paraId="5680126E" w14:textId="77777777" w:rsidR="007D286F" w:rsidRPr="007D286F" w:rsidRDefault="007D286F" w:rsidP="007D286F">
      <w:pPr>
        <w:rPr>
          <w:rFonts w:ascii="Times New Roman" w:hAnsi="Times New Roman"/>
          <w:b/>
        </w:rPr>
      </w:pPr>
    </w:p>
    <w:p w14:paraId="16E2D3B9" w14:textId="17D55CB2" w:rsidR="007D286F" w:rsidRPr="007D286F" w:rsidRDefault="007D286F" w:rsidP="001D589F">
      <w:pPr>
        <w:pStyle w:val="ListParagraph"/>
        <w:numPr>
          <w:ilvl w:val="0"/>
          <w:numId w:val="3"/>
        </w:numPr>
        <w:rPr>
          <w:rFonts w:ascii="Times New Roman" w:hAnsi="Times New Roman"/>
          <w:b/>
        </w:rPr>
      </w:pPr>
      <w:r>
        <w:rPr>
          <w:rFonts w:ascii="Times New Roman" w:hAnsi="Times New Roman"/>
        </w:rPr>
        <w:t>In tomorrow’s class, Mr. Feltskog _____________________________ his students about the Iron Age.</w:t>
      </w:r>
    </w:p>
    <w:p w14:paraId="6F51CEAF" w14:textId="77777777" w:rsidR="007D286F" w:rsidRPr="007D286F" w:rsidRDefault="007D286F" w:rsidP="007D286F">
      <w:pPr>
        <w:rPr>
          <w:rFonts w:ascii="Times New Roman" w:hAnsi="Times New Roman"/>
          <w:b/>
        </w:rPr>
      </w:pPr>
    </w:p>
    <w:p w14:paraId="58E30220" w14:textId="765777C9" w:rsidR="007D286F" w:rsidRPr="007D286F" w:rsidRDefault="007D286F" w:rsidP="001D589F">
      <w:pPr>
        <w:pStyle w:val="ListParagraph"/>
        <w:numPr>
          <w:ilvl w:val="0"/>
          <w:numId w:val="3"/>
        </w:numPr>
        <w:rPr>
          <w:rFonts w:ascii="Times New Roman" w:hAnsi="Times New Roman"/>
          <w:b/>
        </w:rPr>
      </w:pPr>
      <w:r>
        <w:rPr>
          <w:rFonts w:ascii="Times New Roman" w:hAnsi="Times New Roman"/>
        </w:rPr>
        <w:t>If **** pays ****** $10,000, **</w:t>
      </w:r>
      <w:r w:rsidR="00D15398">
        <w:rPr>
          <w:rFonts w:ascii="Times New Roman" w:hAnsi="Times New Roman"/>
        </w:rPr>
        <w:t xml:space="preserve">* _______________________ </w:t>
      </w:r>
      <w:r>
        <w:rPr>
          <w:rFonts w:ascii="Times New Roman" w:hAnsi="Times New Roman"/>
        </w:rPr>
        <w:t>to clean the boy’s bathroom.</w:t>
      </w:r>
    </w:p>
    <w:p w14:paraId="5BCE00F4" w14:textId="77777777" w:rsidR="007D286F" w:rsidRPr="007D286F" w:rsidRDefault="007D286F" w:rsidP="007D286F">
      <w:pPr>
        <w:rPr>
          <w:rFonts w:ascii="Times New Roman" w:hAnsi="Times New Roman"/>
          <w:b/>
        </w:rPr>
      </w:pPr>
    </w:p>
    <w:p w14:paraId="2F38421E" w14:textId="4F110A68" w:rsidR="007D286F" w:rsidRPr="00DB549F" w:rsidRDefault="00DB549F" w:rsidP="001D589F">
      <w:pPr>
        <w:pStyle w:val="ListParagraph"/>
        <w:numPr>
          <w:ilvl w:val="0"/>
          <w:numId w:val="3"/>
        </w:numPr>
        <w:rPr>
          <w:rFonts w:ascii="Times New Roman" w:hAnsi="Times New Roman"/>
          <w:b/>
        </w:rPr>
      </w:pPr>
      <w:r>
        <w:rPr>
          <w:rFonts w:ascii="Times New Roman" w:hAnsi="Times New Roman"/>
        </w:rPr>
        <w:t>The teacher _________________________________ students to turn in late papers on account of the snow day earlier in the week.</w:t>
      </w:r>
    </w:p>
    <w:p w14:paraId="4D4E0012" w14:textId="77777777" w:rsidR="00DB549F" w:rsidRPr="00DB549F" w:rsidRDefault="00DB549F" w:rsidP="00DB549F">
      <w:pPr>
        <w:rPr>
          <w:rFonts w:ascii="Times New Roman" w:hAnsi="Times New Roman"/>
          <w:b/>
        </w:rPr>
      </w:pPr>
    </w:p>
    <w:p w14:paraId="5BC91C42" w14:textId="2D992374" w:rsidR="00DB549F" w:rsidRPr="00DB549F" w:rsidRDefault="00DB549F" w:rsidP="001D589F">
      <w:pPr>
        <w:pStyle w:val="ListParagraph"/>
        <w:numPr>
          <w:ilvl w:val="0"/>
          <w:numId w:val="3"/>
        </w:numPr>
        <w:rPr>
          <w:rFonts w:ascii="Times New Roman" w:hAnsi="Times New Roman"/>
          <w:b/>
        </w:rPr>
      </w:pPr>
      <w:r>
        <w:rPr>
          <w:rFonts w:ascii="Times New Roman" w:hAnsi="Times New Roman"/>
        </w:rPr>
        <w:t>Although he doesn’t really want to, **** ___________________________ a fraternity in college for purely social reasons.</w:t>
      </w:r>
    </w:p>
    <w:p w14:paraId="66F1F407" w14:textId="77777777" w:rsidR="00DB549F" w:rsidRPr="00DB549F" w:rsidRDefault="00DB549F" w:rsidP="00DB549F">
      <w:pPr>
        <w:rPr>
          <w:rFonts w:ascii="Times New Roman" w:hAnsi="Times New Roman"/>
          <w:b/>
        </w:rPr>
      </w:pPr>
    </w:p>
    <w:p w14:paraId="5AF2BF13" w14:textId="340CFC13" w:rsidR="00DB549F" w:rsidRPr="001D589F" w:rsidRDefault="00790E8C" w:rsidP="001D589F">
      <w:pPr>
        <w:pStyle w:val="ListParagraph"/>
        <w:numPr>
          <w:ilvl w:val="0"/>
          <w:numId w:val="3"/>
        </w:numPr>
        <w:rPr>
          <w:rFonts w:ascii="Times New Roman" w:hAnsi="Times New Roman"/>
          <w:b/>
        </w:rPr>
      </w:pPr>
      <w:r>
        <w:rPr>
          <w:rFonts w:ascii="Times New Roman" w:hAnsi="Times New Roman"/>
        </w:rPr>
        <w:t>**** ______________________________ the most important tasks in *** academic workload as soon as ** can spare a minute.</w:t>
      </w:r>
    </w:p>
    <w:p w14:paraId="45BA4C3C" w14:textId="77777777" w:rsidR="001D589F" w:rsidRPr="001D589F" w:rsidRDefault="001D589F" w:rsidP="001D589F">
      <w:pPr>
        <w:rPr>
          <w:rFonts w:ascii="Times New Roman" w:hAnsi="Times New Roman"/>
          <w:b/>
        </w:rPr>
      </w:pPr>
    </w:p>
    <w:p w14:paraId="5B826FB0" w14:textId="0D7C084D" w:rsidR="001D589F" w:rsidRPr="001D589F" w:rsidRDefault="001D589F" w:rsidP="001D589F">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demonstrating your understanding of the use of the future tense of verbs.</w:t>
      </w:r>
    </w:p>
    <w:p w14:paraId="4DE807F2" w14:textId="77777777" w:rsidR="001D589F" w:rsidRPr="001D589F" w:rsidRDefault="001D589F" w:rsidP="001D589F">
      <w:pPr>
        <w:rPr>
          <w:rFonts w:ascii="Times New Roman" w:hAnsi="Times New Roman"/>
          <w:b/>
        </w:rPr>
      </w:pPr>
    </w:p>
    <w:p w14:paraId="5346A1C3" w14:textId="488509AC" w:rsidR="00B577EA" w:rsidRPr="00AB3344" w:rsidRDefault="00EE1999" w:rsidP="00C81F39">
      <w:pPr>
        <w:rPr>
          <w:rFonts w:ascii="Times New Roman" w:hAnsi="Times New Roman"/>
          <w:b/>
        </w:rPr>
      </w:pPr>
    </w:p>
    <w:sectPr w:rsidR="00B577EA" w:rsidRPr="00AB3344"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6805A7"/>
    <w:multiLevelType w:val="hybridMultilevel"/>
    <w:tmpl w:val="9C4A3876"/>
    <w:lvl w:ilvl="0" w:tplc="CF0A66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40136D"/>
    <w:multiLevelType w:val="hybridMultilevel"/>
    <w:tmpl w:val="BE6A91B0"/>
    <w:lvl w:ilvl="0" w:tplc="92067C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0A79E1"/>
    <w:rsid w:val="001D589F"/>
    <w:rsid w:val="00240182"/>
    <w:rsid w:val="00410E3E"/>
    <w:rsid w:val="00522C3E"/>
    <w:rsid w:val="00594442"/>
    <w:rsid w:val="006B45BA"/>
    <w:rsid w:val="00790E8C"/>
    <w:rsid w:val="007C15C6"/>
    <w:rsid w:val="007D286F"/>
    <w:rsid w:val="008C7416"/>
    <w:rsid w:val="00AB3344"/>
    <w:rsid w:val="00C81F39"/>
    <w:rsid w:val="00D15398"/>
    <w:rsid w:val="00DB549F"/>
    <w:rsid w:val="00EE1999"/>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94442"/>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29</TotalTime>
  <Pages>2</Pages>
  <Words>692</Words>
  <Characters>3945</Characters>
  <Application>Microsoft Office Word</Application>
  <DocSecurity>0</DocSecurity>
  <Lines>32</Lines>
  <Paragraphs>9</Paragraphs>
  <ScaleCrop>false</ScaleCrop>
  <Company>Mark's Text Terminal</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2017-07-01T09:53:00Z</dcterms:created>
  <dcterms:modified xsi:type="dcterms:W3CDTF">2019-10-07T15:53:00Z</dcterms:modified>
</cp:coreProperties>
</file>