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7DB6FA" w14:textId="77777777" w:rsidR="00546B60" w:rsidRDefault="00546B60" w:rsidP="00546B60">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0DE17A47" w14:textId="77777777" w:rsidR="00546B60" w:rsidRDefault="00546B60" w:rsidP="00546B60">
      <w:pPr>
        <w:rPr>
          <w:b/>
        </w:rPr>
      </w:pPr>
      <w:r>
        <w:rPr>
          <w:b/>
        </w:rPr>
        <w:t xml:space="preserve">Freshman Global Studies, Unit 3, Lesson 5 Worksheet: </w:t>
      </w:r>
      <w:r w:rsidRPr="00FF7DE9">
        <w:rPr>
          <w:b/>
          <w:i/>
        </w:rPr>
        <w:t>Hammurabi’s Code of Laws</w:t>
      </w:r>
      <w:r>
        <w:t xml:space="preserve">. Before reading the attached short article on Babylonian king and lawmaker Hammurabi,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E1CA706" w14:textId="77777777" w:rsidR="00546B60" w:rsidRDefault="00546B60" w:rsidP="00546B60">
      <w:pPr>
        <w:rPr>
          <w:b/>
        </w:rPr>
      </w:pPr>
    </w:p>
    <w:p w14:paraId="4C40519E" w14:textId="77777777" w:rsidR="00546B60" w:rsidRDefault="00546B60" w:rsidP="00546B60">
      <w:pPr>
        <w:numPr>
          <w:ilvl w:val="0"/>
          <w:numId w:val="1"/>
        </w:numPr>
        <w:rPr>
          <w:b/>
        </w:rPr>
      </w:pPr>
      <w:r>
        <w:rPr>
          <w:b/>
        </w:rPr>
        <w:t>Vocabulary</w:t>
      </w:r>
    </w:p>
    <w:p w14:paraId="5A87FC54" w14:textId="77777777" w:rsidR="00546B60" w:rsidRDefault="00546B60" w:rsidP="00546B60">
      <w:pPr>
        <w:rPr>
          <w:b/>
        </w:rPr>
      </w:pPr>
    </w:p>
    <w:p w14:paraId="2DE80BDE" w14:textId="77777777" w:rsidR="00546B60" w:rsidRDefault="00546B60" w:rsidP="00546B60"/>
    <w:p w14:paraId="3A1C05F6" w14:textId="77777777" w:rsidR="00546B60" w:rsidRDefault="00546B60" w:rsidP="00546B60">
      <w:pPr>
        <w:numPr>
          <w:ilvl w:val="1"/>
          <w:numId w:val="1"/>
        </w:numPr>
      </w:pPr>
      <w:r>
        <w:t>Whim (noun):</w:t>
      </w:r>
    </w:p>
    <w:p w14:paraId="601D7EB0" w14:textId="77777777" w:rsidR="00546B60" w:rsidRDefault="00546B60" w:rsidP="00546B60"/>
    <w:p w14:paraId="66921B59" w14:textId="77777777" w:rsidR="00546B60" w:rsidRDefault="00546B60" w:rsidP="00546B60"/>
    <w:p w14:paraId="0E301760" w14:textId="77777777" w:rsidR="00546B60" w:rsidRDefault="00546B60" w:rsidP="00546B60"/>
    <w:p w14:paraId="65FD82E2" w14:textId="77777777" w:rsidR="00546B60" w:rsidRDefault="00546B60" w:rsidP="00546B60"/>
    <w:p w14:paraId="4992FD1B" w14:textId="77777777" w:rsidR="00546B60" w:rsidRDefault="00546B60" w:rsidP="00546B60"/>
    <w:p w14:paraId="2704C8F4" w14:textId="77777777" w:rsidR="00546B60" w:rsidRDefault="00546B60" w:rsidP="00546B60">
      <w:pPr>
        <w:numPr>
          <w:ilvl w:val="1"/>
          <w:numId w:val="1"/>
        </w:numPr>
      </w:pPr>
      <w:r>
        <w:t>Despot (noun):</w:t>
      </w:r>
    </w:p>
    <w:p w14:paraId="7D9E11CD" w14:textId="77777777" w:rsidR="00546B60" w:rsidRDefault="00546B60" w:rsidP="00546B60"/>
    <w:p w14:paraId="341DEB85" w14:textId="77777777" w:rsidR="00546B60" w:rsidRDefault="00546B60" w:rsidP="00546B60"/>
    <w:p w14:paraId="7AE12581" w14:textId="77777777" w:rsidR="00546B60" w:rsidRDefault="00546B60" w:rsidP="00546B60"/>
    <w:p w14:paraId="2A68BE0D" w14:textId="77777777" w:rsidR="00546B60" w:rsidRDefault="00546B60" w:rsidP="00546B60"/>
    <w:p w14:paraId="0F4FB9B0" w14:textId="77777777" w:rsidR="00546B60" w:rsidRDefault="00546B60" w:rsidP="00546B60"/>
    <w:p w14:paraId="00935AED" w14:textId="77777777" w:rsidR="00546B60" w:rsidRDefault="00546B60" w:rsidP="00546B60">
      <w:pPr>
        <w:numPr>
          <w:ilvl w:val="1"/>
          <w:numId w:val="1"/>
        </w:numPr>
      </w:pPr>
      <w:r>
        <w:t>Dispute (noun):</w:t>
      </w:r>
    </w:p>
    <w:p w14:paraId="3013DC3D" w14:textId="77777777" w:rsidR="00546B60" w:rsidRDefault="00546B60" w:rsidP="00546B60"/>
    <w:p w14:paraId="04F4D519" w14:textId="77777777" w:rsidR="00546B60" w:rsidRDefault="00546B60" w:rsidP="00546B60"/>
    <w:p w14:paraId="3F9FE341" w14:textId="77777777" w:rsidR="00546B60" w:rsidRPr="00DC59A0" w:rsidRDefault="00546B60" w:rsidP="00546B60"/>
    <w:p w14:paraId="73DE1B86" w14:textId="77777777" w:rsidR="00546B60" w:rsidRPr="00DC59A0" w:rsidRDefault="00546B60" w:rsidP="00546B60"/>
    <w:p w14:paraId="2AD2E336" w14:textId="77777777" w:rsidR="00546B60" w:rsidRDefault="00546B60" w:rsidP="00546B60">
      <w:pPr>
        <w:numPr>
          <w:ilvl w:val="0"/>
          <w:numId w:val="1"/>
        </w:numPr>
        <w:rPr>
          <w:b/>
        </w:rPr>
      </w:pPr>
      <w:r>
        <w:rPr>
          <w:b/>
        </w:rPr>
        <w:t>The Text</w:t>
      </w:r>
    </w:p>
    <w:p w14:paraId="77634816" w14:textId="77777777" w:rsidR="00546B60" w:rsidRDefault="00546B60" w:rsidP="00546B60">
      <w:pPr>
        <w:rPr>
          <w:b/>
        </w:rPr>
      </w:pPr>
    </w:p>
    <w:p w14:paraId="36D15A0C" w14:textId="77777777" w:rsidR="00546B60" w:rsidRDefault="00546B60" w:rsidP="00546B60">
      <w:pPr>
        <w:numPr>
          <w:ilvl w:val="1"/>
          <w:numId w:val="1"/>
        </w:numPr>
      </w:pPr>
      <w:r>
        <w:rPr>
          <w:b/>
        </w:rPr>
        <w:t xml:space="preserve">Who </w:t>
      </w:r>
      <w:r>
        <w:t xml:space="preserve">was Hammurabi? </w:t>
      </w:r>
      <w:r w:rsidRPr="00CE4BE3">
        <w:rPr>
          <w:b/>
        </w:rPr>
        <w:t>Where</w:t>
      </w:r>
      <w:r>
        <w:t xml:space="preserve"> and </w:t>
      </w:r>
      <w:r w:rsidRPr="00CE4BE3">
        <w:rPr>
          <w:b/>
        </w:rPr>
        <w:t>when</w:t>
      </w:r>
      <w:r>
        <w:t xml:space="preserve"> did he rule as king?</w:t>
      </w:r>
    </w:p>
    <w:p w14:paraId="18784120" w14:textId="77777777" w:rsidR="00546B60" w:rsidRDefault="00546B60" w:rsidP="00546B60"/>
    <w:p w14:paraId="58671608" w14:textId="77777777" w:rsidR="00546B60" w:rsidRDefault="00546B60" w:rsidP="00546B60"/>
    <w:p w14:paraId="05C50D99" w14:textId="77777777" w:rsidR="00546B60" w:rsidRDefault="00546B60" w:rsidP="00546B60"/>
    <w:p w14:paraId="73A74E24" w14:textId="77777777" w:rsidR="00546B60" w:rsidRDefault="00546B60" w:rsidP="00546B60"/>
    <w:p w14:paraId="746DB7AE" w14:textId="77777777" w:rsidR="00546B60" w:rsidRDefault="00546B60" w:rsidP="00546B60"/>
    <w:p w14:paraId="302C911D" w14:textId="77777777" w:rsidR="00546B60" w:rsidRDefault="00546B60" w:rsidP="00546B60"/>
    <w:p w14:paraId="38C7C59A" w14:textId="77777777" w:rsidR="00546B60" w:rsidRDefault="00546B60" w:rsidP="00546B60"/>
    <w:p w14:paraId="62F46408" w14:textId="77777777" w:rsidR="00546B60" w:rsidRDefault="00546B60" w:rsidP="00546B60"/>
    <w:p w14:paraId="54AE84DC" w14:textId="77777777" w:rsidR="00546B60" w:rsidRDefault="00546B60" w:rsidP="00546B60">
      <w:pPr>
        <w:numPr>
          <w:ilvl w:val="1"/>
          <w:numId w:val="1"/>
        </w:numPr>
      </w:pPr>
      <w:r w:rsidRPr="00CE4BE3">
        <w:rPr>
          <w:b/>
        </w:rPr>
        <w:t>For what</w:t>
      </w:r>
      <w:r w:rsidRPr="00CE4BE3">
        <w:t xml:space="preserve"> is </w:t>
      </w:r>
      <w:r>
        <w:t xml:space="preserve">Hammurabi most famous? </w:t>
      </w:r>
      <w:r w:rsidRPr="00CE4BE3">
        <w:rPr>
          <w:b/>
        </w:rPr>
        <w:t>What</w:t>
      </w:r>
      <w:r>
        <w:t xml:space="preserve"> did he do at the end of his reign?</w:t>
      </w:r>
    </w:p>
    <w:p w14:paraId="462BD2B9" w14:textId="77777777" w:rsidR="00546B60" w:rsidRDefault="00546B60" w:rsidP="00546B60"/>
    <w:p w14:paraId="1A3FE524" w14:textId="77777777" w:rsidR="00546B60" w:rsidRDefault="00546B60" w:rsidP="00546B60"/>
    <w:p w14:paraId="20465911" w14:textId="77777777" w:rsidR="00546B60" w:rsidRDefault="00546B60" w:rsidP="00546B60"/>
    <w:p w14:paraId="45D3A37D" w14:textId="77777777" w:rsidR="00546B60" w:rsidRDefault="00546B60" w:rsidP="00546B60"/>
    <w:p w14:paraId="6333C2BB" w14:textId="77777777" w:rsidR="00546B60" w:rsidRDefault="00546B60" w:rsidP="00546B60"/>
    <w:p w14:paraId="53C27558" w14:textId="77777777" w:rsidR="00546B60" w:rsidRDefault="00546B60" w:rsidP="00546B60"/>
    <w:p w14:paraId="661CA302" w14:textId="77777777" w:rsidR="00546B60" w:rsidRDefault="00546B60" w:rsidP="00546B60"/>
    <w:p w14:paraId="73A66F19" w14:textId="77777777" w:rsidR="00546B60" w:rsidRDefault="00546B60" w:rsidP="00546B60"/>
    <w:p w14:paraId="5300F716" w14:textId="77777777" w:rsidR="00546B60" w:rsidRDefault="00546B60" w:rsidP="00546B60">
      <w:pPr>
        <w:numPr>
          <w:ilvl w:val="1"/>
          <w:numId w:val="1"/>
        </w:numPr>
      </w:pPr>
      <w:r w:rsidRPr="00CE4BE3">
        <w:rPr>
          <w:b/>
        </w:rPr>
        <w:t>What</w:t>
      </w:r>
      <w:r w:rsidRPr="00CE4BE3">
        <w:t xml:space="preserve"> did </w:t>
      </w:r>
      <w:r>
        <w:t xml:space="preserve">Hammurabi’s Code spell out? </w:t>
      </w:r>
      <w:r w:rsidRPr="00CE4BE3">
        <w:rPr>
          <w:b/>
        </w:rPr>
        <w:t>Why</w:t>
      </w:r>
      <w:r>
        <w:t>, at the time, was this unheard of?</w:t>
      </w:r>
    </w:p>
    <w:p w14:paraId="6713DB22" w14:textId="77777777" w:rsidR="00546B60" w:rsidRDefault="00546B60" w:rsidP="00546B60"/>
    <w:p w14:paraId="7FCAA6E0" w14:textId="77777777" w:rsidR="00546B60" w:rsidRDefault="00546B60" w:rsidP="00546B60"/>
    <w:p w14:paraId="1C70E56D" w14:textId="77777777" w:rsidR="00546B60" w:rsidRDefault="00546B60" w:rsidP="00546B60"/>
    <w:p w14:paraId="321E386D" w14:textId="77777777" w:rsidR="00546B60" w:rsidRDefault="00546B60" w:rsidP="00546B60"/>
    <w:p w14:paraId="4C677F6B" w14:textId="77777777" w:rsidR="00546B60" w:rsidRDefault="00546B60" w:rsidP="00546B60">
      <w:pPr>
        <w:numPr>
          <w:ilvl w:val="1"/>
          <w:numId w:val="1"/>
        </w:numPr>
      </w:pPr>
      <w:r w:rsidRPr="00CE4BE3">
        <w:lastRenderedPageBreak/>
        <w:t xml:space="preserve">By modern standards, </w:t>
      </w:r>
      <w:r w:rsidRPr="00CE4BE3">
        <w:rPr>
          <w:b/>
        </w:rPr>
        <w:t>how</w:t>
      </w:r>
      <w:r w:rsidRPr="00CE4BE3">
        <w:t xml:space="preserve"> harsh were the penalties </w:t>
      </w:r>
      <w:r>
        <w:t>Hammurabi’s Code prescribed?</w:t>
      </w:r>
    </w:p>
    <w:p w14:paraId="39901333" w14:textId="77777777" w:rsidR="00546B60" w:rsidRDefault="00546B60" w:rsidP="00546B60"/>
    <w:p w14:paraId="673D5182" w14:textId="77777777" w:rsidR="00546B60" w:rsidRDefault="00546B60" w:rsidP="00546B60"/>
    <w:p w14:paraId="366CDB18" w14:textId="77777777" w:rsidR="00546B60" w:rsidRDefault="00546B60" w:rsidP="00546B60"/>
    <w:p w14:paraId="091DECA8" w14:textId="77777777" w:rsidR="00546B60" w:rsidRDefault="00546B60" w:rsidP="00546B60"/>
    <w:p w14:paraId="5C0CA0B4" w14:textId="77777777" w:rsidR="00546B60" w:rsidRDefault="00546B60" w:rsidP="00546B60"/>
    <w:p w14:paraId="6B7DF1A7" w14:textId="77777777" w:rsidR="00546B60" w:rsidRDefault="00546B60" w:rsidP="00546B60"/>
    <w:p w14:paraId="59AC92D2" w14:textId="77777777" w:rsidR="00546B60" w:rsidRPr="00CE4BE3" w:rsidRDefault="00546B60" w:rsidP="00546B60"/>
    <w:p w14:paraId="4C896592" w14:textId="77777777" w:rsidR="00546B60" w:rsidRPr="00CE4BE3" w:rsidRDefault="00546B60" w:rsidP="00546B60">
      <w:pPr>
        <w:numPr>
          <w:ilvl w:val="1"/>
          <w:numId w:val="1"/>
        </w:numPr>
      </w:pPr>
      <w:r w:rsidRPr="00CE4BE3">
        <w:rPr>
          <w:b/>
        </w:rPr>
        <w:t>What</w:t>
      </w:r>
      <w:r w:rsidRPr="00CE4BE3">
        <w:t xml:space="preserve"> do you think “capital punishment” is? </w:t>
      </w:r>
      <w:r w:rsidRPr="00CE4BE3">
        <w:rPr>
          <w:b/>
        </w:rPr>
        <w:t>For what</w:t>
      </w:r>
      <w:r w:rsidRPr="00CE4BE3">
        <w:t xml:space="preserve"> does Hammurabi’s Code prescribe capital punishment?</w:t>
      </w:r>
    </w:p>
    <w:p w14:paraId="4E0A5F5D" w14:textId="77777777" w:rsidR="00546B60" w:rsidRDefault="00546B60" w:rsidP="00546B60"/>
    <w:p w14:paraId="7EF95E01" w14:textId="77777777" w:rsidR="00546B60" w:rsidRDefault="00546B60" w:rsidP="00546B60"/>
    <w:p w14:paraId="3F9849CB" w14:textId="77777777" w:rsidR="00546B60" w:rsidRDefault="00546B60" w:rsidP="00546B60"/>
    <w:p w14:paraId="5053CD48" w14:textId="77777777" w:rsidR="00546B60" w:rsidRDefault="00546B60" w:rsidP="00546B60"/>
    <w:p w14:paraId="39F72982" w14:textId="77777777" w:rsidR="00546B60" w:rsidRPr="00CE4BE3" w:rsidRDefault="00546B60" w:rsidP="00546B60"/>
    <w:p w14:paraId="5A003EB6" w14:textId="77777777" w:rsidR="00546B60" w:rsidRPr="00CE4BE3" w:rsidRDefault="00546B60" w:rsidP="00546B60"/>
    <w:p w14:paraId="5672A7D4" w14:textId="77777777" w:rsidR="00546B60" w:rsidRPr="00CE4BE3" w:rsidRDefault="00546B60" w:rsidP="00546B60"/>
    <w:p w14:paraId="079D5672" w14:textId="77777777" w:rsidR="00546B60" w:rsidRDefault="00546B60" w:rsidP="00546B60">
      <w:pPr>
        <w:numPr>
          <w:ilvl w:val="1"/>
          <w:numId w:val="1"/>
        </w:numPr>
      </w:pPr>
      <w:r w:rsidRPr="00CE4BE3">
        <w:rPr>
          <w:b/>
        </w:rPr>
        <w:t>How</w:t>
      </w:r>
      <w:r w:rsidRPr="00CE4BE3">
        <w:t xml:space="preserve"> did </w:t>
      </w:r>
      <w:r>
        <w:t>Hammurabi’s Code resolve disputes between Babylonian citizens?</w:t>
      </w:r>
    </w:p>
    <w:p w14:paraId="3A0A1281" w14:textId="77777777" w:rsidR="00546B60" w:rsidRDefault="00546B60" w:rsidP="00546B60"/>
    <w:p w14:paraId="2F74B675" w14:textId="77777777" w:rsidR="00546B60" w:rsidRDefault="00546B60" w:rsidP="00546B60"/>
    <w:p w14:paraId="2B8866F2" w14:textId="77777777" w:rsidR="00546B60" w:rsidRDefault="00546B60" w:rsidP="00546B60"/>
    <w:p w14:paraId="2AE20D7C" w14:textId="77777777" w:rsidR="00546B60" w:rsidRDefault="00546B60" w:rsidP="00546B60"/>
    <w:p w14:paraId="3D2C1109" w14:textId="77777777" w:rsidR="00546B60" w:rsidRDefault="00546B60" w:rsidP="00546B60"/>
    <w:p w14:paraId="5E964894" w14:textId="77777777" w:rsidR="00546B60" w:rsidRDefault="00546B60" w:rsidP="00546B60"/>
    <w:p w14:paraId="466B4C74" w14:textId="77777777" w:rsidR="00546B60" w:rsidRDefault="00546B60" w:rsidP="00546B60"/>
    <w:p w14:paraId="1D60CD31" w14:textId="77777777" w:rsidR="00546B60" w:rsidRDefault="00546B60" w:rsidP="00546B60"/>
    <w:p w14:paraId="25AC9C7B" w14:textId="77777777" w:rsidR="00546B60" w:rsidRDefault="00546B60" w:rsidP="00546B60">
      <w:pPr>
        <w:numPr>
          <w:ilvl w:val="1"/>
          <w:numId w:val="1"/>
        </w:numPr>
      </w:pPr>
      <w:r w:rsidRPr="00CE4BE3">
        <w:rPr>
          <w:b/>
        </w:rPr>
        <w:t>What</w:t>
      </w:r>
      <w:r>
        <w:t xml:space="preserve"> did Hammurabi call on “all coming generations” to do?</w:t>
      </w:r>
    </w:p>
    <w:p w14:paraId="69FBDFB1" w14:textId="77777777" w:rsidR="00546B60" w:rsidRDefault="00546B60" w:rsidP="00546B60"/>
    <w:p w14:paraId="7EC16E4D" w14:textId="77777777" w:rsidR="00546B60" w:rsidRDefault="00546B60" w:rsidP="00546B60"/>
    <w:p w14:paraId="5DB17A7B" w14:textId="77777777" w:rsidR="00546B60" w:rsidRDefault="00546B60" w:rsidP="00546B60"/>
    <w:p w14:paraId="7CB499EB" w14:textId="77777777" w:rsidR="00546B60" w:rsidRDefault="00546B60" w:rsidP="00546B60"/>
    <w:p w14:paraId="3781D963" w14:textId="77777777" w:rsidR="00546B60" w:rsidRDefault="00546B60" w:rsidP="00546B60"/>
    <w:p w14:paraId="0B7D7F1D" w14:textId="77777777" w:rsidR="00546B60" w:rsidRDefault="00546B60" w:rsidP="00546B60"/>
    <w:p w14:paraId="68822E56" w14:textId="77777777" w:rsidR="00546B60" w:rsidRDefault="00546B60" w:rsidP="00546B60"/>
    <w:p w14:paraId="653878EC" w14:textId="77777777" w:rsidR="00B577EA" w:rsidRPr="00546B60" w:rsidRDefault="00546B60" w:rsidP="00546B60">
      <w:pPr>
        <w:pStyle w:val="ListParagraph"/>
        <w:numPr>
          <w:ilvl w:val="1"/>
          <w:numId w:val="1"/>
        </w:numPr>
        <w:rPr>
          <w:rFonts w:cs="Times New Roman"/>
        </w:rPr>
      </w:pPr>
      <w:bookmarkStart w:id="0" w:name="_GoBack"/>
      <w:bookmarkEnd w:id="0"/>
      <w:r w:rsidRPr="00546B60">
        <w:rPr>
          <w:b/>
        </w:rPr>
        <w:t>Of what</w:t>
      </w:r>
      <w:r>
        <w:t xml:space="preserve"> does respect for the rule of law remain?</w:t>
      </w:r>
    </w:p>
    <w:sectPr w:rsidR="00B577EA" w:rsidRPr="00546B60"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B60"/>
    <w:rsid w:val="00410E3E"/>
    <w:rsid w:val="00546B60"/>
    <w:rsid w:val="006B45B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E520EA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6B60"/>
    <w:rPr>
      <w:rFonts w:ascii="Times New Roman" w:eastAsia="ＭＳ 明朝" w:hAnsi="Times New Roman"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6B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TotalTime>
  <Pages>2</Pages>
  <Words>172</Words>
  <Characters>984</Characters>
  <Application>Microsoft Macintosh Word</Application>
  <DocSecurity>0</DocSecurity>
  <Lines>8</Lines>
  <Paragraphs>2</Paragraphs>
  <ScaleCrop>false</ScaleCrop>
  <Company>Mark's Text Terminal</Company>
  <LinksUpToDate>false</LinksUpToDate>
  <CharactersWithSpaces>1154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2016-01-12T15:10:00Z</dcterms:created>
  <dcterms:modified xsi:type="dcterms:W3CDTF">2016-01-12T15:11:00Z</dcterms:modified>
</cp:coreProperties>
</file>