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3EAC0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C5A21CB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41C80">
        <w:rPr>
          <w:b/>
          <w:i/>
        </w:rPr>
        <w:t>Parsimonious</w:t>
      </w:r>
      <w:r w:rsidR="00F24EDE">
        <w:rPr>
          <w:b/>
        </w:rPr>
        <w:t xml:space="preserve"> (</w:t>
      </w:r>
      <w:r w:rsidR="00F41C80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8CF4AC0" w14:textId="77777777" w:rsidR="00F41C80" w:rsidRDefault="00F41C80" w:rsidP="00F24EDE"/>
    <w:p w14:paraId="73739811" w14:textId="450428A7" w:rsidR="00F41C80" w:rsidRPr="00E60DF3" w:rsidRDefault="00E60DF3" w:rsidP="00F41C8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is </w:t>
      </w:r>
      <w:r>
        <w:rPr>
          <w:i/>
          <w:iCs/>
        </w:rPr>
        <w:t>parsimonious</w:t>
      </w:r>
      <w:r>
        <w:t xml:space="preserve"> in managing *** money, *** has saved enough for a down payment on a house.</w:t>
      </w:r>
    </w:p>
    <w:p w14:paraId="4B9863A3" w14:textId="206CB11D" w:rsidR="00E60DF3" w:rsidRPr="00917C36" w:rsidRDefault="00917C36" w:rsidP="00F41C8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rPr>
          <w:i/>
          <w:iCs/>
        </w:rPr>
        <w:t>parsimonious</w:t>
      </w:r>
      <w:r>
        <w:rPr>
          <w:i/>
          <w:iCs/>
        </w:rPr>
        <w:t xml:space="preserve"> </w:t>
      </w:r>
      <w:r>
        <w:t>bachelor died with $20 million in his savings account, which he left to the college he attended.</w:t>
      </w:r>
    </w:p>
    <w:p w14:paraId="04D3623B" w14:textId="0052EBC1" w:rsidR="00917C36" w:rsidRPr="00917C36" w:rsidRDefault="00917C36" w:rsidP="00F41C8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encouraged *** friends to be </w:t>
      </w:r>
      <w:r w:rsidRPr="00917C36">
        <w:rPr>
          <w:i/>
          <w:iCs/>
        </w:rPr>
        <w:t>parsimonious</w:t>
      </w:r>
      <w:r>
        <w:t xml:space="preserve"> wherever possible by not buying things they don’t need.</w:t>
      </w:r>
    </w:p>
    <w:p w14:paraId="082AEDCF" w14:textId="1FF56FAC" w:rsidR="00917C36" w:rsidRPr="00917C36" w:rsidRDefault="00917C36" w:rsidP="00F41C8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rPr>
          <w:i/>
          <w:iCs/>
        </w:rPr>
        <w:t>parsimonious</w:t>
      </w:r>
      <w:r>
        <w:t xml:space="preserve"> poker player placed only small bets.</w:t>
      </w:r>
    </w:p>
    <w:p w14:paraId="25C9E816" w14:textId="018B38CE" w:rsidR="00917C36" w:rsidRPr="00F41C80" w:rsidRDefault="00917C36" w:rsidP="00F41C8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</w:t>
      </w:r>
      <w:r>
        <w:rPr>
          <w:i/>
          <w:iCs/>
        </w:rPr>
        <w:t>parsimoniou</w:t>
      </w:r>
      <w:r>
        <w:rPr>
          <w:i/>
          <w:iCs/>
        </w:rPr>
        <w:t>s</w:t>
      </w:r>
      <w:r>
        <w:t>, and because of *** parsimony, *** has been able to save a lot of money and enjoy financial security.</w:t>
      </w:r>
    </w:p>
    <w:p w14:paraId="349DA8BB" w14:textId="77777777" w:rsidR="00F24EDE" w:rsidRDefault="00F24EDE" w:rsidP="00F24EDE"/>
    <w:p w14:paraId="1F5EDEC9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41C80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F41C80">
        <w:rPr>
          <w:b/>
          <w:i/>
          <w:u w:val="single"/>
        </w:rPr>
        <w:t>parsimonious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F20FBE"/>
    <w:multiLevelType w:val="hybridMultilevel"/>
    <w:tmpl w:val="D1F2B3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C80"/>
    <w:rsid w:val="001539C9"/>
    <w:rsid w:val="001F20BF"/>
    <w:rsid w:val="002C2733"/>
    <w:rsid w:val="00335A5C"/>
    <w:rsid w:val="00410E3E"/>
    <w:rsid w:val="005A5A20"/>
    <w:rsid w:val="006B45BA"/>
    <w:rsid w:val="008A2613"/>
    <w:rsid w:val="00917C36"/>
    <w:rsid w:val="00C32881"/>
    <w:rsid w:val="00CA4835"/>
    <w:rsid w:val="00E11225"/>
    <w:rsid w:val="00E60DF3"/>
    <w:rsid w:val="00EC6ED9"/>
    <w:rsid w:val="00F24EDE"/>
    <w:rsid w:val="00F41C80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2E1275"/>
  <w15:chartTrackingRefBased/>
  <w15:docId w15:val="{17A2F561-A599-444B-A487-81034FA09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1C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11</TotalTime>
  <Pages>1</Pages>
  <Words>147</Words>
  <Characters>840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2020-07-13T15:17:00Z</dcterms:created>
  <dcterms:modified xsi:type="dcterms:W3CDTF">2020-07-13T16:20:00Z</dcterms:modified>
</cp:coreProperties>
</file>