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3053C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210A206E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3F720C">
        <w:rPr>
          <w:b/>
          <w:i/>
        </w:rPr>
        <w:t>Callous</w:t>
      </w:r>
      <w:r w:rsidR="00F24EDE">
        <w:rPr>
          <w:b/>
        </w:rPr>
        <w:t xml:space="preserve"> (</w:t>
      </w:r>
      <w:r w:rsidR="003F720C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C8AE578" w14:textId="77777777" w:rsidR="003F720C" w:rsidRDefault="003F720C" w:rsidP="00F24EDE"/>
    <w:p w14:paraId="1791E757" w14:textId="70901410" w:rsidR="003F720C" w:rsidRPr="00014E45" w:rsidRDefault="00014E45" w:rsidP="003F720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014E45">
        <w:rPr>
          <w:i/>
          <w:iCs/>
        </w:rPr>
        <w:t>callous</w:t>
      </w:r>
      <w:r>
        <w:t xml:space="preserve"> driver didn’t stop after running over ***’s basketball.</w:t>
      </w:r>
    </w:p>
    <w:p w14:paraId="625EACDC" w14:textId="2FC852CF" w:rsidR="00014E45" w:rsidRPr="00014E45" w:rsidRDefault="00014E45" w:rsidP="003F720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History remembers many </w:t>
      </w:r>
      <w:r w:rsidRPr="00014E45">
        <w:rPr>
          <w:i/>
          <w:iCs/>
        </w:rPr>
        <w:t>callous</w:t>
      </w:r>
      <w:r>
        <w:rPr>
          <w:i/>
          <w:iCs/>
        </w:rPr>
        <w:t xml:space="preserve"> </w:t>
      </w:r>
      <w:r>
        <w:t>leaders, insensitive to the suffering of their nations.</w:t>
      </w:r>
    </w:p>
    <w:p w14:paraId="331DABA9" w14:textId="3926E6A9" w:rsidR="00014E45" w:rsidRPr="00014E45" w:rsidRDefault="00014E45" w:rsidP="003F720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Preferring people with a little bit of heart, *** avoids </w:t>
      </w:r>
      <w:r w:rsidRPr="00014E45">
        <w:rPr>
          <w:i/>
          <w:iCs/>
        </w:rPr>
        <w:t>callous</w:t>
      </w:r>
      <w:r>
        <w:rPr>
          <w:i/>
          <w:iCs/>
        </w:rPr>
        <w:t xml:space="preserve"> </w:t>
      </w:r>
      <w:r>
        <w:t>people.</w:t>
      </w:r>
    </w:p>
    <w:p w14:paraId="246BB325" w14:textId="6F0080AE" w:rsidR="00014E45" w:rsidRPr="00014E45" w:rsidRDefault="00014E45" w:rsidP="003F720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014E45">
        <w:rPr>
          <w:i/>
          <w:iCs/>
        </w:rPr>
        <w:t>callous</w:t>
      </w:r>
      <w:r>
        <w:t xml:space="preserve"> doctor left his patient in obvious pain.</w:t>
      </w:r>
    </w:p>
    <w:p w14:paraId="0155858E" w14:textId="67CA8A80" w:rsidR="00014E45" w:rsidRPr="003F720C" w:rsidRDefault="00014E45" w:rsidP="003F720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Only the most </w:t>
      </w:r>
      <w:r w:rsidRPr="00014E45">
        <w:rPr>
          <w:i/>
          <w:iCs/>
        </w:rPr>
        <w:t>callous</w:t>
      </w:r>
      <w:r>
        <w:t xml:space="preserve"> soldiers abuse prisoners of war.</w:t>
      </w:r>
    </w:p>
    <w:p w14:paraId="5364B7AA" w14:textId="77777777" w:rsidR="00F24EDE" w:rsidRDefault="00F24EDE" w:rsidP="00F24EDE"/>
    <w:p w14:paraId="59E6E466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3F720C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3F720C">
        <w:rPr>
          <w:b/>
          <w:i/>
          <w:u w:val="single"/>
        </w:rPr>
        <w:t>callous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4D460C"/>
    <w:multiLevelType w:val="hybridMultilevel"/>
    <w:tmpl w:val="8BC6B0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20C"/>
    <w:rsid w:val="00014E45"/>
    <w:rsid w:val="001539C9"/>
    <w:rsid w:val="001F20BF"/>
    <w:rsid w:val="002C2733"/>
    <w:rsid w:val="00335A5C"/>
    <w:rsid w:val="003F720C"/>
    <w:rsid w:val="00410E3E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5162F"/>
  <w15:chartTrackingRefBased/>
  <w15:docId w15:val="{D89610CD-9013-ED4F-A6D7-ECE078FE3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72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122</Words>
  <Characters>697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2020-07-16T13:41:00Z</dcterms:created>
  <dcterms:modified xsi:type="dcterms:W3CDTF">2020-07-16T17:17:00Z</dcterms:modified>
</cp:coreProperties>
</file>