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211FB093"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BB7640">
        <w:rPr>
          <w:rFonts w:ascii="Times New Roman" w:hAnsi="Times New Roman" w:cs="Times New Roman"/>
          <w:b/>
        </w:rPr>
        <w:t>15</w:t>
      </w:r>
      <w:r>
        <w:rPr>
          <w:rFonts w:ascii="Times New Roman" w:hAnsi="Times New Roman" w:cs="Times New Roman"/>
          <w:b/>
        </w:rPr>
        <w:t xml:space="preserve"> Worksheet:</w:t>
      </w:r>
      <w:r w:rsidR="00705B5D">
        <w:rPr>
          <w:rFonts w:ascii="Times New Roman" w:hAnsi="Times New Roman" w:cs="Times New Roman"/>
          <w:b/>
        </w:rPr>
        <w:t xml:space="preserve"> </w:t>
      </w:r>
      <w:r w:rsidR="00BB7640">
        <w:rPr>
          <w:rFonts w:ascii="Times New Roman" w:hAnsi="Times New Roman" w:cs="Times New Roman"/>
          <w:b/>
          <w:i/>
          <w:iCs/>
        </w:rPr>
        <w:t>Fastest Animals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46954B91"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BB7640" w:rsidRPr="00BB7640">
        <w:rPr>
          <w:rFonts w:ascii="Times New Roman" w:hAnsi="Times New Roman" w:cs="Times New Roman"/>
          <w:bCs/>
        </w:rPr>
        <w:t xml:space="preserve">the </w:t>
      </w:r>
      <w:r w:rsidR="00BB7640">
        <w:rPr>
          <w:rFonts w:ascii="Times New Roman" w:hAnsi="Times New Roman" w:cs="Times New Roman"/>
          <w:bCs/>
          <w:i/>
          <w:iCs/>
        </w:rPr>
        <w:t xml:space="preserve">fastest animals </w:t>
      </w:r>
      <w:r w:rsidR="00BB7640" w:rsidRPr="00BB7640">
        <w:rPr>
          <w:rFonts w:ascii="Times New Roman" w:hAnsi="Times New Roman" w:cs="Times New Roman"/>
          <w:bCs/>
        </w:rPr>
        <w:t>on Earth</w:t>
      </w:r>
      <w:r>
        <w:rPr>
          <w:rFonts w:ascii="Times New Roman" w:hAnsi="Times New Roman" w:cs="Times New Roman"/>
          <w:bCs/>
        </w:rPr>
        <w:t xml:space="preserve">. Please answer the reading comprehension that follow this list of </w:t>
      </w:r>
      <w:r w:rsidR="00BB7640">
        <w:rPr>
          <w:rFonts w:ascii="Times New Roman" w:hAnsi="Times New Roman" w:cs="Times New Roman"/>
          <w:bCs/>
        </w:rPr>
        <w:t>the fastest animals</w:t>
      </w:r>
      <w:r>
        <w:rPr>
          <w:rFonts w:ascii="Times New Roman" w:hAnsi="Times New Roman" w:cs="Times New Roman"/>
          <w:bCs/>
        </w:rPr>
        <w:t>.</w:t>
      </w:r>
    </w:p>
    <w:p w14:paraId="2C0FE9FA" w14:textId="798FE373" w:rsidR="00617B96" w:rsidRDefault="00617B96">
      <w:pPr>
        <w:rPr>
          <w:rFonts w:ascii="Times New Roman" w:hAnsi="Times New Roman" w:cs="Times New Roman"/>
          <w:bCs/>
        </w:rPr>
      </w:pPr>
    </w:p>
    <w:p w14:paraId="797AB035" w14:textId="77777777" w:rsidR="00617B96" w:rsidRPr="00617B96" w:rsidRDefault="00617B96" w:rsidP="00617B96">
      <w:pPr>
        <w:widowControl w:val="0"/>
        <w:jc w:val="center"/>
        <w:rPr>
          <w:rFonts w:ascii="Times New Roman" w:hAnsi="Times New Roman" w:cs="Times New Roman"/>
          <w:b/>
          <w:bCs/>
          <w:u w:val="single"/>
        </w:rPr>
      </w:pPr>
      <w:r w:rsidRPr="00617B96">
        <w:rPr>
          <w:rFonts w:ascii="Times New Roman" w:hAnsi="Times New Roman" w:cs="Times New Roman"/>
          <w:b/>
          <w:bCs/>
          <w:u w:val="single"/>
        </w:rPr>
        <w:t>Fastest Animals</w:t>
      </w:r>
    </w:p>
    <w:p w14:paraId="72C6CE7F" w14:textId="77777777" w:rsidR="00617B96" w:rsidRPr="00617B96" w:rsidRDefault="00617B96" w:rsidP="00617B96">
      <w:pPr>
        <w:pStyle w:val="ListParagraph"/>
        <w:widowControl w:val="0"/>
        <w:numPr>
          <w:ilvl w:val="0"/>
          <w:numId w:val="1"/>
        </w:numPr>
        <w:jc w:val="center"/>
        <w:rPr>
          <w:b/>
          <w:bCs/>
        </w:rPr>
      </w:pPr>
      <w:r w:rsidRPr="00617B96">
        <w:t>Peregrine falcon, 225 mph (362 kph)</w:t>
      </w:r>
    </w:p>
    <w:p w14:paraId="4FECD80B" w14:textId="77777777" w:rsidR="00617B96" w:rsidRPr="00617B96" w:rsidRDefault="00617B96" w:rsidP="00617B96">
      <w:pPr>
        <w:pStyle w:val="ListParagraph"/>
        <w:widowControl w:val="0"/>
        <w:numPr>
          <w:ilvl w:val="0"/>
          <w:numId w:val="1"/>
        </w:numPr>
        <w:jc w:val="center"/>
        <w:rPr>
          <w:b/>
          <w:bCs/>
        </w:rPr>
      </w:pPr>
      <w:r w:rsidRPr="00617B96">
        <w:t>Golden eagle, 150+ mph (240+ kph)</w:t>
      </w:r>
    </w:p>
    <w:p w14:paraId="4C290C37" w14:textId="77777777" w:rsidR="00617B96" w:rsidRPr="00617B96" w:rsidRDefault="00617B96" w:rsidP="00617B96">
      <w:pPr>
        <w:pStyle w:val="ListParagraph"/>
        <w:widowControl w:val="0"/>
        <w:numPr>
          <w:ilvl w:val="0"/>
          <w:numId w:val="1"/>
        </w:numPr>
        <w:jc w:val="center"/>
        <w:rPr>
          <w:b/>
          <w:bCs/>
        </w:rPr>
      </w:pPr>
      <w:r w:rsidRPr="00617B96">
        <w:t>Cheetah, 70 mph (113 kph)</w:t>
      </w:r>
    </w:p>
    <w:p w14:paraId="5DC67B3C" w14:textId="77777777" w:rsidR="00617B96" w:rsidRPr="00617B96" w:rsidRDefault="00617B96" w:rsidP="00617B96">
      <w:pPr>
        <w:pStyle w:val="ListParagraph"/>
        <w:widowControl w:val="0"/>
        <w:numPr>
          <w:ilvl w:val="0"/>
          <w:numId w:val="1"/>
        </w:numPr>
        <w:jc w:val="center"/>
        <w:rPr>
          <w:b/>
          <w:bCs/>
        </w:rPr>
      </w:pPr>
      <w:r w:rsidRPr="00617B96">
        <w:t>Sailfish, 68 mph (109 kph)</w:t>
      </w:r>
    </w:p>
    <w:p w14:paraId="2272A429" w14:textId="77777777" w:rsidR="00617B96" w:rsidRPr="00617B96" w:rsidRDefault="00617B96" w:rsidP="00617B96">
      <w:pPr>
        <w:pStyle w:val="ListParagraph"/>
        <w:widowControl w:val="0"/>
        <w:numPr>
          <w:ilvl w:val="0"/>
          <w:numId w:val="1"/>
        </w:numPr>
        <w:jc w:val="center"/>
        <w:rPr>
          <w:b/>
          <w:bCs/>
        </w:rPr>
      </w:pPr>
      <w:r w:rsidRPr="00617B96">
        <w:t>Pronghorn antelope, 55+ mph (88.5+ kph)</w:t>
      </w:r>
    </w:p>
    <w:p w14:paraId="231079EF" w14:textId="77777777" w:rsidR="00617B96" w:rsidRPr="00617B96" w:rsidRDefault="00617B96" w:rsidP="00617B96">
      <w:pPr>
        <w:pStyle w:val="ListParagraph"/>
        <w:widowControl w:val="0"/>
        <w:numPr>
          <w:ilvl w:val="0"/>
          <w:numId w:val="1"/>
        </w:numPr>
        <w:jc w:val="center"/>
        <w:rPr>
          <w:b/>
          <w:bCs/>
        </w:rPr>
      </w:pPr>
      <w:r w:rsidRPr="00617B96">
        <w:t>Grant’s gazelle, 47 mph (75.5 kph)</w:t>
      </w:r>
    </w:p>
    <w:p w14:paraId="4A2292C6" w14:textId="77777777" w:rsidR="00617B96" w:rsidRPr="00617B96" w:rsidRDefault="00617B96" w:rsidP="00617B96">
      <w:pPr>
        <w:pStyle w:val="ListParagraph"/>
        <w:widowControl w:val="0"/>
        <w:numPr>
          <w:ilvl w:val="0"/>
          <w:numId w:val="1"/>
        </w:numPr>
        <w:jc w:val="center"/>
        <w:rPr>
          <w:b/>
          <w:bCs/>
        </w:rPr>
      </w:pPr>
      <w:r w:rsidRPr="00617B96">
        <w:t>Yellowfin tuna, 46.61 mph (75 kph)</w:t>
      </w:r>
    </w:p>
    <w:p w14:paraId="2B65A4AD" w14:textId="77777777" w:rsidR="00617B96" w:rsidRPr="00617B96" w:rsidRDefault="00617B96" w:rsidP="00617B96">
      <w:pPr>
        <w:pStyle w:val="ListParagraph"/>
        <w:widowControl w:val="0"/>
        <w:numPr>
          <w:ilvl w:val="0"/>
          <w:numId w:val="1"/>
        </w:numPr>
        <w:jc w:val="center"/>
        <w:rPr>
          <w:b/>
          <w:bCs/>
        </w:rPr>
      </w:pPr>
      <w:r w:rsidRPr="00617B96">
        <w:t>Ostrich, 45 mph (72 kph)</w:t>
      </w:r>
    </w:p>
    <w:p w14:paraId="756B4627" w14:textId="77777777" w:rsidR="00617B96" w:rsidRPr="00617B96" w:rsidRDefault="00617B96" w:rsidP="00617B96">
      <w:pPr>
        <w:pStyle w:val="ListParagraph"/>
        <w:widowControl w:val="0"/>
        <w:numPr>
          <w:ilvl w:val="0"/>
          <w:numId w:val="1"/>
        </w:numPr>
        <w:jc w:val="center"/>
        <w:rPr>
          <w:b/>
          <w:bCs/>
        </w:rPr>
      </w:pPr>
      <w:proofErr w:type="gramStart"/>
      <w:r w:rsidRPr="00617B96">
        <w:t>Race horse</w:t>
      </w:r>
      <w:proofErr w:type="gramEnd"/>
      <w:r w:rsidRPr="00617B96">
        <w:t>, 43.26 mph (69.62 kph)</w:t>
      </w:r>
    </w:p>
    <w:p w14:paraId="2F6F470C" w14:textId="77777777" w:rsidR="00617B96" w:rsidRPr="00617B96" w:rsidRDefault="00617B96" w:rsidP="00617B96">
      <w:pPr>
        <w:pStyle w:val="ListParagraph"/>
        <w:widowControl w:val="0"/>
        <w:numPr>
          <w:ilvl w:val="0"/>
          <w:numId w:val="1"/>
        </w:numPr>
        <w:jc w:val="center"/>
        <w:rPr>
          <w:b/>
          <w:bCs/>
        </w:rPr>
      </w:pPr>
      <w:r w:rsidRPr="00617B96">
        <w:t>Greyhound, 41.72 mph (67.14 kph)</w:t>
      </w:r>
    </w:p>
    <w:p w14:paraId="5B055B05" w14:textId="77777777" w:rsidR="00617B96" w:rsidRPr="00617B96" w:rsidRDefault="00617B96" w:rsidP="00617B96">
      <w:pPr>
        <w:pStyle w:val="ListParagraph"/>
        <w:widowControl w:val="0"/>
        <w:numPr>
          <w:ilvl w:val="0"/>
          <w:numId w:val="1"/>
        </w:numPr>
        <w:jc w:val="center"/>
        <w:rPr>
          <w:b/>
          <w:bCs/>
        </w:rPr>
      </w:pPr>
      <w:r w:rsidRPr="00617B96">
        <w:t>Eastern grey kangaroo, 40 mph (64 kph)</w:t>
      </w:r>
    </w:p>
    <w:p w14:paraId="7781A97A" w14:textId="77777777" w:rsidR="00617B96" w:rsidRPr="00617B96" w:rsidRDefault="00617B96" w:rsidP="00617B96">
      <w:pPr>
        <w:pStyle w:val="ListParagraph"/>
        <w:widowControl w:val="0"/>
        <w:numPr>
          <w:ilvl w:val="0"/>
          <w:numId w:val="1"/>
        </w:numPr>
        <w:jc w:val="center"/>
        <w:rPr>
          <w:b/>
          <w:bCs/>
        </w:rPr>
      </w:pPr>
      <w:r w:rsidRPr="00617B96">
        <w:t>American free-tailed bat 35-40 mph (56-64 kph)</w:t>
      </w:r>
    </w:p>
    <w:p w14:paraId="444FA548" w14:textId="77777777" w:rsidR="00617B96" w:rsidRPr="00617B96" w:rsidRDefault="00617B96" w:rsidP="00617B96">
      <w:pPr>
        <w:pStyle w:val="ListParagraph"/>
        <w:widowControl w:val="0"/>
        <w:numPr>
          <w:ilvl w:val="0"/>
          <w:numId w:val="1"/>
        </w:numPr>
        <w:jc w:val="center"/>
        <w:rPr>
          <w:b/>
          <w:bCs/>
        </w:rPr>
      </w:pPr>
      <w:r w:rsidRPr="00617B96">
        <w:t>Blue wildebeest, 37 mph (59.5 kph)</w:t>
      </w:r>
    </w:p>
    <w:p w14:paraId="3E848DA7" w14:textId="77777777" w:rsidR="00617B96" w:rsidRPr="00617B96" w:rsidRDefault="00617B96" w:rsidP="00617B96">
      <w:pPr>
        <w:pStyle w:val="ListParagraph"/>
        <w:widowControl w:val="0"/>
        <w:numPr>
          <w:ilvl w:val="0"/>
          <w:numId w:val="1"/>
        </w:numPr>
        <w:jc w:val="center"/>
        <w:rPr>
          <w:b/>
          <w:bCs/>
        </w:rPr>
      </w:pPr>
      <w:r w:rsidRPr="00617B96">
        <w:t>Dragonfly, 36 mph (58 kph)</w:t>
      </w:r>
    </w:p>
    <w:p w14:paraId="7E3B18FB" w14:textId="77777777" w:rsidR="00617B96" w:rsidRPr="00617B96" w:rsidRDefault="00617B96" w:rsidP="00617B96">
      <w:pPr>
        <w:pStyle w:val="ListParagraph"/>
        <w:widowControl w:val="0"/>
        <w:numPr>
          <w:ilvl w:val="0"/>
          <w:numId w:val="1"/>
        </w:numPr>
        <w:jc w:val="center"/>
        <w:rPr>
          <w:b/>
          <w:bCs/>
        </w:rPr>
      </w:pPr>
      <w:r w:rsidRPr="00617B96">
        <w:t>Killer whale, 34.5 mph (55.5 kph)</w:t>
      </w:r>
    </w:p>
    <w:p w14:paraId="3C3A42CE" w14:textId="77777777" w:rsidR="00617B96" w:rsidRPr="00617B96" w:rsidRDefault="00617B96" w:rsidP="00617B96">
      <w:pPr>
        <w:pStyle w:val="ListParagraph"/>
        <w:widowControl w:val="0"/>
        <w:numPr>
          <w:ilvl w:val="0"/>
          <w:numId w:val="1"/>
        </w:numPr>
        <w:jc w:val="center"/>
        <w:rPr>
          <w:b/>
          <w:bCs/>
        </w:rPr>
      </w:pPr>
      <w:r w:rsidRPr="00617B96">
        <w:t>Giraffe, 32 mph (51.5 kph)</w:t>
      </w:r>
    </w:p>
    <w:p w14:paraId="2221A8C9" w14:textId="77777777" w:rsidR="00617B96" w:rsidRPr="00617B96" w:rsidRDefault="00617B96" w:rsidP="00617B96">
      <w:pPr>
        <w:pStyle w:val="ListParagraph"/>
        <w:widowControl w:val="0"/>
        <w:numPr>
          <w:ilvl w:val="0"/>
          <w:numId w:val="1"/>
        </w:numPr>
        <w:jc w:val="center"/>
        <w:rPr>
          <w:b/>
          <w:bCs/>
        </w:rPr>
      </w:pPr>
      <w:r w:rsidRPr="00617B96">
        <w:t>Black rhinoceros, 28 mph (45 kph)</w:t>
      </w:r>
    </w:p>
    <w:p w14:paraId="0054F998" w14:textId="77777777" w:rsidR="00617B96" w:rsidRPr="00617B96" w:rsidRDefault="00617B96" w:rsidP="00617B96">
      <w:pPr>
        <w:pStyle w:val="ListParagraph"/>
        <w:widowControl w:val="0"/>
        <w:numPr>
          <w:ilvl w:val="0"/>
          <w:numId w:val="1"/>
        </w:numPr>
        <w:jc w:val="center"/>
        <w:rPr>
          <w:b/>
          <w:bCs/>
        </w:rPr>
      </w:pPr>
      <w:r w:rsidRPr="00617B96">
        <w:t>Man, 27.89 mph (44.88 kph)</w:t>
      </w:r>
    </w:p>
    <w:p w14:paraId="56F7F623" w14:textId="77777777" w:rsidR="00617B96" w:rsidRPr="00617B96" w:rsidRDefault="00617B96" w:rsidP="00617B96">
      <w:pPr>
        <w:pStyle w:val="ListParagraph"/>
        <w:widowControl w:val="0"/>
        <w:numPr>
          <w:ilvl w:val="0"/>
          <w:numId w:val="1"/>
        </w:numPr>
        <w:jc w:val="center"/>
        <w:rPr>
          <w:b/>
          <w:bCs/>
        </w:rPr>
      </w:pPr>
      <w:r w:rsidRPr="00617B96">
        <w:t>Common dolphin, 24.5 mph (44.4 kph)</w:t>
      </w:r>
    </w:p>
    <w:p w14:paraId="2015A57F" w14:textId="77777777" w:rsidR="00617B96" w:rsidRDefault="00617B96">
      <w:pPr>
        <w:rPr>
          <w:rFonts w:ascii="Times New Roman" w:hAnsi="Times New Roman" w:cs="Times New Roman"/>
          <w:bCs/>
        </w:rPr>
      </w:pPr>
    </w:p>
    <w:p w14:paraId="66A084CA" w14:textId="6880E545"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33E881FA" w14:textId="79CF1B99" w:rsidR="00BB7640" w:rsidRDefault="00BB7640" w:rsidP="005E7BC7">
      <w:pPr>
        <w:widowControl w:val="0"/>
        <w:rPr>
          <w:rFonts w:ascii="Times New Roman" w:hAnsi="Times New Roman" w:cs="Times New Roman"/>
          <w:lang w:eastAsia="ja-JP"/>
        </w:rPr>
      </w:pPr>
    </w:p>
    <w:p w14:paraId="1962BD3D" w14:textId="71F1CA15" w:rsidR="00BB7640" w:rsidRPr="00BB7640" w:rsidRDefault="00BB7640" w:rsidP="00BB7640">
      <w:pPr>
        <w:pStyle w:val="ListParagraph"/>
        <w:widowControl w:val="0"/>
        <w:numPr>
          <w:ilvl w:val="0"/>
          <w:numId w:val="2"/>
        </w:numPr>
        <w:rPr>
          <w:b/>
          <w:bCs/>
          <w:lang w:eastAsia="ja-JP"/>
        </w:rPr>
      </w:pPr>
      <w:r w:rsidRPr="00BB7640">
        <w:rPr>
          <w:b/>
          <w:bCs/>
          <w:lang w:eastAsia="ja-JP"/>
        </w:rPr>
        <w:t>What</w:t>
      </w:r>
      <w:r>
        <w:rPr>
          <w:lang w:eastAsia="ja-JP"/>
        </w:rPr>
        <w:t xml:space="preserve"> is the fastest animal on earth? </w:t>
      </w:r>
      <w:r w:rsidRPr="00BB7640">
        <w:rPr>
          <w:b/>
          <w:bCs/>
          <w:lang w:eastAsia="ja-JP"/>
        </w:rPr>
        <w:t>What</w:t>
      </w:r>
      <w:r>
        <w:rPr>
          <w:lang w:eastAsia="ja-JP"/>
        </w:rPr>
        <w:t xml:space="preserve"> </w:t>
      </w:r>
      <w:r w:rsidRPr="00BB7640">
        <w:rPr>
          <w:b/>
          <w:bCs/>
          <w:lang w:eastAsia="ja-JP"/>
        </w:rPr>
        <w:t>kind</w:t>
      </w:r>
      <w:r>
        <w:rPr>
          <w:lang w:eastAsia="ja-JP"/>
        </w:rPr>
        <w:t xml:space="preserve"> of animal is it? </w:t>
      </w:r>
      <w:r w:rsidRPr="00BB7640">
        <w:rPr>
          <w:b/>
          <w:bCs/>
          <w:lang w:eastAsia="ja-JP"/>
        </w:rPr>
        <w:t>How fast</w:t>
      </w:r>
      <w:r>
        <w:rPr>
          <w:lang w:eastAsia="ja-JP"/>
        </w:rPr>
        <w:t xml:space="preserve"> can this animal travel?</w:t>
      </w:r>
    </w:p>
    <w:p w14:paraId="72323F03" w14:textId="0CA84271" w:rsidR="00BB7640" w:rsidRDefault="00BB7640" w:rsidP="00BB7640">
      <w:pPr>
        <w:widowControl w:val="0"/>
        <w:rPr>
          <w:b/>
          <w:bCs/>
          <w:lang w:eastAsia="ja-JP"/>
        </w:rPr>
      </w:pPr>
    </w:p>
    <w:p w14:paraId="2E098F57" w14:textId="77777777" w:rsidR="00BB7640" w:rsidRPr="00BB7640" w:rsidRDefault="00BB7640" w:rsidP="00BB7640">
      <w:pPr>
        <w:widowControl w:val="0"/>
        <w:rPr>
          <w:b/>
          <w:bCs/>
          <w:lang w:eastAsia="ja-JP"/>
        </w:rPr>
      </w:pPr>
    </w:p>
    <w:p w14:paraId="0DFB04BF" w14:textId="3128CD68" w:rsidR="00BB7640" w:rsidRPr="00BB7640" w:rsidRDefault="00BB7640" w:rsidP="00BB7640">
      <w:pPr>
        <w:pStyle w:val="ListParagraph"/>
        <w:widowControl w:val="0"/>
        <w:numPr>
          <w:ilvl w:val="0"/>
          <w:numId w:val="2"/>
        </w:numPr>
        <w:rPr>
          <w:b/>
          <w:bCs/>
          <w:lang w:eastAsia="ja-JP"/>
        </w:rPr>
      </w:pPr>
      <w:r w:rsidRPr="00BB7640">
        <w:rPr>
          <w:b/>
          <w:bCs/>
          <w:lang w:eastAsia="ja-JP"/>
        </w:rPr>
        <w:t>What</w:t>
      </w:r>
      <w:r>
        <w:rPr>
          <w:lang w:eastAsia="ja-JP"/>
        </w:rPr>
        <w:t xml:space="preserve"> do you think </w:t>
      </w:r>
      <w:r w:rsidRPr="00BB7640">
        <w:rPr>
          <w:b/>
          <w:bCs/>
          <w:i/>
          <w:iCs/>
          <w:lang w:eastAsia="ja-JP"/>
        </w:rPr>
        <w:t>mph</w:t>
      </w:r>
      <w:r>
        <w:rPr>
          <w:lang w:eastAsia="ja-JP"/>
        </w:rPr>
        <w:t xml:space="preserve"> and </w:t>
      </w:r>
      <w:r w:rsidRPr="00BB7640">
        <w:rPr>
          <w:b/>
          <w:bCs/>
          <w:i/>
          <w:iCs/>
          <w:lang w:eastAsia="ja-JP"/>
        </w:rPr>
        <w:t>kph</w:t>
      </w:r>
      <w:r>
        <w:rPr>
          <w:lang w:eastAsia="ja-JP"/>
        </w:rPr>
        <w:t xml:space="preserve"> mean in the context of this list?</w:t>
      </w:r>
    </w:p>
    <w:p w14:paraId="055CEB79" w14:textId="029675A5" w:rsidR="00BB7640" w:rsidRDefault="00BB7640" w:rsidP="00BB7640">
      <w:pPr>
        <w:widowControl w:val="0"/>
        <w:rPr>
          <w:b/>
          <w:bCs/>
          <w:lang w:eastAsia="ja-JP"/>
        </w:rPr>
      </w:pPr>
    </w:p>
    <w:p w14:paraId="68793EC4" w14:textId="77777777" w:rsidR="00BB7640" w:rsidRPr="00BB7640" w:rsidRDefault="00BB7640" w:rsidP="00BB7640">
      <w:pPr>
        <w:widowControl w:val="0"/>
        <w:rPr>
          <w:b/>
          <w:bCs/>
          <w:lang w:eastAsia="ja-JP"/>
        </w:rPr>
      </w:pPr>
    </w:p>
    <w:p w14:paraId="6D60AF0F" w14:textId="0E69DE71" w:rsidR="00BB7640" w:rsidRPr="00BB7640" w:rsidRDefault="00BB7640" w:rsidP="00BB7640">
      <w:pPr>
        <w:pStyle w:val="ListParagraph"/>
        <w:widowControl w:val="0"/>
        <w:numPr>
          <w:ilvl w:val="0"/>
          <w:numId w:val="2"/>
        </w:numPr>
        <w:rPr>
          <w:b/>
          <w:bCs/>
          <w:lang w:eastAsia="ja-JP"/>
        </w:rPr>
      </w:pPr>
      <w:r w:rsidRPr="00BB7640">
        <w:rPr>
          <w:b/>
          <w:bCs/>
          <w:lang w:eastAsia="ja-JP"/>
        </w:rPr>
        <w:t>Which</w:t>
      </w:r>
      <w:r>
        <w:rPr>
          <w:lang w:eastAsia="ja-JP"/>
        </w:rPr>
        <w:t xml:space="preserve"> animal can travel at 41.72 miles per hour? </w:t>
      </w:r>
      <w:r w:rsidRPr="00BB7640">
        <w:rPr>
          <w:b/>
          <w:bCs/>
          <w:lang w:eastAsia="ja-JP"/>
        </w:rPr>
        <w:t>What kind</w:t>
      </w:r>
      <w:r>
        <w:rPr>
          <w:lang w:eastAsia="ja-JP"/>
        </w:rPr>
        <w:t xml:space="preserve"> of animal is this?</w:t>
      </w:r>
    </w:p>
    <w:p w14:paraId="0E87447C" w14:textId="5105954B" w:rsidR="00BB7640" w:rsidRDefault="00BB7640" w:rsidP="00BB7640">
      <w:pPr>
        <w:widowControl w:val="0"/>
        <w:rPr>
          <w:b/>
          <w:bCs/>
          <w:lang w:eastAsia="ja-JP"/>
        </w:rPr>
      </w:pPr>
    </w:p>
    <w:p w14:paraId="7E16CE58" w14:textId="77777777" w:rsidR="00BB7640" w:rsidRPr="00BB7640" w:rsidRDefault="00BB7640" w:rsidP="00BB7640">
      <w:pPr>
        <w:widowControl w:val="0"/>
        <w:rPr>
          <w:b/>
          <w:bCs/>
          <w:lang w:eastAsia="ja-JP"/>
        </w:rPr>
      </w:pPr>
    </w:p>
    <w:p w14:paraId="203573E0" w14:textId="5655A9CE" w:rsidR="00BB7640" w:rsidRPr="00BB7640" w:rsidRDefault="00BB7640" w:rsidP="00BB7640">
      <w:pPr>
        <w:pStyle w:val="ListParagraph"/>
        <w:widowControl w:val="0"/>
        <w:numPr>
          <w:ilvl w:val="0"/>
          <w:numId w:val="2"/>
        </w:numPr>
        <w:rPr>
          <w:b/>
          <w:bCs/>
          <w:lang w:eastAsia="ja-JP"/>
        </w:rPr>
      </w:pPr>
      <w:r w:rsidRPr="00BB7640">
        <w:rPr>
          <w:b/>
          <w:bCs/>
          <w:lang w:eastAsia="ja-JP"/>
        </w:rPr>
        <w:t>How fast</w:t>
      </w:r>
      <w:r>
        <w:rPr>
          <w:lang w:eastAsia="ja-JP"/>
        </w:rPr>
        <w:t xml:space="preserve"> can a killer whale travel?</w:t>
      </w:r>
    </w:p>
    <w:p w14:paraId="2F602731" w14:textId="3A7ED1C2" w:rsidR="00BB7640" w:rsidRDefault="00BB7640" w:rsidP="00BB7640">
      <w:pPr>
        <w:widowControl w:val="0"/>
        <w:rPr>
          <w:b/>
          <w:bCs/>
          <w:lang w:eastAsia="ja-JP"/>
        </w:rPr>
      </w:pPr>
    </w:p>
    <w:p w14:paraId="38E4FA87" w14:textId="77777777" w:rsidR="00BB7640" w:rsidRPr="00BB7640" w:rsidRDefault="00BB7640" w:rsidP="00BB7640">
      <w:pPr>
        <w:widowControl w:val="0"/>
        <w:rPr>
          <w:b/>
          <w:bCs/>
          <w:lang w:eastAsia="ja-JP"/>
        </w:rPr>
      </w:pPr>
    </w:p>
    <w:p w14:paraId="5FF85EB2" w14:textId="1B75955D" w:rsidR="00BB7640" w:rsidRPr="00BB7640" w:rsidRDefault="00BB7640" w:rsidP="00BB7640">
      <w:pPr>
        <w:pStyle w:val="ListParagraph"/>
        <w:widowControl w:val="0"/>
        <w:numPr>
          <w:ilvl w:val="0"/>
          <w:numId w:val="2"/>
        </w:numPr>
        <w:rPr>
          <w:b/>
          <w:bCs/>
          <w:lang w:eastAsia="ja-JP"/>
        </w:rPr>
      </w:pPr>
      <w:r w:rsidRPr="00BB7640">
        <w:rPr>
          <w:b/>
          <w:bCs/>
          <w:lang w:eastAsia="ja-JP"/>
        </w:rPr>
        <w:t>Which</w:t>
      </w:r>
      <w:r>
        <w:rPr>
          <w:lang w:eastAsia="ja-JP"/>
        </w:rPr>
        <w:t xml:space="preserve"> animal, at its fastest, would still obey a 55-miles-per-hour speed limit?</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30B4B2A"/>
    <w:multiLevelType w:val="hybridMultilevel"/>
    <w:tmpl w:val="F3245F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D1E24"/>
    <w:rsid w:val="00410E3E"/>
    <w:rsid w:val="004F3E9E"/>
    <w:rsid w:val="00522C3E"/>
    <w:rsid w:val="005E7BC7"/>
    <w:rsid w:val="00617B96"/>
    <w:rsid w:val="00631B11"/>
    <w:rsid w:val="006B45BA"/>
    <w:rsid w:val="00705B5D"/>
    <w:rsid w:val="007C15C6"/>
    <w:rsid w:val="009C241B"/>
    <w:rsid w:val="00BB7640"/>
    <w:rsid w:val="00E04AED"/>
    <w:rsid w:val="00F05C17"/>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617B96"/>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9</TotalTime>
  <Pages>1</Pages>
  <Words>274</Words>
  <Characters>1566</Characters>
  <Application>Microsoft Office Word</Application>
  <DocSecurity>0</DocSecurity>
  <Lines>13</Lines>
  <Paragraphs>3</Paragraphs>
  <ScaleCrop>false</ScaleCrop>
  <Company>Mark's Text Terminal</Company>
  <LinksUpToDate>false</LinksUpToDate>
  <CharactersWithSpaces>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2019-11-06T11:30:00Z</dcterms:created>
  <dcterms:modified xsi:type="dcterms:W3CDTF">2020-04-21T17:22:00Z</dcterms:modified>
</cp:coreProperties>
</file>