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692FD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15D8BBE" w14:textId="1F60CF22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891872">
        <w:rPr>
          <w:b/>
          <w:i/>
        </w:rPr>
        <w:t>Censor</w:t>
      </w:r>
      <w:r w:rsidR="00891872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3973540" w14:textId="77777777" w:rsidR="00891872" w:rsidRDefault="00891872" w:rsidP="00F24EDE"/>
    <w:p w14:paraId="2AE2A727" w14:textId="4D9F7E7D" w:rsidR="00891872" w:rsidRPr="00891872" w:rsidRDefault="00891872" w:rsidP="00891872">
      <w:pPr>
        <w:pStyle w:val="ListParagraph"/>
        <w:numPr>
          <w:ilvl w:val="0"/>
          <w:numId w:val="2"/>
        </w:numPr>
        <w:rPr>
          <w:b/>
        </w:rPr>
      </w:pPr>
      <w:r>
        <w:t xml:space="preserve">*** </w:t>
      </w:r>
      <w:r w:rsidRPr="007C78A2">
        <w:rPr>
          <w:i/>
        </w:rPr>
        <w:t>censored</w:t>
      </w:r>
      <w:r>
        <w:t xml:space="preserve"> ***’s rap lyrics because *** didn’t like the way ** talked about women in them.</w:t>
      </w:r>
    </w:p>
    <w:p w14:paraId="27BB0AF1" w14:textId="0788E1EA" w:rsidR="00891872" w:rsidRPr="007C78A2" w:rsidRDefault="00891872" w:rsidP="00891872">
      <w:pPr>
        <w:pStyle w:val="ListParagraph"/>
        <w:numPr>
          <w:ilvl w:val="0"/>
          <w:numId w:val="2"/>
        </w:numPr>
        <w:rPr>
          <w:b/>
        </w:rPr>
      </w:pPr>
      <w:r>
        <w:t xml:space="preserve">Because of the First Amendment guarantee of free speech, the government cannot </w:t>
      </w:r>
      <w:r w:rsidRPr="007C78A2">
        <w:rPr>
          <w:i/>
        </w:rPr>
        <w:t xml:space="preserve">censor </w:t>
      </w:r>
      <w:r>
        <w:t>newspapers.</w:t>
      </w:r>
    </w:p>
    <w:p w14:paraId="3F20E0B5" w14:textId="554B3349" w:rsidR="007C78A2" w:rsidRPr="007C78A2" w:rsidRDefault="007C78A2" w:rsidP="00891872">
      <w:pPr>
        <w:pStyle w:val="ListParagraph"/>
        <w:numPr>
          <w:ilvl w:val="0"/>
          <w:numId w:val="2"/>
        </w:numPr>
        <w:rPr>
          <w:b/>
        </w:rPr>
      </w:pPr>
      <w:r>
        <w:t xml:space="preserve">*** wrote a paper on the United States Government’s attempt to </w:t>
      </w:r>
      <w:r w:rsidRPr="007C78A2">
        <w:rPr>
          <w:i/>
        </w:rPr>
        <w:t>censor</w:t>
      </w:r>
      <w:r>
        <w:t xml:space="preserve"> James Joyce’s novel Ulysses.</w:t>
      </w:r>
    </w:p>
    <w:p w14:paraId="30480095" w14:textId="54A431F4" w:rsidR="007C78A2" w:rsidRPr="007C78A2" w:rsidRDefault="007C78A2" w:rsidP="00891872">
      <w:pPr>
        <w:pStyle w:val="ListParagraph"/>
        <w:numPr>
          <w:ilvl w:val="0"/>
          <w:numId w:val="2"/>
        </w:numPr>
        <w:rPr>
          <w:b/>
        </w:rPr>
      </w:pPr>
      <w:r>
        <w:t xml:space="preserve">*** </w:t>
      </w:r>
      <w:r w:rsidRPr="007C78A2">
        <w:rPr>
          <w:i/>
        </w:rPr>
        <w:t>censored</w:t>
      </w:r>
      <w:r>
        <w:t xml:space="preserve"> all the swear words in ***’s letter to Mr. Feltskog.</w:t>
      </w:r>
    </w:p>
    <w:p w14:paraId="53CF595D" w14:textId="06A656B2" w:rsidR="007C78A2" w:rsidRPr="00891872" w:rsidRDefault="007C78A2" w:rsidP="00891872">
      <w:pPr>
        <w:pStyle w:val="ListParagraph"/>
        <w:numPr>
          <w:ilvl w:val="0"/>
          <w:numId w:val="2"/>
        </w:numPr>
        <w:rPr>
          <w:b/>
        </w:rPr>
      </w:pPr>
      <w:r>
        <w:t>***, a judge, attempted to</w:t>
      </w:r>
      <w:r w:rsidRPr="007C78A2">
        <w:rPr>
          <w:i/>
        </w:rPr>
        <w:t xml:space="preserve"> censor</w:t>
      </w:r>
      <w:r>
        <w:t xml:space="preserve"> ***’s novel, but could not, because </w:t>
      </w:r>
      <w:r w:rsidRPr="007C78A2">
        <w:rPr>
          <w:i/>
        </w:rPr>
        <w:t>censorship</w:t>
      </w:r>
      <w:r>
        <w:t xml:space="preserve"> is unconstitutional.</w:t>
      </w:r>
    </w:p>
    <w:p w14:paraId="2CC6F827" w14:textId="77777777" w:rsidR="00F24EDE" w:rsidRDefault="00F24EDE" w:rsidP="00F24EDE"/>
    <w:p w14:paraId="682ABB05" w14:textId="1E0B73A1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891872">
        <w:rPr>
          <w:b/>
          <w:u w:val="single"/>
        </w:rPr>
        <w:t xml:space="preserve">verb </w:t>
      </w:r>
      <w:r w:rsidR="00891872" w:rsidRPr="00891872">
        <w:rPr>
          <w:b/>
          <w:i/>
          <w:u w:val="single"/>
        </w:rPr>
        <w:t>censor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85F9891" w14:textId="466CCB8A" w:rsidR="00D0508A" w:rsidRDefault="00D0508A" w:rsidP="00F24EDE">
      <w:pPr>
        <w:rPr>
          <w:u w:val="single"/>
        </w:rPr>
      </w:pPr>
    </w:p>
    <w:p w14:paraId="56C9574E" w14:textId="052733F1" w:rsidR="00D0508A" w:rsidRDefault="00D0508A" w:rsidP="00F24EDE">
      <w:pPr>
        <w:rPr>
          <w:u w:val="single"/>
        </w:rPr>
      </w:pPr>
    </w:p>
    <w:p w14:paraId="4C00478B" w14:textId="41C572AB" w:rsidR="00D0508A" w:rsidRDefault="00D0508A" w:rsidP="00F24EDE">
      <w:pPr>
        <w:rPr>
          <w:u w:val="single"/>
        </w:rPr>
      </w:pPr>
    </w:p>
    <w:p w14:paraId="4ECCD56C" w14:textId="23247F21" w:rsidR="00D0508A" w:rsidRDefault="00D0508A" w:rsidP="00F24EDE">
      <w:pPr>
        <w:rPr>
          <w:u w:val="single"/>
        </w:rPr>
      </w:pPr>
    </w:p>
    <w:p w14:paraId="4A2DE83C" w14:textId="5E331811" w:rsidR="00D0508A" w:rsidRDefault="00D0508A" w:rsidP="00F24EDE">
      <w:pPr>
        <w:rPr>
          <w:u w:val="single"/>
        </w:rPr>
      </w:pPr>
    </w:p>
    <w:p w14:paraId="692F2EF2" w14:textId="5228F3E6" w:rsidR="00D0508A" w:rsidRDefault="00D0508A" w:rsidP="00F24EDE">
      <w:pPr>
        <w:rPr>
          <w:u w:val="single"/>
        </w:rPr>
      </w:pPr>
    </w:p>
    <w:p w14:paraId="08218D4F" w14:textId="0A36BF82" w:rsidR="00D0508A" w:rsidRDefault="00D0508A" w:rsidP="00F24EDE">
      <w:pPr>
        <w:rPr>
          <w:u w:val="single"/>
        </w:rPr>
      </w:pPr>
    </w:p>
    <w:p w14:paraId="715D8D5B" w14:textId="2D04BF91" w:rsidR="00D0508A" w:rsidRDefault="00D0508A" w:rsidP="00F24EDE">
      <w:pPr>
        <w:rPr>
          <w:u w:val="single"/>
        </w:rPr>
      </w:pPr>
    </w:p>
    <w:p w14:paraId="2A35D98C" w14:textId="6EE7885A" w:rsidR="00D0508A" w:rsidRDefault="00D0508A" w:rsidP="00F24EDE">
      <w:pPr>
        <w:rPr>
          <w:u w:val="single"/>
        </w:rPr>
      </w:pPr>
    </w:p>
    <w:p w14:paraId="4366E340" w14:textId="5D28E025" w:rsidR="00D0508A" w:rsidRDefault="00D0508A" w:rsidP="00F24EDE">
      <w:pPr>
        <w:rPr>
          <w:u w:val="single"/>
        </w:rPr>
      </w:pPr>
    </w:p>
    <w:p w14:paraId="042BD9BD" w14:textId="214CE986" w:rsidR="00D0508A" w:rsidRDefault="00D0508A" w:rsidP="00F24EDE">
      <w:pPr>
        <w:rPr>
          <w:u w:val="single"/>
        </w:rPr>
      </w:pPr>
    </w:p>
    <w:p w14:paraId="1EA7868F" w14:textId="1BE1DD5D" w:rsidR="00D0508A" w:rsidRDefault="00D0508A" w:rsidP="00F24EDE">
      <w:pPr>
        <w:rPr>
          <w:u w:val="single"/>
        </w:rPr>
      </w:pPr>
    </w:p>
    <w:p w14:paraId="42F60237" w14:textId="72BFD21E" w:rsidR="00D0508A" w:rsidRDefault="00D0508A" w:rsidP="00F24EDE">
      <w:pPr>
        <w:rPr>
          <w:u w:val="single"/>
        </w:rPr>
      </w:pPr>
    </w:p>
    <w:p w14:paraId="43ECB672" w14:textId="6B1FFC78" w:rsidR="00D0508A" w:rsidRDefault="00D0508A" w:rsidP="00F24EDE">
      <w:pPr>
        <w:rPr>
          <w:u w:val="single"/>
        </w:rPr>
      </w:pPr>
    </w:p>
    <w:p w14:paraId="45256541" w14:textId="46AA4A8D" w:rsidR="00D0508A" w:rsidRDefault="00D0508A" w:rsidP="00F24EDE">
      <w:pPr>
        <w:rPr>
          <w:u w:val="single"/>
        </w:rPr>
      </w:pPr>
    </w:p>
    <w:p w14:paraId="0DFAD832" w14:textId="6B44A8E3" w:rsidR="00D0508A" w:rsidRDefault="00D0508A" w:rsidP="00F24EDE">
      <w:pPr>
        <w:rPr>
          <w:u w:val="single"/>
        </w:rPr>
      </w:pPr>
    </w:p>
    <w:p w14:paraId="44100B8B" w14:textId="3697AFBC" w:rsidR="00D0508A" w:rsidRDefault="00D0508A" w:rsidP="00F24EDE">
      <w:pPr>
        <w:rPr>
          <w:u w:val="single"/>
        </w:rPr>
      </w:pPr>
    </w:p>
    <w:p w14:paraId="743D89C6" w14:textId="77DB5FE5" w:rsidR="00D0508A" w:rsidRDefault="00D0508A" w:rsidP="00F24EDE">
      <w:pPr>
        <w:rPr>
          <w:u w:val="single"/>
        </w:rPr>
      </w:pPr>
    </w:p>
    <w:p w14:paraId="35FAD4D8" w14:textId="72C437A9" w:rsidR="00D0508A" w:rsidRDefault="00D0508A" w:rsidP="00F24EDE">
      <w:pPr>
        <w:rPr>
          <w:u w:val="single"/>
        </w:rPr>
      </w:pPr>
    </w:p>
    <w:p w14:paraId="6C983C63" w14:textId="275194AF" w:rsidR="00D0508A" w:rsidRDefault="00D0508A" w:rsidP="00F24EDE">
      <w:pPr>
        <w:rPr>
          <w:u w:val="single"/>
        </w:rPr>
      </w:pPr>
    </w:p>
    <w:p w14:paraId="7FC1B4A5" w14:textId="453C0B30" w:rsidR="00D0508A" w:rsidRDefault="00D0508A" w:rsidP="00F24EDE">
      <w:pPr>
        <w:rPr>
          <w:u w:val="single"/>
        </w:rPr>
      </w:pPr>
    </w:p>
    <w:p w14:paraId="2B8603FC" w14:textId="4F53A254" w:rsidR="00D0508A" w:rsidRDefault="00D0508A" w:rsidP="00F24EDE">
      <w:pPr>
        <w:rPr>
          <w:u w:val="single"/>
        </w:rPr>
      </w:pPr>
    </w:p>
    <w:p w14:paraId="56874ACE" w14:textId="1F4D95F5" w:rsidR="00D0508A" w:rsidRDefault="00D0508A" w:rsidP="00F24EDE">
      <w:pPr>
        <w:rPr>
          <w:u w:val="single"/>
        </w:rPr>
      </w:pPr>
    </w:p>
    <w:p w14:paraId="7E7E98AA" w14:textId="59B3A898" w:rsidR="00D0508A" w:rsidRDefault="00D0508A" w:rsidP="00F24EDE">
      <w:pPr>
        <w:rPr>
          <w:u w:val="single"/>
        </w:rPr>
      </w:pPr>
    </w:p>
    <w:p w14:paraId="5C57AC5A" w14:textId="2A7BF06F" w:rsidR="00D0508A" w:rsidRDefault="00D0508A" w:rsidP="00F24EDE">
      <w:pPr>
        <w:rPr>
          <w:u w:val="single"/>
        </w:rPr>
      </w:pPr>
    </w:p>
    <w:p w14:paraId="6FC38FD6" w14:textId="3C7209D1" w:rsidR="00D0508A" w:rsidRDefault="00D0508A" w:rsidP="00F24EDE">
      <w:pPr>
        <w:rPr>
          <w:u w:val="single"/>
        </w:rPr>
      </w:pPr>
    </w:p>
    <w:p w14:paraId="7DEF612D" w14:textId="636FFBC6" w:rsidR="00D0508A" w:rsidRDefault="00D0508A" w:rsidP="00F24EDE">
      <w:pPr>
        <w:rPr>
          <w:u w:val="single"/>
        </w:rPr>
      </w:pPr>
    </w:p>
    <w:p w14:paraId="5A1AC1A8" w14:textId="4F8424FE" w:rsidR="00D0508A" w:rsidRDefault="00D0508A" w:rsidP="00F24EDE">
      <w:pPr>
        <w:rPr>
          <w:u w:val="single"/>
        </w:rPr>
      </w:pPr>
    </w:p>
    <w:p w14:paraId="1B8C11BF" w14:textId="67918E52" w:rsidR="00D0508A" w:rsidRDefault="00D0508A" w:rsidP="00F24EDE">
      <w:pPr>
        <w:rPr>
          <w:u w:val="single"/>
        </w:rPr>
      </w:pPr>
    </w:p>
    <w:p w14:paraId="560DD9FF" w14:textId="6C70EF4A" w:rsidR="00D0508A" w:rsidRDefault="00D0508A" w:rsidP="00F24EDE">
      <w:pPr>
        <w:rPr>
          <w:u w:val="single"/>
        </w:rPr>
      </w:pPr>
    </w:p>
    <w:p w14:paraId="4398DA0D" w14:textId="59F1FB6A" w:rsidR="00D0508A" w:rsidRDefault="00D0508A" w:rsidP="00F24EDE">
      <w:pPr>
        <w:rPr>
          <w:u w:val="single"/>
        </w:rPr>
      </w:pPr>
    </w:p>
    <w:p w14:paraId="3346F16B" w14:textId="43A85C87" w:rsidR="00D0508A" w:rsidRDefault="00D0508A" w:rsidP="00F24EDE">
      <w:pPr>
        <w:rPr>
          <w:u w:val="single"/>
        </w:rPr>
      </w:pPr>
    </w:p>
    <w:p w14:paraId="2CF28BE6" w14:textId="6FEDBCC3" w:rsidR="00D0508A" w:rsidRDefault="00D0508A" w:rsidP="00F24EDE">
      <w:pPr>
        <w:rPr>
          <w:u w:val="single"/>
        </w:rPr>
      </w:pPr>
    </w:p>
    <w:p w14:paraId="0E6F6640" w14:textId="62B25DD2" w:rsidR="00D0508A" w:rsidRDefault="00D0508A" w:rsidP="00F24EDE">
      <w:pPr>
        <w:rPr>
          <w:u w:val="single"/>
        </w:rPr>
      </w:pPr>
    </w:p>
    <w:p w14:paraId="6FC62072" w14:textId="1ED7A97B" w:rsidR="00D0508A" w:rsidRDefault="00D0508A" w:rsidP="00F24EDE">
      <w:pPr>
        <w:rPr>
          <w:u w:val="single"/>
        </w:rPr>
      </w:pPr>
    </w:p>
    <w:p w14:paraId="528D9518" w14:textId="1C9DA984" w:rsidR="00D0508A" w:rsidRDefault="00D0508A" w:rsidP="00F24EDE">
      <w:pPr>
        <w:rPr>
          <w:u w:val="single"/>
        </w:rPr>
      </w:pPr>
    </w:p>
    <w:p w14:paraId="3CC62D1E" w14:textId="77777777" w:rsidR="00D0508A" w:rsidRPr="009E1B18" w:rsidRDefault="00D0508A" w:rsidP="00D0508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BDA0CE" w14:textId="77777777" w:rsidR="00D0508A" w:rsidRDefault="00D0508A" w:rsidP="00D0508A">
      <w:r>
        <w:rPr>
          <w:b/>
        </w:rPr>
        <w:t xml:space="preserve">Focus on One Word Worksheet: </w:t>
      </w:r>
      <w:r>
        <w:rPr>
          <w:b/>
          <w:i/>
        </w:rPr>
        <w:t>Censorship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ACECE90" w14:textId="77777777" w:rsidR="00D0508A" w:rsidRDefault="00D0508A" w:rsidP="00D0508A"/>
    <w:p w14:paraId="0AD727FB" w14:textId="77777777" w:rsidR="00D0508A" w:rsidRPr="00FD6D35" w:rsidRDefault="00D0508A" w:rsidP="00D0508A">
      <w:pPr>
        <w:pStyle w:val="ListParagraph"/>
        <w:numPr>
          <w:ilvl w:val="0"/>
          <w:numId w:val="3"/>
        </w:numPr>
        <w:rPr>
          <w:b/>
        </w:rPr>
      </w:pPr>
      <w:r>
        <w:t xml:space="preserve">*** studies </w:t>
      </w:r>
      <w:r w:rsidRPr="00FD6D35">
        <w:rPr>
          <w:i/>
        </w:rPr>
        <w:t>censorship</w:t>
      </w:r>
      <w:r>
        <w:t>, so *** knows that it is one way that governments control thought.</w:t>
      </w:r>
    </w:p>
    <w:p w14:paraId="7B258E77" w14:textId="77777777" w:rsidR="00D0508A" w:rsidRPr="00FD6D35" w:rsidRDefault="00D0508A" w:rsidP="00D0508A">
      <w:pPr>
        <w:pStyle w:val="ListParagraph"/>
        <w:numPr>
          <w:ilvl w:val="0"/>
          <w:numId w:val="3"/>
        </w:numPr>
        <w:rPr>
          <w:b/>
        </w:rPr>
      </w:pPr>
      <w:r>
        <w:t xml:space="preserve">Because of </w:t>
      </w:r>
      <w:r w:rsidRPr="00FD6D35">
        <w:rPr>
          <w:i/>
        </w:rPr>
        <w:t>censorship</w:t>
      </w:r>
      <w:r>
        <w:t>, ***’s hit single “Kiss My Ass” was changed to “Kiss My Butt” for radio play.</w:t>
      </w:r>
    </w:p>
    <w:p w14:paraId="6AD7539A" w14:textId="77777777" w:rsidR="00D0508A" w:rsidRPr="00FD6D35" w:rsidRDefault="00D0508A" w:rsidP="00D0508A">
      <w:pPr>
        <w:pStyle w:val="ListParagraph"/>
        <w:numPr>
          <w:ilvl w:val="0"/>
          <w:numId w:val="3"/>
        </w:numPr>
        <w:rPr>
          <w:b/>
        </w:rPr>
      </w:pPr>
      <w:r>
        <w:t xml:space="preserve">*** understands that the First Amendment of the United States Constitution forbids </w:t>
      </w:r>
      <w:r w:rsidRPr="00FD6D35">
        <w:rPr>
          <w:i/>
        </w:rPr>
        <w:t>censorship</w:t>
      </w:r>
      <w:r>
        <w:t>.</w:t>
      </w:r>
    </w:p>
    <w:p w14:paraId="61AF3C32" w14:textId="77777777" w:rsidR="00D0508A" w:rsidRPr="00FD6D35" w:rsidRDefault="00D0508A" w:rsidP="00D0508A">
      <w:pPr>
        <w:pStyle w:val="ListParagraph"/>
        <w:numPr>
          <w:ilvl w:val="0"/>
          <w:numId w:val="3"/>
        </w:numPr>
        <w:rPr>
          <w:b/>
        </w:rPr>
      </w:pPr>
      <w:r>
        <w:t xml:space="preserve">***, </w:t>
      </w:r>
      <w:proofErr w:type="gramStart"/>
      <w:r>
        <w:t>a dictator,</w:t>
      </w:r>
      <w:proofErr w:type="gramEnd"/>
      <w:r>
        <w:t xml:space="preserve"> makes sure to impose</w:t>
      </w:r>
      <w:r w:rsidRPr="00FD6D35">
        <w:rPr>
          <w:i/>
        </w:rPr>
        <w:t xml:space="preserve"> censorship</w:t>
      </w:r>
      <w:r>
        <w:t xml:space="preserve"> on any books or magazine articles critical of *** or *** government.</w:t>
      </w:r>
    </w:p>
    <w:p w14:paraId="1AA530BE" w14:textId="77777777" w:rsidR="00D0508A" w:rsidRPr="001140F7" w:rsidRDefault="00D0508A" w:rsidP="00D0508A">
      <w:pPr>
        <w:pStyle w:val="ListParagraph"/>
        <w:numPr>
          <w:ilvl w:val="0"/>
          <w:numId w:val="3"/>
        </w:numPr>
        <w:rPr>
          <w:b/>
        </w:rPr>
      </w:pPr>
      <w:r>
        <w:t>*** is a lawyer with the American Civil Liberties Union who challenges a lot of</w:t>
      </w:r>
      <w:r w:rsidRPr="00FD6D35">
        <w:rPr>
          <w:i/>
        </w:rPr>
        <w:t xml:space="preserve"> censorship</w:t>
      </w:r>
      <w:r>
        <w:t xml:space="preserve"> cases in court.</w:t>
      </w:r>
    </w:p>
    <w:p w14:paraId="4E4BB60D" w14:textId="77777777" w:rsidR="00D0508A" w:rsidRDefault="00D0508A" w:rsidP="00D0508A"/>
    <w:p w14:paraId="4993E012" w14:textId="77777777" w:rsidR="00D0508A" w:rsidRPr="006B45BA" w:rsidRDefault="00D0508A" w:rsidP="00D0508A">
      <w:r>
        <w:rPr>
          <w:b/>
          <w:u w:val="single"/>
        </w:rPr>
        <w:t>The noun</w:t>
      </w:r>
      <w:r w:rsidRPr="00523677">
        <w:rPr>
          <w:b/>
          <w:u w:val="single"/>
        </w:rPr>
        <w:t xml:space="preserve"> </w:t>
      </w:r>
      <w:r w:rsidRPr="001140F7">
        <w:rPr>
          <w:b/>
          <w:i/>
          <w:u w:val="single"/>
        </w:rPr>
        <w:t>censorship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77CE0BA" w14:textId="77777777" w:rsidR="00D0508A" w:rsidRPr="006B45BA" w:rsidRDefault="00D0508A" w:rsidP="00F24EDE"/>
    <w:sectPr w:rsidR="00D0508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DE3993"/>
    <w:multiLevelType w:val="hybridMultilevel"/>
    <w:tmpl w:val="034232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2B07B4"/>
    <w:multiLevelType w:val="hybridMultilevel"/>
    <w:tmpl w:val="7E18F5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723E6C"/>
    <w:multiLevelType w:val="hybridMultilevel"/>
    <w:tmpl w:val="D416D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FEA"/>
    <w:rsid w:val="001539C9"/>
    <w:rsid w:val="001F20BF"/>
    <w:rsid w:val="002C2733"/>
    <w:rsid w:val="00335A5C"/>
    <w:rsid w:val="00410E3E"/>
    <w:rsid w:val="005A5A20"/>
    <w:rsid w:val="006B45BA"/>
    <w:rsid w:val="007C78A2"/>
    <w:rsid w:val="00891872"/>
    <w:rsid w:val="009C6FEA"/>
    <w:rsid w:val="00C32881"/>
    <w:rsid w:val="00CA4835"/>
    <w:rsid w:val="00D0508A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0BE85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8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2</Pages>
  <Words>291</Words>
  <Characters>1664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2017-11-01T12:23:00Z</dcterms:created>
  <dcterms:modified xsi:type="dcterms:W3CDTF">2020-06-04T10:53:00Z</dcterms:modified>
</cp:coreProperties>
</file>