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602E7BA" w14:textId="77777777" w:rsidR="00F24EDE" w:rsidRPr="009E1B18" w:rsidRDefault="00F24EDE" w:rsidP="00F24EDE">
      <w:pPr>
        <w:rPr>
          <w:b/>
          <w:u w:val="single"/>
        </w:rPr>
      </w:pPr>
      <w:bookmarkStart w:id="0" w:name="OLE_LINK5"/>
      <w:bookmarkStart w:id="1" w:name="OLE_LINK6"/>
      <w:bookmarkStart w:id="2" w:name="OLE_LINK133"/>
      <w:bookmarkStart w:id="3" w:name="OLE_LINK146"/>
      <w:bookmarkStart w:id="4" w:name="OLE_LINK45"/>
      <w:bookmarkStart w:id="5" w:name="OLE_LINK46"/>
      <w:bookmarkStart w:id="6" w:name="OLE_LINK69"/>
      <w:bookmarkStart w:id="7" w:name="OLE_LINK82"/>
      <w:bookmarkStart w:id="8" w:name="OLE_LINK87"/>
      <w:bookmarkStart w:id="9" w:name="OLE_LINK77"/>
      <w:bookmarkStart w:id="10" w:name="OLE_LINK80"/>
      <w:bookmarkStart w:id="11" w:name="OLE_LINK100"/>
      <w:bookmarkStart w:id="12" w:name="OLE_LINK78"/>
      <w:bookmarkStart w:id="13" w:name="OLE_LINK111"/>
      <w:bookmarkStart w:id="14" w:name="OLE_LINK121"/>
      <w:bookmarkStart w:id="15" w:name="OLE_LINK138"/>
      <w:bookmarkStart w:id="16" w:name="OLE_LINK79"/>
      <w:bookmarkStart w:id="17" w:name="OLE_LINK105"/>
      <w:bookmarkStart w:id="18" w:name="OLE_LINK106"/>
      <w:bookmarkStart w:id="19" w:name="OLE_LINK107"/>
      <w:bookmarkStart w:id="20" w:name="OLE_LINK144"/>
      <w:bookmarkStart w:id="21" w:name="OLE_LINK9"/>
      <w:bookmarkStart w:id="22" w:name="OLE_LINK14"/>
      <w:bookmarkStart w:id="23" w:name="OLE_LINK31"/>
      <w:bookmarkStart w:id="24" w:name="OLE_LINK32"/>
      <w:bookmarkStart w:id="25" w:name="OLE_LINK38"/>
      <w:bookmarkStart w:id="26" w:name="OLE_LINK42"/>
      <w:bookmarkStart w:id="27" w:name="OLE_LINK18"/>
      <w:bookmarkStart w:id="28" w:name="OLE_LINK19"/>
      <w:bookmarkStart w:id="29" w:name="OLE_LINK20"/>
      <w:bookmarkStart w:id="30" w:name="OLE_LINK22"/>
      <w:bookmarkStart w:id="31" w:name="OLE_LINK24"/>
      <w:bookmarkStart w:id="32" w:name="OLE_LINK26"/>
      <w:bookmarkStart w:id="33" w:name="OLE_LINK27"/>
      <w:bookmarkStart w:id="34" w:name="OLE_LINK29"/>
      <w:bookmarkStart w:id="35" w:name="OLE_LINK34"/>
      <w:bookmarkStart w:id="36" w:name="OLE_LINK36"/>
      <w:bookmarkStart w:id="37" w:name="OLE_LINK40"/>
      <w:bookmarkStart w:id="38" w:name="OLE_LINK44"/>
      <w:bookmarkStart w:id="39" w:name="OLE_LINK112"/>
      <w:bookmarkStart w:id="40" w:name="OLE_LINK113"/>
      <w:bookmarkStart w:id="41" w:name="OLE_LINK120"/>
      <w:bookmarkStart w:id="42" w:name="OLE_LINK122"/>
      <w:bookmarkStart w:id="43" w:name="OLE_LINK123"/>
      <w:bookmarkStart w:id="44" w:name="OLE_LINK125"/>
      <w:bookmarkStart w:id="45" w:name="OLE_LINK126"/>
      <w:bookmarkStart w:id="46" w:name="OLE_LINK127"/>
      <w:bookmarkStart w:id="47" w:name="OLE_LINK132"/>
      <w:bookmarkStart w:id="48" w:name="OLE_LINK81"/>
      <w:bookmarkStart w:id="49" w:name="OLE_LINK99"/>
      <w:bookmarkStart w:id="50" w:name="OLE_LINK108"/>
      <w:bookmarkStart w:id="51" w:name="OLE_LINK137"/>
      <w:bookmarkStart w:id="52" w:name="OLE_LINK124"/>
      <w:bookmarkStart w:id="53" w:name="OLE_LINK1"/>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p>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p w14:paraId="78E9E5C3" w14:textId="785BADC0" w:rsidR="003F69EF" w:rsidRDefault="00417132" w:rsidP="00F24EDE">
      <w:r>
        <w:rPr>
          <w:b/>
          <w:i/>
        </w:rPr>
        <w:t>Common Problems in English Usage</w:t>
      </w:r>
      <w:r w:rsidR="005A5A20">
        <w:rPr>
          <w:b/>
        </w:rPr>
        <w:t xml:space="preserve"> Worksheet:</w:t>
      </w:r>
      <w:r w:rsidR="00171D29">
        <w:rPr>
          <w:b/>
        </w:rPr>
        <w:t xml:space="preserve"> </w:t>
      </w:r>
      <w:r w:rsidR="00171D29">
        <w:rPr>
          <w:b/>
          <w:i/>
          <w:iCs/>
        </w:rPr>
        <w:t xml:space="preserve">More </w:t>
      </w:r>
      <w:r w:rsidR="00171D29">
        <w:rPr>
          <w:b/>
        </w:rPr>
        <w:t xml:space="preserve">and </w:t>
      </w:r>
      <w:r w:rsidR="00171D29">
        <w:rPr>
          <w:b/>
          <w:i/>
          <w:iCs/>
        </w:rPr>
        <w:t>Most</w:t>
      </w:r>
      <w:r w:rsidR="00F24EDE">
        <w:rPr>
          <w:b/>
        </w:rPr>
        <w:t xml:space="preserve">. </w:t>
      </w:r>
      <w:r w:rsidR="00A40944">
        <w:t xml:space="preserve">Using the English language is a matter of what writing instructors, grammarians, and linguists call “proper usage.” </w:t>
      </w:r>
      <w:r w:rsidR="003F69EF">
        <w:rPr>
          <w:b/>
        </w:rPr>
        <w:t xml:space="preserve">Many </w:t>
      </w:r>
      <w:r w:rsidR="003F69EF">
        <w:t xml:space="preserve">words in English have multiple uses, and this worksheet seeks to clarify one area of usage that often causes problems for writers. </w:t>
      </w:r>
    </w:p>
    <w:p w14:paraId="7B744393" w14:textId="77777777" w:rsidR="005C2E7F" w:rsidRDefault="005C2E7F" w:rsidP="005C2E7F"/>
    <w:p w14:paraId="4880B2B8" w14:textId="4E38DFB2" w:rsidR="00F24EDE" w:rsidRDefault="003F69EF" w:rsidP="005C2E7F">
      <w:r>
        <w:t xml:space="preserve">This </w:t>
      </w:r>
      <w:r w:rsidR="00F24EDE">
        <w:t xml:space="preserve">worksheet </w:t>
      </w:r>
      <w:r w:rsidR="0043076C">
        <w:t>calls upon</w:t>
      </w:r>
      <w:r w:rsidR="00F24EDE">
        <w:t xml:space="preserve"> you </w:t>
      </w:r>
      <w:r w:rsidR="0043076C">
        <w:t xml:space="preserve">to </w:t>
      </w:r>
      <w:r w:rsidR="00F24EDE">
        <w:t xml:space="preserve">use context (which means “the parts of a discourse that surround a word or passage and can throw light on its meaning”) to learn </w:t>
      </w:r>
      <w:r w:rsidR="0043076C">
        <w:t xml:space="preserve">proper usage of </w:t>
      </w:r>
      <w:r w:rsidR="002A144B">
        <w:t xml:space="preserve">these </w:t>
      </w:r>
      <w:r w:rsidR="00171D29">
        <w:t>two</w:t>
      </w:r>
      <w:r w:rsidR="002A144B">
        <w:t xml:space="preserve"> words</w:t>
      </w:r>
      <w:r w:rsidR="00F24EDE">
        <w:t xml:space="preserve">. This is a whole class activity, so you will be asked to read these sentences aloud. We will work together as a class to determine </w:t>
      </w:r>
      <w:r w:rsidR="0043076C">
        <w:t xml:space="preserve">usage rules for </w:t>
      </w:r>
      <w:r w:rsidR="00171D29">
        <w:rPr>
          <w:i/>
          <w:iCs/>
        </w:rPr>
        <w:t xml:space="preserve">more </w:t>
      </w:r>
      <w:r w:rsidR="00171D29">
        <w:t xml:space="preserve">and </w:t>
      </w:r>
      <w:r w:rsidR="00171D29">
        <w:rPr>
          <w:i/>
          <w:iCs/>
        </w:rPr>
        <w:t>most</w:t>
      </w:r>
      <w:r w:rsidR="005B17D1">
        <w:t>.</w:t>
      </w:r>
    </w:p>
    <w:p w14:paraId="76EA8F45" w14:textId="1F874194" w:rsidR="00171D29" w:rsidRDefault="00171D29" w:rsidP="005C2E7F"/>
    <w:p w14:paraId="4378B29A" w14:textId="77777777" w:rsidR="00171D29" w:rsidRPr="00394AD7" w:rsidRDefault="00171D29" w:rsidP="00171D29">
      <w:pPr>
        <w:textAlignment w:val="baseline"/>
        <w:rPr>
          <w:rFonts w:ascii="Arial" w:hAnsi="Arial" w:cs="Arial"/>
          <w:sz w:val="18"/>
          <w:szCs w:val="18"/>
        </w:rPr>
      </w:pPr>
      <w:r w:rsidRPr="00394AD7">
        <w:rPr>
          <w:b/>
          <w:bCs/>
        </w:rPr>
        <w:t>more/most: </w:t>
      </w:r>
      <w:r w:rsidRPr="00394AD7">
        <w:t>It is traditional to use “most” when comparing three or more things and “more” when comparing only two. “This is the more powerful of the two vacuum cleaners.” “This is the most delicious entrée on the men</w:t>
      </w:r>
      <w:r>
        <w:t>u</w:t>
      </w:r>
      <w:r w:rsidRPr="00394AD7">
        <w:t>.” In casual speech this pattern is often ignored, but it’s good to keep the distinction in mind when writing or speaking formally. </w:t>
      </w:r>
    </w:p>
    <w:p w14:paraId="236D4DC1" w14:textId="77777777" w:rsidR="00317C9F" w:rsidRPr="00171D29" w:rsidRDefault="00317C9F" w:rsidP="00171D29">
      <w:pPr>
        <w:rPr>
          <w:bCs/>
          <w:iCs/>
        </w:rPr>
      </w:pPr>
    </w:p>
    <w:p w14:paraId="334C996A" w14:textId="45F22F3B" w:rsidR="00317C9F" w:rsidRDefault="00317C9F" w:rsidP="00317C9F">
      <w:r>
        <w:rPr>
          <w:b/>
        </w:rPr>
        <w:t xml:space="preserve">Excerpted from: </w:t>
      </w:r>
      <w:proofErr w:type="spellStart"/>
      <w:r>
        <w:t>Brians</w:t>
      </w:r>
      <w:proofErr w:type="spellEnd"/>
      <w:r>
        <w:t xml:space="preserve">, Paul. </w:t>
      </w:r>
      <w:r w:rsidRPr="006D1D72">
        <w:rPr>
          <w:i/>
        </w:rPr>
        <w:t>Common Errors in English Usage</w:t>
      </w:r>
      <w:r>
        <w:t>. Sherwood, OR: William James &amp; Co., 2013.</w:t>
      </w:r>
    </w:p>
    <w:p w14:paraId="770AD521" w14:textId="759F4600" w:rsidR="007F2C4A" w:rsidRDefault="007F2C4A" w:rsidP="00317C9F"/>
    <w:p w14:paraId="7A4D674E" w14:textId="4FCDF5BC" w:rsidR="007F2C4A" w:rsidRPr="007F2C4A" w:rsidRDefault="007F2C4A" w:rsidP="007F2C4A">
      <w:pPr>
        <w:pStyle w:val="ListParagraph"/>
        <w:numPr>
          <w:ilvl w:val="0"/>
          <w:numId w:val="1"/>
        </w:numPr>
        <w:rPr>
          <w:b/>
          <w:bCs/>
        </w:rPr>
      </w:pPr>
      <w:r>
        <w:t>Of the two cars, the 1957 Chevrolet Bel Air was ___________ desirable to ***.</w:t>
      </w:r>
    </w:p>
    <w:p w14:paraId="2B592077" w14:textId="77777777" w:rsidR="007F2C4A" w:rsidRPr="007F2C4A" w:rsidRDefault="007F2C4A" w:rsidP="007F2C4A">
      <w:pPr>
        <w:rPr>
          <w:b/>
          <w:bCs/>
        </w:rPr>
      </w:pPr>
    </w:p>
    <w:p w14:paraId="5B651470" w14:textId="3DA92FE6" w:rsidR="007F2C4A" w:rsidRPr="007F2C4A" w:rsidRDefault="007F2C4A" w:rsidP="007F2C4A">
      <w:pPr>
        <w:pStyle w:val="ListParagraph"/>
        <w:numPr>
          <w:ilvl w:val="0"/>
          <w:numId w:val="1"/>
        </w:numPr>
        <w:rPr>
          <w:b/>
          <w:bCs/>
        </w:rPr>
      </w:pPr>
      <w:r>
        <w:t xml:space="preserve">*** thinks Empires are the </w:t>
      </w:r>
      <w:r>
        <w:t>___________</w:t>
      </w:r>
      <w:r>
        <w:t xml:space="preserve"> delicious variety of apple in the orchard.</w:t>
      </w:r>
    </w:p>
    <w:p w14:paraId="65B2B327" w14:textId="77777777" w:rsidR="007F2C4A" w:rsidRPr="007F2C4A" w:rsidRDefault="007F2C4A" w:rsidP="007F2C4A">
      <w:pPr>
        <w:pStyle w:val="ListParagraph"/>
        <w:rPr>
          <w:b/>
          <w:bCs/>
        </w:rPr>
      </w:pPr>
    </w:p>
    <w:p w14:paraId="1E9F70AF" w14:textId="7C13AA02" w:rsidR="007F2C4A" w:rsidRPr="007F2C4A" w:rsidRDefault="007F2C4A" w:rsidP="007F2C4A">
      <w:pPr>
        <w:pStyle w:val="ListParagraph"/>
        <w:numPr>
          <w:ilvl w:val="0"/>
          <w:numId w:val="1"/>
        </w:numPr>
        <w:rPr>
          <w:b/>
          <w:bCs/>
        </w:rPr>
      </w:pPr>
      <w:r>
        <w:t xml:space="preserve">Weston is one of the </w:t>
      </w:r>
      <w:r>
        <w:t>___________</w:t>
      </w:r>
      <w:r>
        <w:t xml:space="preserve"> beautiful towns in Vermont.</w:t>
      </w:r>
    </w:p>
    <w:p w14:paraId="2E8D2ECB" w14:textId="77777777" w:rsidR="007F2C4A" w:rsidRPr="007F2C4A" w:rsidRDefault="007F2C4A" w:rsidP="007F2C4A">
      <w:pPr>
        <w:pStyle w:val="ListParagraph"/>
        <w:rPr>
          <w:b/>
          <w:bCs/>
        </w:rPr>
      </w:pPr>
    </w:p>
    <w:p w14:paraId="196E10F4" w14:textId="38C6F7BF" w:rsidR="007F2C4A" w:rsidRPr="007F2C4A" w:rsidRDefault="007F2C4A" w:rsidP="007F2C4A">
      <w:pPr>
        <w:pStyle w:val="ListParagraph"/>
        <w:numPr>
          <w:ilvl w:val="0"/>
          <w:numId w:val="1"/>
        </w:numPr>
        <w:rPr>
          <w:b/>
          <w:bCs/>
        </w:rPr>
      </w:pPr>
      <w:r>
        <w:t xml:space="preserve">Between the two species, the cardinal is </w:t>
      </w:r>
      <w:r>
        <w:t>___________</w:t>
      </w:r>
      <w:r>
        <w:t xml:space="preserve"> </w:t>
      </w:r>
      <w:proofErr w:type="gramStart"/>
      <w:r>
        <w:t>common  bird</w:t>
      </w:r>
      <w:proofErr w:type="gramEnd"/>
      <w:r>
        <w:t xml:space="preserve"> in Vermont than the oriole.</w:t>
      </w:r>
    </w:p>
    <w:p w14:paraId="56A12E51" w14:textId="77777777" w:rsidR="007F2C4A" w:rsidRPr="007F2C4A" w:rsidRDefault="007F2C4A" w:rsidP="007F2C4A">
      <w:pPr>
        <w:pStyle w:val="ListParagraph"/>
        <w:rPr>
          <w:b/>
          <w:bCs/>
        </w:rPr>
      </w:pPr>
    </w:p>
    <w:p w14:paraId="02000A8B" w14:textId="619BBD2A" w:rsidR="007F2C4A" w:rsidRPr="007F2C4A" w:rsidRDefault="007F2C4A" w:rsidP="007F2C4A">
      <w:pPr>
        <w:pStyle w:val="ListParagraph"/>
        <w:numPr>
          <w:ilvl w:val="0"/>
          <w:numId w:val="1"/>
        </w:numPr>
        <w:rPr>
          <w:b/>
          <w:bCs/>
        </w:rPr>
      </w:pPr>
      <w:r>
        <w:t xml:space="preserve">*** likes sausage </w:t>
      </w:r>
      <w:r>
        <w:t>___________</w:t>
      </w:r>
      <w:r>
        <w:t xml:space="preserve"> than pepperoni on *** pizza.</w:t>
      </w:r>
    </w:p>
    <w:p w14:paraId="6BD469E9" w14:textId="77777777" w:rsidR="007F2C4A" w:rsidRPr="007F2C4A" w:rsidRDefault="007F2C4A" w:rsidP="007F2C4A">
      <w:pPr>
        <w:pStyle w:val="ListParagraph"/>
        <w:rPr>
          <w:b/>
          <w:bCs/>
        </w:rPr>
      </w:pPr>
    </w:p>
    <w:p w14:paraId="2EB4DECF" w14:textId="747C3B73" w:rsidR="007F2C4A" w:rsidRPr="007F2C4A" w:rsidRDefault="007F2C4A" w:rsidP="007F2C4A">
      <w:pPr>
        <w:pStyle w:val="ListParagraph"/>
        <w:numPr>
          <w:ilvl w:val="0"/>
          <w:numId w:val="1"/>
        </w:numPr>
        <w:rPr>
          <w:b/>
          <w:bCs/>
        </w:rPr>
      </w:pPr>
      <w:r>
        <w:t xml:space="preserve">After shopping for cars for a week, *** thinks Toyota Corollas offer the </w:t>
      </w:r>
      <w:r>
        <w:t>___________</w:t>
      </w:r>
      <w:r>
        <w:t xml:space="preserve"> value of all makes and models available.</w:t>
      </w:r>
    </w:p>
    <w:p w14:paraId="250345C2" w14:textId="77777777" w:rsidR="007F2C4A" w:rsidRPr="007F2C4A" w:rsidRDefault="007F2C4A" w:rsidP="007F2C4A">
      <w:pPr>
        <w:pStyle w:val="ListParagraph"/>
        <w:rPr>
          <w:b/>
          <w:bCs/>
        </w:rPr>
      </w:pPr>
    </w:p>
    <w:p w14:paraId="5D01B17F" w14:textId="0CB85BAD" w:rsidR="007F2C4A" w:rsidRPr="007F2C4A" w:rsidRDefault="007F2C4A" w:rsidP="007F2C4A">
      <w:pPr>
        <w:pStyle w:val="ListParagraph"/>
        <w:numPr>
          <w:ilvl w:val="0"/>
          <w:numId w:val="1"/>
        </w:numPr>
        <w:rPr>
          <w:b/>
          <w:bCs/>
        </w:rPr>
      </w:pPr>
      <w:r>
        <w:t xml:space="preserve">There are many lawnmowers on the market, but all *** cares about is finding the one that is </w:t>
      </w:r>
      <w:r>
        <w:t>___________</w:t>
      </w:r>
      <w:r>
        <w:t xml:space="preserve"> reliable.</w:t>
      </w:r>
    </w:p>
    <w:p w14:paraId="343C8D61" w14:textId="77777777" w:rsidR="007F2C4A" w:rsidRPr="007F2C4A" w:rsidRDefault="007F2C4A" w:rsidP="007F2C4A">
      <w:pPr>
        <w:pStyle w:val="ListParagraph"/>
        <w:rPr>
          <w:b/>
          <w:bCs/>
        </w:rPr>
      </w:pPr>
    </w:p>
    <w:p w14:paraId="17A1C62E" w14:textId="3789FADC" w:rsidR="007F2C4A" w:rsidRPr="007F2C4A" w:rsidRDefault="007F2C4A" w:rsidP="007F2C4A">
      <w:pPr>
        <w:pStyle w:val="ListParagraph"/>
        <w:numPr>
          <w:ilvl w:val="0"/>
          <w:numId w:val="1"/>
        </w:numPr>
        <w:rPr>
          <w:b/>
          <w:bCs/>
        </w:rPr>
      </w:pPr>
      <w:r>
        <w:t xml:space="preserve">Which kind of ice cream would you like </w:t>
      </w:r>
      <w:r>
        <w:t>___________</w:t>
      </w:r>
      <w:r>
        <w:t>, chocolate or vanilla?</w:t>
      </w:r>
    </w:p>
    <w:p w14:paraId="46BF2162" w14:textId="77777777" w:rsidR="007F2C4A" w:rsidRPr="007F2C4A" w:rsidRDefault="007F2C4A" w:rsidP="007F2C4A">
      <w:pPr>
        <w:pStyle w:val="ListParagraph"/>
        <w:rPr>
          <w:b/>
          <w:bCs/>
        </w:rPr>
      </w:pPr>
    </w:p>
    <w:p w14:paraId="4369A3D6" w14:textId="103B25F3" w:rsidR="007F2C4A" w:rsidRPr="007F2C4A" w:rsidRDefault="007F2C4A" w:rsidP="007F2C4A">
      <w:pPr>
        <w:pStyle w:val="ListParagraph"/>
        <w:numPr>
          <w:ilvl w:val="0"/>
          <w:numId w:val="1"/>
        </w:numPr>
        <w:rPr>
          <w:b/>
          <w:bCs/>
        </w:rPr>
      </w:pPr>
      <w:r>
        <w:t xml:space="preserve">There are so many flavors of Ben and Jerry’s ice cream, *** isn’t sure which *** likes </w:t>
      </w:r>
      <w:r>
        <w:t>___________</w:t>
      </w:r>
      <w:r>
        <w:t>.</w:t>
      </w:r>
    </w:p>
    <w:p w14:paraId="489D9B79" w14:textId="77777777" w:rsidR="007F2C4A" w:rsidRPr="007F2C4A" w:rsidRDefault="007F2C4A" w:rsidP="007F2C4A">
      <w:pPr>
        <w:pStyle w:val="ListParagraph"/>
        <w:rPr>
          <w:b/>
          <w:bCs/>
        </w:rPr>
      </w:pPr>
    </w:p>
    <w:p w14:paraId="482B8517" w14:textId="38065B44" w:rsidR="007F2C4A" w:rsidRPr="007F2C4A" w:rsidRDefault="007F2C4A" w:rsidP="007F2C4A">
      <w:pPr>
        <w:pStyle w:val="ListParagraph"/>
        <w:numPr>
          <w:ilvl w:val="0"/>
          <w:numId w:val="1"/>
        </w:numPr>
        <w:rPr>
          <w:b/>
          <w:bCs/>
        </w:rPr>
      </w:pPr>
      <w:r>
        <w:t xml:space="preserve">Of the two chainsaws, *** thinks the Stihl is </w:t>
      </w:r>
      <w:r>
        <w:t>___________</w:t>
      </w:r>
      <w:r>
        <w:t xml:space="preserve"> powerful.</w:t>
      </w:r>
    </w:p>
    <w:p w14:paraId="2ED10303" w14:textId="77777777" w:rsidR="00317C9F" w:rsidRDefault="00317C9F" w:rsidP="00317C9F"/>
    <w:p w14:paraId="0C55291E" w14:textId="77777777" w:rsidR="00F24EDE" w:rsidRDefault="00F24EDE" w:rsidP="00F24EDE"/>
    <w:sectPr w:rsidR="00F24EDE"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47E4B82"/>
    <w:multiLevelType w:val="hybridMultilevel"/>
    <w:tmpl w:val="AE0C8D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6"/>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5A20"/>
    <w:rsid w:val="00171D29"/>
    <w:rsid w:val="002A144B"/>
    <w:rsid w:val="00317C9F"/>
    <w:rsid w:val="003F69EF"/>
    <w:rsid w:val="00410E3E"/>
    <w:rsid w:val="00417132"/>
    <w:rsid w:val="0043076C"/>
    <w:rsid w:val="00480A51"/>
    <w:rsid w:val="005A5A20"/>
    <w:rsid w:val="005B17D1"/>
    <w:rsid w:val="005C2E7F"/>
    <w:rsid w:val="006B45BA"/>
    <w:rsid w:val="006D1D72"/>
    <w:rsid w:val="007F2C4A"/>
    <w:rsid w:val="00A40944"/>
    <w:rsid w:val="00F24EDE"/>
    <w:rsid w:val="00F41B08"/>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61DB315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Normal">
    <w:name w:val="Normal"/>
    <w:qFormat/>
    <w:rsid w:val="00F24EDE"/>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F2C4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2991117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Desktop/PM%20TM*dnow%20ws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TM*dnow wstm.dotx</Template>
  <TotalTime>15</TotalTime>
  <Pages>1</Pages>
  <Words>300</Words>
  <Characters>1716</Characters>
  <Application>Microsoft Office Word</Application>
  <DocSecurity>0</DocSecurity>
  <Lines>14</Lines>
  <Paragraphs>4</Paragraphs>
  <ScaleCrop>false</ScaleCrop>
  <Company>Mark's Text Terminal</Company>
  <LinksUpToDate>false</LinksUpToDate>
  <CharactersWithSpaces>2012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14</cp:revision>
  <dcterms:created xsi:type="dcterms:W3CDTF">2016-05-09T12:35:00Z</dcterms:created>
  <dcterms:modified xsi:type="dcterms:W3CDTF">2020-06-26T11:54:00Z</dcterms:modified>
</cp:coreProperties>
</file>