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55C27">
        <w:rPr>
          <w:b/>
          <w:i/>
        </w:rPr>
        <w:t>Crux</w:t>
      </w:r>
      <w:r w:rsidR="00F24EDE">
        <w:rPr>
          <w:b/>
        </w:rPr>
        <w:t xml:space="preserve"> (</w:t>
      </w:r>
      <w:r w:rsidR="00455C27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455C27" w:rsidRDefault="00455C27" w:rsidP="00F24EDE"/>
    <w:p w:rsidR="00455C27" w:rsidRPr="003E2675" w:rsidRDefault="003E2675" w:rsidP="00455C2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3E2675">
        <w:rPr>
          <w:i/>
          <w:iCs/>
        </w:rPr>
        <w:t>crux</w:t>
      </w:r>
      <w:r>
        <w:t xml:space="preserve"> of ***’s dinner challenge is whether to serve potatoes or rice with the grilled chicken/</w:t>
      </w:r>
    </w:p>
    <w:p w:rsidR="003E2675" w:rsidRPr="003E2675" w:rsidRDefault="003E2675" w:rsidP="00455C2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put forward as the </w:t>
      </w:r>
      <w:r w:rsidRPr="003E2675">
        <w:rPr>
          <w:i/>
          <w:iCs/>
        </w:rPr>
        <w:t>crux</w:t>
      </w:r>
      <w:r>
        <w:rPr>
          <w:i/>
          <w:iCs/>
        </w:rPr>
        <w:t xml:space="preserve"> </w:t>
      </w:r>
      <w:r>
        <w:t>of *** argument that the world would be a better place without racism.</w:t>
      </w:r>
    </w:p>
    <w:p w:rsidR="003E2675" w:rsidRPr="003E2675" w:rsidRDefault="003E2675" w:rsidP="00455C2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*** listened to the professor talk around the issue of social class structure, *** wondered what the </w:t>
      </w:r>
      <w:r w:rsidRPr="003E2675">
        <w:rPr>
          <w:i/>
          <w:iCs/>
        </w:rPr>
        <w:t>crux</w:t>
      </w:r>
      <w:r>
        <w:rPr>
          <w:i/>
          <w:iCs/>
        </w:rPr>
        <w:t xml:space="preserve"> </w:t>
      </w:r>
      <w:r>
        <w:t>of the lecture was.</w:t>
      </w:r>
    </w:p>
    <w:p w:rsidR="003E2675" w:rsidRPr="003E2675" w:rsidRDefault="003E2675" w:rsidP="00455C2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3E2675">
        <w:rPr>
          <w:i/>
          <w:iCs/>
        </w:rPr>
        <w:t>crux</w:t>
      </w:r>
      <w:r>
        <w:rPr>
          <w:i/>
          <w:iCs/>
        </w:rPr>
        <w:t xml:space="preserve"> </w:t>
      </w:r>
      <w:r>
        <w:t>of the problem of cold fusion is getting hydrogen atoms to bond.</w:t>
      </w:r>
    </w:p>
    <w:p w:rsidR="003E2675" w:rsidRPr="00455C27" w:rsidRDefault="003E2675" w:rsidP="00455C27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3E2675">
        <w:rPr>
          <w:i/>
          <w:iCs/>
        </w:rPr>
        <w:t>crux</w:t>
      </w:r>
      <w:r>
        <w:rPr>
          <w:i/>
          <w:iCs/>
        </w:rPr>
        <w:t xml:space="preserve"> </w:t>
      </w:r>
      <w:r>
        <w:t>of ***’s vacation plans was how many people *** would visit while traveling.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55C27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455C27">
        <w:rPr>
          <w:b/>
          <w:i/>
          <w:iCs/>
          <w:u w:val="single"/>
        </w:rPr>
        <w:t>crux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567298"/>
    <w:multiLevelType w:val="hybridMultilevel"/>
    <w:tmpl w:val="05B667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C27"/>
    <w:rsid w:val="001539C9"/>
    <w:rsid w:val="001F20BF"/>
    <w:rsid w:val="002C2733"/>
    <w:rsid w:val="00335A5C"/>
    <w:rsid w:val="003E2675"/>
    <w:rsid w:val="00410E3E"/>
    <w:rsid w:val="00455C27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652B2F"/>
  <w15:chartTrackingRefBased/>
  <w15:docId w15:val="{69DEE95F-CE67-994E-B3EE-589C4D6FC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5C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209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142</Words>
  <Characters>811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2020-06-22T15:19:00Z</dcterms:created>
  <dcterms:modified xsi:type="dcterms:W3CDTF">2020-06-22T15:27:00Z</dcterms:modified>
</cp:coreProperties>
</file>