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636CAD4D" w:rsidR="0069058D" w:rsidRPr="001E43B1" w:rsidRDefault="001E43B1" w:rsidP="001E43B1">
      <w:pPr>
        <w:rPr>
          <w:b/>
        </w:rPr>
      </w:pPr>
      <w:r>
        <w:rPr>
          <w:b/>
        </w:rPr>
        <w:t xml:space="preserve">English Language Arts, </w:t>
      </w:r>
      <w:r w:rsidRPr="000E1558">
        <w:rPr>
          <w:b/>
          <w:i/>
          <w:iCs/>
        </w:rPr>
        <w:t>Parts of Speech</w:t>
      </w:r>
      <w:r>
        <w:rPr>
          <w:b/>
        </w:rPr>
        <w:t xml:space="preserve"> Unit 2, </w:t>
      </w:r>
      <w:r w:rsidRPr="00EC2BE4">
        <w:rPr>
          <w:b/>
          <w:i/>
        </w:rPr>
        <w:t>Verbs</w:t>
      </w:r>
      <w:r>
        <w:rPr>
          <w:b/>
        </w:rPr>
        <w:t xml:space="preserve">, Lesson 10 Do Now 2: </w:t>
      </w:r>
      <w:r w:rsidR="006336D6">
        <w:rPr>
          <w:b/>
        </w:rPr>
        <w:t>Homophone</w:t>
      </w:r>
      <w:r w:rsidR="000E1558">
        <w:rPr>
          <w:b/>
        </w:rPr>
        <w:t>s</w:t>
      </w:r>
      <w:r w:rsidR="006336D6">
        <w:rPr>
          <w:b/>
        </w:rPr>
        <w:t xml:space="preserve"> Worksheet</w:t>
      </w:r>
      <w:bookmarkEnd w:id="0"/>
      <w:bookmarkEnd w:id="1"/>
      <w:r>
        <w:rPr>
          <w:b/>
        </w:rPr>
        <w:t>,</w:t>
      </w:r>
      <w:r w:rsidR="006336D6">
        <w:rPr>
          <w:b/>
        </w:rPr>
        <w:t xml:space="preserve"> </w:t>
      </w:r>
      <w:r w:rsidR="006F7E2D" w:rsidRPr="006F7E2D">
        <w:rPr>
          <w:b/>
          <w:i/>
        </w:rPr>
        <w:t>Veracious</w:t>
      </w:r>
      <w:r w:rsidR="006F7E2D">
        <w:rPr>
          <w:b/>
        </w:rPr>
        <w:t xml:space="preserve"> and </w:t>
      </w:r>
      <w:r w:rsidR="006F7E2D" w:rsidRPr="006F7E2D">
        <w:rPr>
          <w:b/>
          <w:i/>
        </w:rPr>
        <w:t>Voracious</w:t>
      </w:r>
      <w:r w:rsidR="006336D6" w:rsidRPr="006336D6">
        <w:rPr>
          <w:b/>
        </w:rPr>
        <w:t>.</w:t>
      </w:r>
      <w:r w:rsidR="006336D6"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bookmarkStart w:id="2" w:name="_GoBack"/>
      <w:bookmarkEnd w:id="2"/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6F7E2D">
        <w:rPr>
          <w:b/>
          <w:i/>
        </w:rPr>
        <w:t>veracious</w:t>
      </w:r>
      <w:r w:rsidR="0069058D">
        <w:rPr>
          <w:i/>
        </w:rPr>
        <w:t xml:space="preserve"> </w:t>
      </w:r>
      <w:r w:rsidR="0069058D">
        <w:t>and</w:t>
      </w:r>
      <w:r w:rsidR="006F7E2D">
        <w:rPr>
          <w:i/>
        </w:rPr>
        <w:t xml:space="preserve"> </w:t>
      </w:r>
      <w:r w:rsidR="006F7E2D">
        <w:rPr>
          <w:b/>
          <w:i/>
        </w:rPr>
        <w:t>voracious</w:t>
      </w:r>
      <w:r w:rsidR="0069058D">
        <w:t xml:space="preserve">. Remember this about these </w:t>
      </w:r>
      <w:r w:rsidR="006F7E2D">
        <w:t xml:space="preserve">two </w:t>
      </w:r>
      <w:r w:rsidR="0069058D">
        <w:t>words:</w:t>
      </w:r>
    </w:p>
    <w:p w14:paraId="32D588F9" w14:textId="77777777" w:rsidR="00603F60" w:rsidRDefault="00603F60" w:rsidP="006336D6"/>
    <w:p w14:paraId="2DC46236" w14:textId="77777777" w:rsidR="003509CF" w:rsidRPr="003509CF" w:rsidRDefault="00603F60" w:rsidP="003509CF">
      <w:pPr>
        <w:pStyle w:val="ListParagraph"/>
        <w:numPr>
          <w:ilvl w:val="0"/>
          <w:numId w:val="1"/>
        </w:numPr>
        <w:rPr>
          <w:b/>
        </w:rPr>
      </w:pPr>
      <w:r w:rsidRPr="00603F60">
        <w:rPr>
          <w:b/>
          <w:i/>
        </w:rPr>
        <w:t>Veracious</w:t>
      </w:r>
      <w:r>
        <w:t xml:space="preserve"> is an </w:t>
      </w:r>
      <w:r w:rsidRPr="00603F60">
        <w:rPr>
          <w:b/>
          <w:i/>
        </w:rPr>
        <w:t>adjective</w:t>
      </w:r>
      <w:r>
        <w:t xml:space="preserve"> that means “</w:t>
      </w:r>
      <w:r w:rsidRPr="00603F60">
        <w:rPr>
          <w:i/>
        </w:rPr>
        <w:t>truthful, honest, accurate</w:t>
      </w:r>
      <w:r>
        <w:t>.”</w:t>
      </w:r>
    </w:p>
    <w:p w14:paraId="372B5959" w14:textId="5B070EC0" w:rsidR="00AE118F" w:rsidRPr="00B5766A" w:rsidRDefault="00603F60" w:rsidP="00AE118F">
      <w:pPr>
        <w:pStyle w:val="ListParagraph"/>
        <w:numPr>
          <w:ilvl w:val="0"/>
          <w:numId w:val="1"/>
        </w:numPr>
        <w:rPr>
          <w:b/>
        </w:rPr>
      </w:pPr>
      <w:r w:rsidRPr="003509CF">
        <w:rPr>
          <w:b/>
          <w:i/>
        </w:rPr>
        <w:t>Voracious</w:t>
      </w:r>
      <w:r>
        <w:t xml:space="preserve"> is an </w:t>
      </w:r>
      <w:r w:rsidRPr="003509CF">
        <w:rPr>
          <w:b/>
          <w:i/>
        </w:rPr>
        <w:t>adjective</w:t>
      </w:r>
      <w:r>
        <w:t xml:space="preserve"> that means “</w:t>
      </w:r>
      <w:r w:rsidRPr="003509CF">
        <w:rPr>
          <w:i/>
        </w:rPr>
        <w:t>having a huge appetite</w:t>
      </w:r>
      <w:r>
        <w:t>” and “</w:t>
      </w:r>
      <w:r w:rsidRPr="003509CF">
        <w:rPr>
          <w:i/>
        </w:rPr>
        <w:t>excessively eager</w:t>
      </w:r>
      <w:r>
        <w:t>.”</w:t>
      </w:r>
    </w:p>
    <w:p w14:paraId="129E5149" w14:textId="77777777" w:rsidR="00B5766A" w:rsidRDefault="00B5766A" w:rsidP="00B5766A">
      <w:pPr>
        <w:rPr>
          <w:b/>
        </w:rPr>
      </w:pPr>
    </w:p>
    <w:p w14:paraId="2EB2A2C4" w14:textId="74AAE1BD" w:rsidR="00B5766A" w:rsidRPr="00B5766A" w:rsidRDefault="00B5766A" w:rsidP="00B5766A">
      <w:pPr>
        <w:pStyle w:val="ListParagraph"/>
        <w:numPr>
          <w:ilvl w:val="0"/>
          <w:numId w:val="3"/>
        </w:numPr>
        <w:rPr>
          <w:b/>
        </w:rPr>
      </w:pPr>
      <w:r>
        <w:t>Because **** is an uncommonly _______________________ person, teachers always trust **** not to cheat or plagiarize.</w:t>
      </w:r>
    </w:p>
    <w:p w14:paraId="2433DCD0" w14:textId="3BA1AEAC" w:rsidR="00B5766A" w:rsidRPr="00B5766A" w:rsidRDefault="00B5766A" w:rsidP="00B5766A">
      <w:pPr>
        <w:pStyle w:val="ListParagraph"/>
        <w:numPr>
          <w:ilvl w:val="0"/>
          <w:numId w:val="3"/>
        </w:numPr>
        <w:rPr>
          <w:b/>
        </w:rPr>
      </w:pPr>
      <w:r>
        <w:t>The _____________________ salesman naturally had a log of loyal and satisfied customers.</w:t>
      </w:r>
    </w:p>
    <w:p w14:paraId="5AA3091E" w14:textId="674CE3F6" w:rsidR="00B5766A" w:rsidRPr="00B5766A" w:rsidRDefault="00B5766A" w:rsidP="00B5766A">
      <w:pPr>
        <w:pStyle w:val="ListParagraph"/>
        <w:numPr>
          <w:ilvl w:val="0"/>
          <w:numId w:val="3"/>
        </w:numPr>
        <w:rPr>
          <w:b/>
        </w:rPr>
      </w:pPr>
      <w:r>
        <w:t xml:space="preserve">**** feels </w:t>
      </w:r>
      <w:r w:rsidR="00D9497E">
        <w:t>____________________</w:t>
      </w:r>
      <w:r>
        <w:t xml:space="preserve"> after swimming, so ****’ll probably hit the Chinese buffet for dinner.</w:t>
      </w:r>
    </w:p>
    <w:p w14:paraId="05361989" w14:textId="1933F7BF" w:rsidR="00B5766A" w:rsidRPr="00B5766A" w:rsidRDefault="00B5766A" w:rsidP="00B5766A">
      <w:pPr>
        <w:pStyle w:val="ListParagraph"/>
        <w:numPr>
          <w:ilvl w:val="0"/>
          <w:numId w:val="3"/>
        </w:numPr>
        <w:rPr>
          <w:b/>
        </w:rPr>
      </w:pPr>
      <w:r>
        <w:t>The __________________ grizzly bear ate an entire cow.</w:t>
      </w:r>
    </w:p>
    <w:p w14:paraId="139A1568" w14:textId="6142C376" w:rsidR="00B5766A" w:rsidRPr="00B5766A" w:rsidRDefault="00B5766A" w:rsidP="00B5766A">
      <w:pPr>
        <w:pStyle w:val="ListParagraph"/>
        <w:numPr>
          <w:ilvl w:val="0"/>
          <w:numId w:val="3"/>
        </w:numPr>
        <w:rPr>
          <w:b/>
        </w:rPr>
      </w:pPr>
      <w:r>
        <w:t>___________________ people generally have high credit ratings.</w:t>
      </w:r>
    </w:p>
    <w:p w14:paraId="6D843A2E" w14:textId="77777777" w:rsidR="00F67CBA" w:rsidRDefault="00F67CBA" w:rsidP="00376123"/>
    <w:sectPr w:rsidR="00F67CBA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60AC0"/>
    <w:multiLevelType w:val="hybridMultilevel"/>
    <w:tmpl w:val="8CE2498C"/>
    <w:lvl w:ilvl="0" w:tplc="9DF8B5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21E09"/>
    <w:multiLevelType w:val="hybridMultilevel"/>
    <w:tmpl w:val="FBE64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E6283E"/>
    <w:multiLevelType w:val="hybridMultilevel"/>
    <w:tmpl w:val="9EBAD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E87"/>
    <w:rsid w:val="000E1558"/>
    <w:rsid w:val="001E43B1"/>
    <w:rsid w:val="003509CF"/>
    <w:rsid w:val="00376123"/>
    <w:rsid w:val="00603F60"/>
    <w:rsid w:val="006336D6"/>
    <w:rsid w:val="0069058D"/>
    <w:rsid w:val="006C4E87"/>
    <w:rsid w:val="006F7E2D"/>
    <w:rsid w:val="00730AC3"/>
    <w:rsid w:val="00AE118F"/>
    <w:rsid w:val="00B5766A"/>
    <w:rsid w:val="00D9497E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3F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9</TotalTime>
  <Pages>1</Pages>
  <Words>149</Words>
  <Characters>852</Characters>
  <Application>Microsoft Office Word</Application>
  <DocSecurity>0</DocSecurity>
  <Lines>7</Lines>
  <Paragraphs>1</Paragraphs>
  <ScaleCrop>false</ScaleCrop>
  <Company>New York City Department of Education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2017-06-16T20:36:00Z</dcterms:created>
  <dcterms:modified xsi:type="dcterms:W3CDTF">2019-10-07T15:50:00Z</dcterms:modified>
</cp:coreProperties>
</file>