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BF0D4E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046E5011" w14:textId="77777777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694829">
        <w:rPr>
          <w:b/>
          <w:i/>
        </w:rPr>
        <w:t>Omnipotent</w:t>
      </w:r>
      <w:r w:rsidR="00F24EDE">
        <w:rPr>
          <w:b/>
        </w:rPr>
        <w:t xml:space="preserve"> (</w:t>
      </w:r>
      <w:r w:rsidR="00694829">
        <w:rPr>
          <w:b/>
        </w:rPr>
        <w:t>adjective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170250C7" w14:textId="77777777" w:rsidR="00CB260C" w:rsidRDefault="00CB260C" w:rsidP="00F24EDE"/>
    <w:p w14:paraId="4EE1A966" w14:textId="39187D04" w:rsidR="00CB260C" w:rsidRPr="002D786E" w:rsidRDefault="002D786E" w:rsidP="00CB260C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idea of democracy is that no single person in a government can become </w:t>
      </w:r>
      <w:r w:rsidRPr="002D786E">
        <w:rPr>
          <w:i/>
          <w:iCs/>
        </w:rPr>
        <w:t>omnipotent</w:t>
      </w:r>
      <w:r>
        <w:t>.</w:t>
      </w:r>
    </w:p>
    <w:p w14:paraId="7B80C8F5" w14:textId="4B2B43AF" w:rsidR="002D786E" w:rsidRPr="002D786E" w:rsidRDefault="002D786E" w:rsidP="00CB260C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Adolf Hitler was an </w:t>
      </w:r>
      <w:r w:rsidRPr="002D786E">
        <w:rPr>
          <w:i/>
          <w:iCs/>
        </w:rPr>
        <w:t>omnipotent</w:t>
      </w:r>
      <w:r>
        <w:rPr>
          <w:i/>
          <w:iCs/>
        </w:rPr>
        <w:t xml:space="preserve"> </w:t>
      </w:r>
      <w:r>
        <w:t>dictator.</w:t>
      </w:r>
    </w:p>
    <w:p w14:paraId="55D0799F" w14:textId="65A86E52" w:rsidR="002D786E" w:rsidRPr="002D786E" w:rsidRDefault="002D786E" w:rsidP="00CB260C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United States Constitution created three branches of government to check and balance one another so that none of the become </w:t>
      </w:r>
      <w:r w:rsidRPr="002D786E">
        <w:rPr>
          <w:i/>
          <w:iCs/>
        </w:rPr>
        <w:t>omnipotent</w:t>
      </w:r>
      <w:r>
        <w:t>.</w:t>
      </w:r>
    </w:p>
    <w:p w14:paraId="099D21E0" w14:textId="1869BAA7" w:rsidR="002D786E" w:rsidRPr="002D786E" w:rsidRDefault="002D786E" w:rsidP="00CB260C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President Donald Trump sees himself as </w:t>
      </w:r>
      <w:r w:rsidRPr="002D786E">
        <w:rPr>
          <w:i/>
          <w:iCs/>
        </w:rPr>
        <w:t>omnipotent</w:t>
      </w:r>
      <w:r>
        <w:rPr>
          <w:i/>
          <w:iCs/>
        </w:rPr>
        <w:t>.</w:t>
      </w:r>
    </w:p>
    <w:p w14:paraId="2B2A44A7" w14:textId="0144D171" w:rsidR="002D786E" w:rsidRPr="00CB260C" w:rsidRDefault="002D786E" w:rsidP="00CB260C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Most religions consider their god or gods as </w:t>
      </w:r>
      <w:r w:rsidRPr="002D786E">
        <w:rPr>
          <w:i/>
          <w:iCs/>
        </w:rPr>
        <w:t>omnipotent</w:t>
      </w:r>
      <w:r>
        <w:rPr>
          <w:i/>
          <w:iCs/>
        </w:rPr>
        <w:t>.</w:t>
      </w:r>
    </w:p>
    <w:p w14:paraId="422C965B" w14:textId="77777777" w:rsidR="00F24EDE" w:rsidRDefault="00F24EDE" w:rsidP="00F24EDE"/>
    <w:p w14:paraId="4390F4E7" w14:textId="77777777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694829">
        <w:rPr>
          <w:b/>
          <w:u w:val="single"/>
        </w:rPr>
        <w:t>adjective</w:t>
      </w:r>
      <w:r w:rsidRPr="00523677">
        <w:rPr>
          <w:b/>
          <w:u w:val="single"/>
        </w:rPr>
        <w:t xml:space="preserve"> </w:t>
      </w:r>
      <w:r w:rsidR="00694829">
        <w:rPr>
          <w:b/>
          <w:i/>
          <w:iCs/>
          <w:u w:val="single"/>
        </w:rPr>
        <w:t>omnipotent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1FC212E"/>
    <w:multiLevelType w:val="hybridMultilevel"/>
    <w:tmpl w:val="D2861A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4829"/>
    <w:rsid w:val="001539C9"/>
    <w:rsid w:val="001F20BF"/>
    <w:rsid w:val="002C2733"/>
    <w:rsid w:val="002D786E"/>
    <w:rsid w:val="00335A5C"/>
    <w:rsid w:val="00410E3E"/>
    <w:rsid w:val="005A5A20"/>
    <w:rsid w:val="00694829"/>
    <w:rsid w:val="006B45BA"/>
    <w:rsid w:val="00C32881"/>
    <w:rsid w:val="00CA4835"/>
    <w:rsid w:val="00CB260C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57E4235"/>
  <w15:chartTrackingRefBased/>
  <w15:docId w15:val="{66806BC2-7568-2D4C-BB6C-A104327621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B26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4</TotalTime>
  <Pages>1</Pages>
  <Words>128</Words>
  <Characters>735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2020-06-25T14:56:00Z</dcterms:created>
  <dcterms:modified xsi:type="dcterms:W3CDTF">2020-06-26T12:55:00Z</dcterms:modified>
</cp:coreProperties>
</file>