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C268D7">
        <w:rPr>
          <w:b/>
          <w:i/>
        </w:rPr>
        <w:t>Masterful</w:t>
      </w:r>
      <w:r w:rsidR="00F24EDE">
        <w:rPr>
          <w:b/>
        </w:rPr>
        <w:t xml:space="preserve"> (</w:t>
      </w:r>
      <w:r w:rsidR="00C268D7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C268D7" w:rsidRDefault="00C268D7" w:rsidP="00F24EDE"/>
    <w:p w:rsidR="00C268D7" w:rsidRPr="00C268D7" w:rsidRDefault="00C268D7" w:rsidP="00C268D7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wrote a </w:t>
      </w:r>
      <w:r>
        <w:rPr>
          <w:i/>
          <w:iCs/>
        </w:rPr>
        <w:t xml:space="preserve">masterful </w:t>
      </w:r>
      <w:r>
        <w:t>senior thesis on the history of maple syrup production in Vermont.</w:t>
      </w:r>
    </w:p>
    <w:p w:rsidR="00C268D7" w:rsidRPr="00C268D7" w:rsidRDefault="00C268D7" w:rsidP="00C268D7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Even at a young age, *** demonstrated a </w:t>
      </w:r>
      <w:r>
        <w:rPr>
          <w:i/>
          <w:iCs/>
        </w:rPr>
        <w:t>masterful</w:t>
      </w:r>
      <w:r>
        <w:rPr>
          <w:i/>
          <w:iCs/>
        </w:rPr>
        <w:t xml:space="preserve"> </w:t>
      </w:r>
      <w:r>
        <w:t>command of the game of chess.</w:t>
      </w:r>
    </w:p>
    <w:p w:rsidR="00C268D7" w:rsidRPr="00C268D7" w:rsidRDefault="00C268D7" w:rsidP="00C268D7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did a </w:t>
      </w:r>
      <w:r>
        <w:rPr>
          <w:i/>
          <w:iCs/>
        </w:rPr>
        <w:t>masterful</w:t>
      </w:r>
      <w:r>
        <w:rPr>
          <w:i/>
          <w:iCs/>
        </w:rPr>
        <w:t xml:space="preserve"> </w:t>
      </w:r>
      <w:r>
        <w:t>job of restoring a 1958 Chevrolet Bel Air.</w:t>
      </w:r>
    </w:p>
    <w:p w:rsidR="00C268D7" w:rsidRPr="00C268D7" w:rsidRDefault="00C268D7" w:rsidP="00C268D7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a </w:t>
      </w:r>
      <w:r w:rsidRPr="00C268D7">
        <w:rPr>
          <w:i/>
          <w:iCs/>
        </w:rPr>
        <w:t>masterful</w:t>
      </w:r>
      <w:r>
        <w:t xml:space="preserve"> skier who will probably go to the Olympics.</w:t>
      </w:r>
    </w:p>
    <w:p w:rsidR="00C268D7" w:rsidRPr="00C268D7" w:rsidRDefault="00C268D7" w:rsidP="00C268D7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listened to Aretha Franklin deliver a </w:t>
      </w:r>
      <w:r>
        <w:rPr>
          <w:i/>
          <w:iCs/>
        </w:rPr>
        <w:t>masterful</w:t>
      </w:r>
      <w:r>
        <w:rPr>
          <w:i/>
          <w:iCs/>
        </w:rPr>
        <w:t xml:space="preserve"> </w:t>
      </w:r>
      <w:r>
        <w:t>rendition of “Amazing Grace.”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C268D7">
        <w:rPr>
          <w:b/>
          <w:u w:val="single"/>
        </w:rPr>
        <w:t xml:space="preserve">adjective </w:t>
      </w:r>
      <w:r w:rsidR="00C268D7">
        <w:rPr>
          <w:b/>
          <w:i/>
          <w:u w:val="single"/>
        </w:rPr>
        <w:t>masterful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7744242"/>
    <w:multiLevelType w:val="hybridMultilevel"/>
    <w:tmpl w:val="7856ED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8D7"/>
    <w:rsid w:val="001539C9"/>
    <w:rsid w:val="001F20BF"/>
    <w:rsid w:val="002C2733"/>
    <w:rsid w:val="00335A5C"/>
    <w:rsid w:val="00410E3E"/>
    <w:rsid w:val="005A5A20"/>
    <w:rsid w:val="006B45BA"/>
    <w:rsid w:val="00C268D7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52B2F"/>
  <w15:chartTrackingRefBased/>
  <w15:docId w15:val="{A4FFF618-F2A1-B841-8449-6AF3ED617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68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128</Words>
  <Characters>735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2020-06-23T13:46:00Z</dcterms:created>
  <dcterms:modified xsi:type="dcterms:W3CDTF">2020-06-23T13:58:00Z</dcterms:modified>
</cp:coreProperties>
</file>