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71657851" w:rsidR="00B577EA" w:rsidRPr="00D26002"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D26002">
        <w:rPr>
          <w:b/>
          <w:sz w:val="28"/>
          <w:szCs w:val="28"/>
          <w:u w:val="single"/>
        </w:rPr>
        <w:t>, Lesson 24</w:t>
      </w:r>
      <w:r>
        <w:rPr>
          <w:b/>
          <w:sz w:val="28"/>
          <w:szCs w:val="28"/>
          <w:u w:val="single"/>
        </w:rPr>
        <w:t xml:space="preserve"> Answer Key</w:t>
      </w:r>
      <w:r w:rsidR="00D26002">
        <w:rPr>
          <w:b/>
          <w:sz w:val="28"/>
          <w:szCs w:val="28"/>
          <w:u w:val="single"/>
        </w:rPr>
        <w:t xml:space="preserve">: </w:t>
      </w:r>
      <w:r w:rsidR="00D26002">
        <w:rPr>
          <w:b/>
          <w:i/>
          <w:sz w:val="28"/>
          <w:szCs w:val="28"/>
          <w:u w:val="single"/>
        </w:rPr>
        <w:t>At the Fair</w:t>
      </w:r>
    </w:p>
    <w:p w14:paraId="6CB2B209" w14:textId="77777777" w:rsidR="00BA79CF" w:rsidRDefault="00BA79CF" w:rsidP="00BA79CF">
      <w:pPr>
        <w:jc w:val="center"/>
        <w:rPr>
          <w:b/>
          <w:u w:val="single"/>
        </w:rPr>
      </w:pPr>
    </w:p>
    <w:p w14:paraId="0C7BD972" w14:textId="41424FD9"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27FE1100" w14:textId="58DEE652" w:rsidR="00B538E0" w:rsidRDefault="00B538E0" w:rsidP="00974877"/>
    <w:p w14:paraId="7A36AFE7" w14:textId="25EF4320" w:rsidR="00B538E0" w:rsidRPr="00B538E0" w:rsidRDefault="00B538E0" w:rsidP="00B538E0">
      <w:pPr>
        <w:pStyle w:val="ListParagraph"/>
        <w:numPr>
          <w:ilvl w:val="0"/>
          <w:numId w:val="1"/>
        </w:numPr>
        <w:rPr>
          <w:b/>
        </w:rPr>
      </w:pPr>
      <w:r>
        <w:t>Yes. You don’t get hit over the head hard enough to kill you without some kind of fight.</w:t>
      </w:r>
    </w:p>
    <w:p w14:paraId="66EEEFCD" w14:textId="77777777" w:rsidR="00B538E0" w:rsidRPr="00B538E0" w:rsidRDefault="00B538E0" w:rsidP="00B538E0">
      <w:pPr>
        <w:rPr>
          <w:b/>
        </w:rPr>
      </w:pPr>
    </w:p>
    <w:p w14:paraId="55E74FDA" w14:textId="76B1E68F" w:rsidR="00B538E0" w:rsidRPr="0007245F" w:rsidRDefault="0007245F" w:rsidP="00B538E0">
      <w:pPr>
        <w:pStyle w:val="ListParagraph"/>
        <w:numPr>
          <w:ilvl w:val="0"/>
          <w:numId w:val="1"/>
        </w:numPr>
        <w:rPr>
          <w:b/>
        </w:rPr>
      </w:pPr>
      <w:r>
        <w:t>No. The jar would not break merely because it had been dropped on the soft, grassy surface.</w:t>
      </w:r>
    </w:p>
    <w:p w14:paraId="31C97F81" w14:textId="77777777" w:rsidR="0007245F" w:rsidRPr="0007245F" w:rsidRDefault="0007245F" w:rsidP="0007245F">
      <w:pPr>
        <w:pStyle w:val="ListParagraph"/>
        <w:rPr>
          <w:b/>
        </w:rPr>
      </w:pPr>
    </w:p>
    <w:p w14:paraId="21E6E41A" w14:textId="204DD4A8" w:rsidR="0007245F" w:rsidRPr="0007245F" w:rsidRDefault="0007245F" w:rsidP="00B538E0">
      <w:pPr>
        <w:pStyle w:val="ListParagraph"/>
        <w:numPr>
          <w:ilvl w:val="0"/>
          <w:numId w:val="1"/>
        </w:numPr>
        <w:rPr>
          <w:b/>
        </w:rPr>
      </w:pPr>
      <w:r>
        <w:t>Because there was no jelly in the jar. Although the jar had been broken and was lying on its side, nothing trickled out. It follows that the jar must have contained some sort of hard substance. Subsequently, Sam found out that the jar had been filled with a tinted plastic—exactly the color of beach plum jelly—and the plastic had hardened in the jar.</w:t>
      </w:r>
    </w:p>
    <w:p w14:paraId="1AB8A7BD" w14:textId="77777777" w:rsidR="0007245F" w:rsidRPr="0007245F" w:rsidRDefault="0007245F" w:rsidP="0007245F">
      <w:pPr>
        <w:pStyle w:val="ListParagraph"/>
        <w:rPr>
          <w:b/>
        </w:rPr>
      </w:pPr>
    </w:p>
    <w:p w14:paraId="64E405A0" w14:textId="5F0C01D7" w:rsidR="0007245F" w:rsidRPr="0007245F" w:rsidRDefault="0007245F" w:rsidP="00B538E0">
      <w:pPr>
        <w:pStyle w:val="ListParagraph"/>
        <w:numPr>
          <w:ilvl w:val="0"/>
          <w:numId w:val="1"/>
        </w:numPr>
        <w:rPr>
          <w:b/>
        </w:rPr>
      </w:pPr>
      <w:r>
        <w:t>Obviously, neither Zinnia nor the Colonel would have robbed a corpse, but Fast-Finger would have been delighted to. Since Scratchy’s money is still on his person, it follows that robbery was not the motive and Fast-Finger is no longer a likely suspect.</w:t>
      </w:r>
    </w:p>
    <w:p w14:paraId="677988FF" w14:textId="77777777" w:rsidR="0007245F" w:rsidRPr="0007245F" w:rsidRDefault="0007245F" w:rsidP="0007245F">
      <w:pPr>
        <w:pStyle w:val="ListParagraph"/>
        <w:rPr>
          <w:b/>
        </w:rPr>
      </w:pPr>
    </w:p>
    <w:p w14:paraId="6AAF7071" w14:textId="119F099C" w:rsidR="0007245F" w:rsidRPr="0007245F" w:rsidRDefault="0007245F" w:rsidP="00B538E0">
      <w:pPr>
        <w:pStyle w:val="ListParagraph"/>
        <w:numPr>
          <w:ilvl w:val="0"/>
          <w:numId w:val="1"/>
        </w:numPr>
        <w:rPr>
          <w:b/>
        </w:rPr>
      </w:pPr>
      <w:r>
        <w:t>The jelly jar, with its plastic filling, constitutes a good solid weapon. No other weapon is visible.</w:t>
      </w:r>
    </w:p>
    <w:p w14:paraId="49A5CD18" w14:textId="77777777" w:rsidR="0007245F" w:rsidRPr="0007245F" w:rsidRDefault="0007245F" w:rsidP="0007245F">
      <w:pPr>
        <w:pStyle w:val="ListParagraph"/>
        <w:rPr>
          <w:b/>
        </w:rPr>
      </w:pPr>
    </w:p>
    <w:p w14:paraId="1D405FBE" w14:textId="4509B6DF" w:rsidR="0007245F" w:rsidRPr="00C0101F" w:rsidRDefault="00C0101F" w:rsidP="00B538E0">
      <w:pPr>
        <w:pStyle w:val="ListParagraph"/>
        <w:numPr>
          <w:ilvl w:val="0"/>
          <w:numId w:val="1"/>
        </w:numPr>
        <w:rPr>
          <w:b/>
        </w:rPr>
      </w:pPr>
      <w:r>
        <w:t>The Colonel. He came with fire in his eyes, determined to examine the jar find out why scratchy had run off with it. The confrontation resulted in the fight in which Scratchy was killed.</w:t>
      </w:r>
    </w:p>
    <w:p w14:paraId="046B075A" w14:textId="77777777" w:rsidR="00C0101F" w:rsidRPr="00C0101F" w:rsidRDefault="00C0101F" w:rsidP="00C0101F">
      <w:pPr>
        <w:pStyle w:val="ListParagraph"/>
        <w:rPr>
          <w:b/>
        </w:rPr>
      </w:pPr>
    </w:p>
    <w:p w14:paraId="20B96BD8" w14:textId="6144FF54" w:rsidR="00C0101F" w:rsidRDefault="00C0101F" w:rsidP="00C0101F">
      <w:pPr>
        <w:ind w:left="720"/>
      </w:pPr>
      <w:r>
        <w:t>At the trial, the Colonel pleaded guilty and, because of extenuating circumstances, received a sentence of only three years. When the Colonel was let out of jail two years later for good behavior, a delegation of Martha’s Vineyard housewives met him and presented him with six jars of beach plum jelly. He keeps them on the mantel above his fireplace, next to a portrait of his wife.</w:t>
      </w:r>
    </w:p>
    <w:p w14:paraId="2F042125" w14:textId="4C7843EF" w:rsidR="00C0101F" w:rsidRDefault="00C0101F" w:rsidP="00C0101F">
      <w:pPr>
        <w:ind w:left="720"/>
      </w:pPr>
    </w:p>
    <w:p w14:paraId="3CD30A35" w14:textId="704642F7" w:rsidR="00C0101F" w:rsidRPr="00C0101F" w:rsidRDefault="00C0101F" w:rsidP="00C0101F">
      <w:pPr>
        <w:ind w:left="720"/>
      </w:pPr>
      <w:r>
        <w:t>He has never opened them.</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07471"/>
    <w:multiLevelType w:val="hybridMultilevel"/>
    <w:tmpl w:val="5624F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7245F"/>
    <w:rsid w:val="0038015A"/>
    <w:rsid w:val="00410E3E"/>
    <w:rsid w:val="00974877"/>
    <w:rsid w:val="00993C25"/>
    <w:rsid w:val="00A901AC"/>
    <w:rsid w:val="00B538E0"/>
    <w:rsid w:val="00BA79CF"/>
    <w:rsid w:val="00C0101F"/>
    <w:rsid w:val="00C869E6"/>
    <w:rsid w:val="00D26002"/>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250</Words>
  <Characters>1428</Characters>
  <Application>Microsoft Office Word</Application>
  <DocSecurity>0</DocSecurity>
  <Lines>11</Lines>
  <Paragraphs>3</Paragraphs>
  <ScaleCrop>false</ScaleCrop>
  <Company>Mark's Text Terminal</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2018-05-29T18:12:00Z</dcterms:modified>
</cp:coreProperties>
</file>