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CDA52E" w14:textId="77777777" w:rsidR="00C81F39" w:rsidRPr="00EE53BE" w:rsidRDefault="00C81F39" w:rsidP="00C81F39">
      <w:pPr>
        <w:rPr>
          <w:rFonts w:ascii="Times New Roman" w:hAnsi="Times New Roman"/>
          <w:b/>
          <w:szCs w:val="24"/>
          <w:u w:val="single"/>
        </w:rPr>
      </w:pPr>
      <w:bookmarkStart w:id="0" w:name="OLE_LINK5"/>
      <w:bookmarkStart w:id="1" w:name="OLE_LINK6"/>
      <w:bookmarkStart w:id="2" w:name="OLE_LINK45"/>
      <w:bookmarkStart w:id="3" w:name="OLE_LINK46"/>
      <w:bookmarkStart w:id="4" w:name="OLE_LINK69"/>
      <w:bookmarkStart w:id="5" w:name="OLE_LINK82"/>
      <w:bookmarkStart w:id="6" w:name="OLE_LINK87"/>
      <w:bookmarkStart w:id="7" w:name="OLE_LINK77"/>
      <w:bookmarkStart w:id="8" w:name="OLE_LINK80"/>
      <w:bookmarkStart w:id="9" w:name="OLE_LINK100"/>
      <w:bookmarkStart w:id="10" w:name="OLE_LINK78"/>
      <w:bookmarkStart w:id="11" w:name="OLE_LINK111"/>
      <w:bookmarkStart w:id="12" w:name="OLE_LINK121"/>
      <w:bookmarkStart w:id="13" w:name="OLE_LINK138"/>
      <w:bookmarkStart w:id="14" w:name="OLE_LINK79"/>
      <w:bookmarkStart w:id="15" w:name="OLE_LINK105"/>
      <w:bookmarkStart w:id="16" w:name="OLE_LINK106"/>
      <w:bookmarkStart w:id="17" w:name="OLE_LINK107"/>
      <w:bookmarkStart w:id="18" w:name="OLE_LINK144"/>
      <w:bookmarkStart w:id="19" w:name="OLE_LINK9"/>
      <w:bookmarkStart w:id="20" w:name="OLE_LINK10"/>
      <w:bookmarkStart w:id="21" w:name="OLE_LINK14"/>
      <w:bookmarkStart w:id="22" w:name="OLE_LINK31"/>
      <w:bookmarkStart w:id="23" w:name="OLE_LINK32"/>
      <w:bookmarkStart w:id="24" w:name="OLE_LINK38"/>
      <w:bookmarkStart w:id="25" w:name="OLE_LINK42"/>
      <w:bookmarkStart w:id="26" w:name="OLE_LINK18"/>
      <w:bookmarkStart w:id="27" w:name="OLE_LINK19"/>
      <w:bookmarkStart w:id="28" w:name="OLE_LINK20"/>
      <w:bookmarkStart w:id="29" w:name="OLE_LINK22"/>
      <w:bookmarkStart w:id="30" w:name="OLE_LINK24"/>
      <w:bookmarkStart w:id="31" w:name="OLE_LINK26"/>
      <w:bookmarkStart w:id="32" w:name="OLE_LINK27"/>
      <w:bookmarkStart w:id="33" w:name="OLE_LINK29"/>
      <w:bookmarkStart w:id="34" w:name="OLE_LINK34"/>
      <w:bookmarkStart w:id="35" w:name="OLE_LINK36"/>
      <w:bookmarkStart w:id="36" w:name="OLE_LINK40"/>
      <w:bookmarkStart w:id="37" w:name="OLE_LINK44"/>
      <w:bookmarkStart w:id="38" w:name="OLE_LINK112"/>
      <w:bookmarkStart w:id="39" w:name="OLE_LINK113"/>
      <w:bookmarkStart w:id="40" w:name="OLE_LINK120"/>
      <w:bookmarkStart w:id="41" w:name="OLE_LINK122"/>
      <w:bookmarkStart w:id="42" w:name="OLE_LINK123"/>
      <w:bookmarkStart w:id="43" w:name="OLE_LINK125"/>
      <w:bookmarkStart w:id="44" w:name="OLE_LINK126"/>
      <w:r w:rsidRPr="00EE53BE">
        <w:rPr>
          <w:rFonts w:ascii="Times New Roman" w:hAnsi="Times New Roman"/>
          <w:b/>
          <w:szCs w:val="24"/>
          <w:u w:val="single"/>
        </w:rPr>
        <w:t>Name</w:t>
      </w:r>
      <w:r w:rsidRPr="00EE53BE">
        <w:rPr>
          <w:rFonts w:ascii="Times New Roman" w:hAnsi="Times New Roman"/>
          <w:b/>
          <w:szCs w:val="24"/>
          <w:u w:val="single"/>
        </w:rPr>
        <w:tab/>
      </w:r>
      <w:r w:rsidRPr="00EE53BE">
        <w:rPr>
          <w:rFonts w:ascii="Times New Roman" w:hAnsi="Times New Roman"/>
          <w:b/>
          <w:szCs w:val="24"/>
          <w:u w:val="single"/>
        </w:rPr>
        <w:tab/>
      </w:r>
      <w:r w:rsidRPr="00EE53BE">
        <w:rPr>
          <w:rFonts w:ascii="Times New Roman" w:hAnsi="Times New Roman"/>
          <w:b/>
          <w:szCs w:val="24"/>
          <w:u w:val="single"/>
        </w:rPr>
        <w:tab/>
      </w:r>
      <w:r w:rsidRPr="00EE53BE">
        <w:rPr>
          <w:rFonts w:ascii="Times New Roman" w:hAnsi="Times New Roman"/>
          <w:b/>
          <w:szCs w:val="24"/>
          <w:u w:val="single"/>
        </w:rPr>
        <w:tab/>
      </w:r>
      <w:r w:rsidRPr="00EE53BE">
        <w:rPr>
          <w:rFonts w:ascii="Times New Roman" w:hAnsi="Times New Roman"/>
          <w:b/>
          <w:szCs w:val="24"/>
          <w:u w:val="single"/>
        </w:rPr>
        <w:tab/>
      </w:r>
      <w:r w:rsidRPr="00EE53BE">
        <w:rPr>
          <w:rFonts w:ascii="Times New Roman" w:hAnsi="Times New Roman"/>
          <w:b/>
          <w:szCs w:val="24"/>
          <w:u w:val="single"/>
        </w:rPr>
        <w:tab/>
      </w:r>
      <w:r w:rsidRPr="00EE53BE">
        <w:rPr>
          <w:rFonts w:ascii="Times New Roman" w:hAnsi="Times New Roman"/>
          <w:b/>
          <w:szCs w:val="24"/>
          <w:u w:val="single"/>
        </w:rPr>
        <w:tab/>
      </w:r>
      <w:r w:rsidRPr="00EE53BE">
        <w:rPr>
          <w:rFonts w:ascii="Times New Roman" w:hAnsi="Times New Roman"/>
          <w:b/>
          <w:szCs w:val="24"/>
          <w:u w:val="single"/>
        </w:rPr>
        <w:tab/>
      </w:r>
      <w:r w:rsidRPr="00EE53BE">
        <w:rPr>
          <w:rFonts w:ascii="Times New Roman" w:hAnsi="Times New Roman"/>
          <w:b/>
          <w:szCs w:val="24"/>
          <w:u w:val="single"/>
        </w:rPr>
        <w:tab/>
        <w:t>Date</w:t>
      </w:r>
      <w:r w:rsidRPr="00EE53BE">
        <w:rPr>
          <w:rFonts w:ascii="Times New Roman" w:hAnsi="Times New Roman"/>
          <w:b/>
          <w:szCs w:val="24"/>
          <w:u w:val="single"/>
        </w:rPr>
        <w:tab/>
      </w:r>
      <w:r w:rsidRPr="00EE53BE">
        <w:rPr>
          <w:rFonts w:ascii="Times New Roman" w:hAnsi="Times New Roman"/>
          <w:b/>
          <w:szCs w:val="24"/>
          <w:u w:val="single"/>
        </w:rPr>
        <w:tab/>
      </w:r>
      <w:r w:rsidRPr="00EE53BE">
        <w:rPr>
          <w:rFonts w:ascii="Times New Roman" w:hAnsi="Times New Roman"/>
          <w:b/>
          <w:szCs w:val="24"/>
          <w:u w:val="single"/>
        </w:rPr>
        <w:tab/>
      </w:r>
      <w:r w:rsidRPr="00EE53BE">
        <w:rPr>
          <w:rFonts w:ascii="Times New Roman" w:hAnsi="Times New Roman"/>
          <w:b/>
          <w:szCs w:val="24"/>
          <w:u w:val="single"/>
        </w:rPr>
        <w:tab/>
      </w:r>
      <w:r w:rsidRPr="00EE53BE">
        <w:rPr>
          <w:rFonts w:ascii="Times New Roman" w:hAnsi="Times New Roman"/>
          <w:b/>
          <w:szCs w:val="24"/>
          <w:u w:val="single"/>
        </w:rPr>
        <w:tab/>
      </w:r>
      <w:r w:rsidRPr="00EE53BE">
        <w:rPr>
          <w:rFonts w:ascii="Times New Roman" w:hAnsi="Times New Roman"/>
          <w:b/>
          <w:szCs w:val="24"/>
          <w:u w:val="single"/>
        </w:rPr>
        <w:tab/>
      </w:r>
      <w:bookmarkEnd w:id="0"/>
      <w:bookmarkEnd w:id="1"/>
    </w:p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p w14:paraId="5346A1C3" w14:textId="545FC703" w:rsidR="00B577EA" w:rsidRDefault="00C81F39" w:rsidP="00C81F39">
      <w:pPr>
        <w:rPr>
          <w:rFonts w:ascii="Times New Roman" w:hAnsi="Times New Roman"/>
          <w:szCs w:val="24"/>
        </w:rPr>
      </w:pPr>
      <w:r w:rsidRPr="00C81F39">
        <w:rPr>
          <w:rFonts w:ascii="Times New Roman" w:hAnsi="Times New Roman"/>
          <w:b/>
          <w:szCs w:val="24"/>
        </w:rPr>
        <w:t xml:space="preserve">English Language Arts, </w:t>
      </w:r>
      <w:bookmarkStart w:id="45" w:name="_GoBack"/>
      <w:r w:rsidRPr="00091B9C">
        <w:rPr>
          <w:rFonts w:ascii="Times New Roman" w:hAnsi="Times New Roman"/>
          <w:b/>
          <w:i/>
          <w:iCs/>
          <w:szCs w:val="24"/>
        </w:rPr>
        <w:t>Parts of Speech</w:t>
      </w:r>
      <w:r w:rsidRPr="00C81F39">
        <w:rPr>
          <w:rFonts w:ascii="Times New Roman" w:hAnsi="Times New Roman"/>
          <w:b/>
          <w:szCs w:val="24"/>
        </w:rPr>
        <w:t xml:space="preserve"> </w:t>
      </w:r>
      <w:bookmarkEnd w:id="45"/>
      <w:r w:rsidRPr="00C81F39">
        <w:rPr>
          <w:rFonts w:ascii="Times New Roman" w:hAnsi="Times New Roman"/>
          <w:b/>
          <w:szCs w:val="24"/>
        </w:rPr>
        <w:t xml:space="preserve">Unit 2, </w:t>
      </w:r>
      <w:r w:rsidRPr="00C81F39">
        <w:rPr>
          <w:rFonts w:ascii="Times New Roman" w:hAnsi="Times New Roman"/>
          <w:b/>
          <w:i/>
          <w:szCs w:val="24"/>
        </w:rPr>
        <w:t>Verbs</w:t>
      </w:r>
      <w:r w:rsidR="00EE19AB">
        <w:rPr>
          <w:rFonts w:ascii="Times New Roman" w:hAnsi="Times New Roman"/>
          <w:b/>
          <w:szCs w:val="24"/>
        </w:rPr>
        <w:t>,</w:t>
      </w:r>
      <w:r w:rsidR="00BF4B5C">
        <w:rPr>
          <w:rFonts w:ascii="Times New Roman" w:hAnsi="Times New Roman"/>
          <w:b/>
          <w:szCs w:val="24"/>
        </w:rPr>
        <w:t xml:space="preserve"> Lesson 9</w:t>
      </w:r>
      <w:r w:rsidRPr="00C81F39">
        <w:rPr>
          <w:rFonts w:ascii="Times New Roman" w:hAnsi="Times New Roman"/>
          <w:b/>
          <w:szCs w:val="24"/>
        </w:rPr>
        <w:t xml:space="preserve"> Worksheet:</w:t>
      </w:r>
      <w:r w:rsidR="00BF4B5C">
        <w:rPr>
          <w:rFonts w:ascii="Times New Roman" w:hAnsi="Times New Roman"/>
          <w:b/>
          <w:szCs w:val="24"/>
        </w:rPr>
        <w:t xml:space="preserve"> </w:t>
      </w:r>
      <w:r w:rsidR="00BF4B5C">
        <w:rPr>
          <w:rFonts w:ascii="Times New Roman" w:hAnsi="Times New Roman"/>
          <w:b/>
          <w:i/>
          <w:szCs w:val="24"/>
        </w:rPr>
        <w:t xml:space="preserve">The Verb </w:t>
      </w:r>
      <w:r w:rsidR="00D24F16">
        <w:rPr>
          <w:rFonts w:ascii="Times New Roman" w:hAnsi="Times New Roman"/>
          <w:b/>
          <w:szCs w:val="24"/>
        </w:rPr>
        <w:t>t</w:t>
      </w:r>
      <w:r w:rsidR="00BF4B5C" w:rsidRPr="00BF4B5C">
        <w:rPr>
          <w:rFonts w:ascii="Times New Roman" w:hAnsi="Times New Roman"/>
          <w:b/>
          <w:szCs w:val="24"/>
        </w:rPr>
        <w:t>o Be</w:t>
      </w:r>
      <w:r w:rsidR="00BF4B5C">
        <w:rPr>
          <w:rFonts w:ascii="Times New Roman" w:hAnsi="Times New Roman"/>
          <w:b/>
          <w:i/>
          <w:szCs w:val="24"/>
        </w:rPr>
        <w:t xml:space="preserve"> Part II; The Present</w:t>
      </w:r>
      <w:r w:rsidR="003955CE">
        <w:rPr>
          <w:rFonts w:ascii="Times New Roman" w:hAnsi="Times New Roman"/>
          <w:b/>
          <w:i/>
          <w:szCs w:val="24"/>
        </w:rPr>
        <w:t xml:space="preserve"> </w:t>
      </w:r>
      <w:r w:rsidR="00BF4B5C">
        <w:rPr>
          <w:rFonts w:ascii="Times New Roman" w:hAnsi="Times New Roman"/>
          <w:b/>
          <w:i/>
          <w:szCs w:val="24"/>
        </w:rPr>
        <w:t>Progressive Tense</w:t>
      </w:r>
      <w:r w:rsidR="00BF4B5C">
        <w:rPr>
          <w:rFonts w:ascii="Times New Roman" w:hAnsi="Times New Roman"/>
          <w:b/>
          <w:szCs w:val="24"/>
        </w:rPr>
        <w:t>.</w:t>
      </w:r>
      <w:r w:rsidR="003955CE">
        <w:rPr>
          <w:rFonts w:ascii="Times New Roman" w:hAnsi="Times New Roman"/>
          <w:b/>
          <w:szCs w:val="24"/>
        </w:rPr>
        <w:t xml:space="preserve"> </w:t>
      </w:r>
      <w:r w:rsidR="00662E89">
        <w:rPr>
          <w:rFonts w:ascii="Times New Roman" w:hAnsi="Times New Roman"/>
          <w:szCs w:val="24"/>
        </w:rPr>
        <w:t>As you learned in Lesson 5</w:t>
      </w:r>
      <w:r w:rsidR="003955CE">
        <w:rPr>
          <w:rFonts w:ascii="Times New Roman" w:hAnsi="Times New Roman"/>
          <w:szCs w:val="24"/>
        </w:rPr>
        <w:t xml:space="preserve">, the verb </w:t>
      </w:r>
      <w:r w:rsidR="003955CE" w:rsidRPr="00411CD9">
        <w:rPr>
          <w:rFonts w:ascii="Times New Roman" w:hAnsi="Times New Roman"/>
          <w:i/>
          <w:szCs w:val="24"/>
        </w:rPr>
        <w:t>to be</w:t>
      </w:r>
      <w:r w:rsidR="003955CE">
        <w:rPr>
          <w:rFonts w:ascii="Times New Roman" w:hAnsi="Times New Roman"/>
          <w:szCs w:val="24"/>
        </w:rPr>
        <w:t xml:space="preserve"> and its parts are among the most commonly used words in the English language. We use these words in almost every sentence that we speak and write.</w:t>
      </w:r>
      <w:r w:rsidR="00411CD9">
        <w:rPr>
          <w:rFonts w:ascii="Times New Roman" w:hAnsi="Times New Roman"/>
          <w:szCs w:val="24"/>
        </w:rPr>
        <w:t xml:space="preserve"> You used </w:t>
      </w:r>
      <w:r w:rsidR="00411CD9" w:rsidRPr="00411CD9">
        <w:rPr>
          <w:rFonts w:ascii="Times New Roman" w:hAnsi="Times New Roman"/>
          <w:i/>
          <w:szCs w:val="24"/>
        </w:rPr>
        <w:t>to be</w:t>
      </w:r>
      <w:r w:rsidR="00411CD9">
        <w:rPr>
          <w:rFonts w:ascii="Times New Roman" w:hAnsi="Times New Roman"/>
          <w:szCs w:val="24"/>
        </w:rPr>
        <w:t xml:space="preserve"> to write sentences to explain states of being when you used its parts to link subjects to predicate adjectives. In this lesson, you will do something very similar: rather than expressing states of being, however, you will use </w:t>
      </w:r>
      <w:r w:rsidR="00411CD9" w:rsidRPr="00411CD9">
        <w:rPr>
          <w:rFonts w:ascii="Times New Roman" w:hAnsi="Times New Roman"/>
          <w:i/>
          <w:szCs w:val="24"/>
        </w:rPr>
        <w:t>to be</w:t>
      </w:r>
      <w:r w:rsidR="00411CD9">
        <w:rPr>
          <w:rFonts w:ascii="Times New Roman" w:hAnsi="Times New Roman"/>
          <w:szCs w:val="24"/>
        </w:rPr>
        <w:t xml:space="preserve"> to express states of doing.</w:t>
      </w:r>
      <w:r w:rsidR="001B2647">
        <w:rPr>
          <w:rFonts w:ascii="Times New Roman" w:hAnsi="Times New Roman"/>
          <w:szCs w:val="24"/>
        </w:rPr>
        <w:t xml:space="preserve"> Specifically, you will use the parts of </w:t>
      </w:r>
      <w:r w:rsidR="001B2647" w:rsidRPr="005042A7">
        <w:rPr>
          <w:rFonts w:ascii="Times New Roman" w:hAnsi="Times New Roman"/>
          <w:i/>
          <w:szCs w:val="24"/>
        </w:rPr>
        <w:t>to be</w:t>
      </w:r>
      <w:r w:rsidR="005042A7">
        <w:rPr>
          <w:rFonts w:ascii="Times New Roman" w:hAnsi="Times New Roman"/>
          <w:i/>
          <w:szCs w:val="24"/>
        </w:rPr>
        <w:t xml:space="preserve"> </w:t>
      </w:r>
      <w:r w:rsidR="005042A7">
        <w:rPr>
          <w:rFonts w:ascii="Times New Roman" w:hAnsi="Times New Roman"/>
          <w:szCs w:val="24"/>
        </w:rPr>
        <w:t xml:space="preserve">with the </w:t>
      </w:r>
      <w:r w:rsidR="005042A7" w:rsidRPr="005042A7">
        <w:rPr>
          <w:rFonts w:ascii="Times New Roman" w:hAnsi="Times New Roman"/>
          <w:i/>
          <w:szCs w:val="24"/>
        </w:rPr>
        <w:t>–ing</w:t>
      </w:r>
      <w:r w:rsidR="005042A7">
        <w:rPr>
          <w:rFonts w:ascii="Times New Roman" w:hAnsi="Times New Roman"/>
          <w:szCs w:val="24"/>
        </w:rPr>
        <w:t xml:space="preserve"> form of the verb (which is called the present participle)</w:t>
      </w:r>
      <w:r w:rsidR="001B2647">
        <w:rPr>
          <w:rFonts w:ascii="Times New Roman" w:hAnsi="Times New Roman"/>
          <w:szCs w:val="24"/>
        </w:rPr>
        <w:t xml:space="preserve"> to describe actions in progress, either in the present with the </w:t>
      </w:r>
      <w:r w:rsidR="001B2647" w:rsidRPr="001B2647">
        <w:rPr>
          <w:rFonts w:ascii="Times New Roman" w:hAnsi="Times New Roman"/>
          <w:i/>
          <w:szCs w:val="24"/>
        </w:rPr>
        <w:t>present progressive tense</w:t>
      </w:r>
      <w:r w:rsidR="001B2647">
        <w:rPr>
          <w:rFonts w:ascii="Times New Roman" w:hAnsi="Times New Roman"/>
          <w:szCs w:val="24"/>
        </w:rPr>
        <w:t xml:space="preserve">, or in the past with the </w:t>
      </w:r>
      <w:r w:rsidR="001B2647" w:rsidRPr="001B2647">
        <w:rPr>
          <w:rFonts w:ascii="Times New Roman" w:hAnsi="Times New Roman"/>
          <w:i/>
          <w:szCs w:val="24"/>
        </w:rPr>
        <w:t>past progressive tense</w:t>
      </w:r>
      <w:r w:rsidR="001B2647">
        <w:rPr>
          <w:rFonts w:ascii="Times New Roman" w:hAnsi="Times New Roman"/>
          <w:szCs w:val="24"/>
        </w:rPr>
        <w:t>. This is easy, because you already do it all the time, like this:</w:t>
      </w:r>
    </w:p>
    <w:p w14:paraId="14F15286" w14:textId="77777777" w:rsidR="001B2647" w:rsidRDefault="001B2647" w:rsidP="00C81F39">
      <w:pPr>
        <w:rPr>
          <w:rFonts w:ascii="Times New Roman" w:hAnsi="Times New Roman"/>
          <w:szCs w:val="24"/>
        </w:rPr>
      </w:pPr>
    </w:p>
    <w:p w14:paraId="1DA60F15" w14:textId="162AD992" w:rsidR="001B2647" w:rsidRPr="009F3A30" w:rsidRDefault="009F3A30" w:rsidP="001B2647">
      <w:pPr>
        <w:pStyle w:val="ListParagraph"/>
        <w:numPr>
          <w:ilvl w:val="0"/>
          <w:numId w:val="1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He </w:t>
      </w:r>
      <w:r w:rsidRPr="009F3A30">
        <w:rPr>
          <w:rFonts w:ascii="Times New Roman" w:hAnsi="Times New Roman"/>
          <w:i/>
        </w:rPr>
        <w:t>is going</w:t>
      </w:r>
      <w:r>
        <w:rPr>
          <w:rFonts w:ascii="Times New Roman" w:hAnsi="Times New Roman"/>
        </w:rPr>
        <w:t xml:space="preserve"> to the store. (Present progressive tense—this action</w:t>
      </w:r>
      <w:r w:rsidRPr="009F3A30">
        <w:rPr>
          <w:rFonts w:ascii="Times New Roman" w:hAnsi="Times New Roman"/>
          <w:i/>
        </w:rPr>
        <w:t>, is going</w:t>
      </w:r>
      <w:r>
        <w:rPr>
          <w:rFonts w:ascii="Times New Roman" w:hAnsi="Times New Roman"/>
        </w:rPr>
        <w:t>, is in progress right now.)</w:t>
      </w:r>
    </w:p>
    <w:p w14:paraId="401FE222" w14:textId="70730388" w:rsidR="009F3A30" w:rsidRPr="009F3A30" w:rsidRDefault="009F3A30" w:rsidP="001B2647">
      <w:pPr>
        <w:pStyle w:val="ListParagraph"/>
        <w:numPr>
          <w:ilvl w:val="0"/>
          <w:numId w:val="1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When I saw him, he </w:t>
      </w:r>
      <w:r w:rsidRPr="009F3A30">
        <w:rPr>
          <w:rFonts w:ascii="Times New Roman" w:hAnsi="Times New Roman"/>
          <w:i/>
        </w:rPr>
        <w:t>was walking</w:t>
      </w:r>
      <w:r>
        <w:rPr>
          <w:rFonts w:ascii="Times New Roman" w:hAnsi="Times New Roman"/>
        </w:rPr>
        <w:t xml:space="preserve"> to the store. (Past progressive tense—at a moment in the past, this action, </w:t>
      </w:r>
      <w:r w:rsidRPr="009F3A30">
        <w:rPr>
          <w:rFonts w:ascii="Times New Roman" w:hAnsi="Times New Roman"/>
          <w:i/>
        </w:rPr>
        <w:t>was walking</w:t>
      </w:r>
      <w:r>
        <w:rPr>
          <w:rFonts w:ascii="Times New Roman" w:hAnsi="Times New Roman"/>
        </w:rPr>
        <w:t>, was in progress.)</w:t>
      </w:r>
    </w:p>
    <w:p w14:paraId="45A59F01" w14:textId="0EDFF2DD" w:rsidR="009F3A30" w:rsidRPr="007A3157" w:rsidRDefault="007A3157" w:rsidP="001B2647">
      <w:pPr>
        <w:pStyle w:val="ListParagraph"/>
        <w:numPr>
          <w:ilvl w:val="0"/>
          <w:numId w:val="1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I </w:t>
      </w:r>
      <w:r w:rsidRPr="007A3157">
        <w:rPr>
          <w:rFonts w:ascii="Times New Roman" w:hAnsi="Times New Roman"/>
          <w:i/>
        </w:rPr>
        <w:t>am sleeping</w:t>
      </w:r>
      <w:r>
        <w:rPr>
          <w:rFonts w:ascii="Times New Roman" w:hAnsi="Times New Roman"/>
        </w:rPr>
        <w:t>. (Present progressive tense—this action, am sleeping, is in progress right now.)</w:t>
      </w:r>
    </w:p>
    <w:p w14:paraId="4074C859" w14:textId="0EC325B2" w:rsidR="007A3157" w:rsidRPr="007A3157" w:rsidRDefault="007A3157" w:rsidP="001B2647">
      <w:pPr>
        <w:pStyle w:val="ListParagraph"/>
        <w:numPr>
          <w:ilvl w:val="0"/>
          <w:numId w:val="1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She was sleeping when I called. (Past progressive tense—at a moment in the past, when you called her, this action, </w:t>
      </w:r>
      <w:r w:rsidRPr="007A3157">
        <w:rPr>
          <w:rFonts w:ascii="Times New Roman" w:hAnsi="Times New Roman"/>
          <w:i/>
        </w:rPr>
        <w:t>was sleeping</w:t>
      </w:r>
      <w:r w:rsidR="00662E89">
        <w:rPr>
          <w:rFonts w:ascii="Times New Roman" w:hAnsi="Times New Roman"/>
        </w:rPr>
        <w:t>, was in progress.</w:t>
      </w:r>
      <w:r>
        <w:rPr>
          <w:rFonts w:ascii="Times New Roman" w:hAnsi="Times New Roman"/>
        </w:rPr>
        <w:t>)</w:t>
      </w:r>
    </w:p>
    <w:p w14:paraId="05B4E83E" w14:textId="77777777" w:rsidR="007A3157" w:rsidRDefault="007A3157" w:rsidP="007A3157">
      <w:pPr>
        <w:rPr>
          <w:rFonts w:ascii="Times New Roman" w:hAnsi="Times New Roman"/>
          <w:b/>
        </w:rPr>
      </w:pPr>
    </w:p>
    <w:p w14:paraId="63AF91E3" w14:textId="618D9D85" w:rsidR="007A3157" w:rsidRDefault="007A3157" w:rsidP="007A3157">
      <w:pPr>
        <w:rPr>
          <w:rFonts w:ascii="Times New Roman" w:hAnsi="Times New Roman"/>
        </w:rPr>
      </w:pPr>
      <w:r>
        <w:rPr>
          <w:rFonts w:ascii="Times New Roman" w:hAnsi="Times New Roman"/>
        </w:rPr>
        <w:t>As with the steps in lesson</w:t>
      </w:r>
      <w:r w:rsidR="00662E89">
        <w:rPr>
          <w:rFonts w:ascii="Times New Roman" w:hAnsi="Times New Roman"/>
        </w:rPr>
        <w:t xml:space="preserve"> 5</w:t>
      </w:r>
      <w:r>
        <w:rPr>
          <w:rFonts w:ascii="Times New Roman" w:hAnsi="Times New Roman"/>
        </w:rPr>
        <w:t xml:space="preserve"> for using the predicate adjective with </w:t>
      </w:r>
      <w:r w:rsidRPr="00662E89">
        <w:rPr>
          <w:rFonts w:ascii="Times New Roman" w:hAnsi="Times New Roman"/>
          <w:i/>
        </w:rPr>
        <w:t>to be</w:t>
      </w:r>
      <w:r>
        <w:rPr>
          <w:rFonts w:ascii="Times New Roman" w:hAnsi="Times New Roman"/>
        </w:rPr>
        <w:t>, this is pretty easy. Now you try it.</w:t>
      </w:r>
    </w:p>
    <w:p w14:paraId="617C8AA1" w14:textId="77777777" w:rsidR="007A3157" w:rsidRDefault="007A3157" w:rsidP="007A3157">
      <w:pPr>
        <w:rPr>
          <w:rFonts w:ascii="Times New Roman" w:hAnsi="Times New Roman"/>
        </w:rPr>
      </w:pPr>
    </w:p>
    <w:p w14:paraId="682ECA19" w14:textId="66F63066" w:rsidR="007A3157" w:rsidRPr="00000E03" w:rsidRDefault="007A3157" w:rsidP="007A3157">
      <w:pPr>
        <w:pStyle w:val="ListParagraph"/>
        <w:numPr>
          <w:ilvl w:val="0"/>
          <w:numId w:val="2"/>
        </w:num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Cloze Exercises: </w:t>
      </w:r>
      <w:r>
        <w:rPr>
          <w:rFonts w:ascii="Times New Roman" w:hAnsi="Times New Roman"/>
        </w:rPr>
        <w:t>Using your learning support and the sense of the sentence, fill in the cloze blanks with</w:t>
      </w:r>
      <w:r w:rsidR="005042A7">
        <w:rPr>
          <w:rFonts w:ascii="Times New Roman" w:hAnsi="Times New Roman"/>
        </w:rPr>
        <w:t xml:space="preserve"> the proper number and tense of to be along with the appropriate present participle (the </w:t>
      </w:r>
      <w:r w:rsidR="005042A7" w:rsidRPr="005042A7">
        <w:rPr>
          <w:rFonts w:ascii="Times New Roman" w:hAnsi="Times New Roman"/>
          <w:i/>
        </w:rPr>
        <w:t>–ing</w:t>
      </w:r>
      <w:r w:rsidR="005042A7">
        <w:rPr>
          <w:rFonts w:ascii="Times New Roman" w:hAnsi="Times New Roman"/>
        </w:rPr>
        <w:t xml:space="preserve"> form of the verb)</w:t>
      </w:r>
    </w:p>
    <w:p w14:paraId="051A8BB3" w14:textId="77777777" w:rsidR="00000E03" w:rsidRDefault="00000E03" w:rsidP="00000E03">
      <w:pPr>
        <w:rPr>
          <w:rFonts w:ascii="Times New Roman" w:hAnsi="Times New Roman"/>
          <w:b/>
        </w:rPr>
      </w:pPr>
    </w:p>
    <w:p w14:paraId="75D63D1E" w14:textId="3BEED026" w:rsidR="00000E03" w:rsidRPr="006D3889" w:rsidRDefault="006D3889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 __________________________ music for a new television series on HBO.</w:t>
      </w:r>
    </w:p>
    <w:p w14:paraId="53B4260F" w14:textId="77777777" w:rsidR="006D3889" w:rsidRPr="006D3889" w:rsidRDefault="006D3889" w:rsidP="006D3889">
      <w:pPr>
        <w:rPr>
          <w:rFonts w:ascii="Times New Roman" w:hAnsi="Times New Roman"/>
          <w:b/>
        </w:rPr>
      </w:pPr>
    </w:p>
    <w:p w14:paraId="32F3541E" w14:textId="29CE1509" w:rsidR="006D3889" w:rsidRPr="006D3889" w:rsidRDefault="006D3889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 ___________________________ in the library.</w:t>
      </w:r>
    </w:p>
    <w:p w14:paraId="6209C57F" w14:textId="77777777" w:rsidR="006D3889" w:rsidRPr="006D3889" w:rsidRDefault="006D3889" w:rsidP="006D3889">
      <w:pPr>
        <w:rPr>
          <w:rFonts w:ascii="Times New Roman" w:hAnsi="Times New Roman"/>
          <w:b/>
        </w:rPr>
      </w:pPr>
    </w:p>
    <w:p w14:paraId="5BE2E091" w14:textId="74641C91" w:rsidR="006D3889" w:rsidRPr="006D3889" w:rsidRDefault="006D3889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 and ***** __________________________ the European Revolutions of 1848.</w:t>
      </w:r>
    </w:p>
    <w:p w14:paraId="3FA8DD36" w14:textId="77777777" w:rsidR="006D3889" w:rsidRPr="006D3889" w:rsidRDefault="006D3889" w:rsidP="006D3889">
      <w:pPr>
        <w:rPr>
          <w:rFonts w:ascii="Times New Roman" w:hAnsi="Times New Roman"/>
          <w:b/>
        </w:rPr>
      </w:pPr>
    </w:p>
    <w:p w14:paraId="5D32794B" w14:textId="4ECDEA3E" w:rsidR="006D3889" w:rsidRPr="006D3889" w:rsidRDefault="006D3889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 __________________________ a case before the United States Supreme Court.</w:t>
      </w:r>
    </w:p>
    <w:p w14:paraId="4CA01D98" w14:textId="77777777" w:rsidR="006D3889" w:rsidRPr="006D3889" w:rsidRDefault="006D3889" w:rsidP="006D3889">
      <w:pPr>
        <w:rPr>
          <w:rFonts w:ascii="Times New Roman" w:hAnsi="Times New Roman"/>
          <w:b/>
        </w:rPr>
      </w:pPr>
    </w:p>
    <w:p w14:paraId="6925161B" w14:textId="30CCD1D1" w:rsidR="006D3889" w:rsidRPr="006D3889" w:rsidRDefault="006D3889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****, ****, and **** ___________________________ their dining options.</w:t>
      </w:r>
    </w:p>
    <w:p w14:paraId="3C9A0DFA" w14:textId="77777777" w:rsidR="006D3889" w:rsidRPr="006D3889" w:rsidRDefault="006D3889" w:rsidP="006D3889">
      <w:pPr>
        <w:rPr>
          <w:rFonts w:ascii="Times New Roman" w:hAnsi="Times New Roman"/>
          <w:b/>
        </w:rPr>
      </w:pPr>
    </w:p>
    <w:p w14:paraId="107D4500" w14:textId="77549433" w:rsidR="006D3889" w:rsidRPr="006D3889" w:rsidRDefault="006D3889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***** _________________________ diplomatic conferences at the United Nations.</w:t>
      </w:r>
    </w:p>
    <w:p w14:paraId="02C66EF4" w14:textId="77777777" w:rsidR="006D3889" w:rsidRPr="006D3889" w:rsidRDefault="006D3889" w:rsidP="006D3889">
      <w:pPr>
        <w:rPr>
          <w:rFonts w:ascii="Times New Roman" w:hAnsi="Times New Roman"/>
          <w:b/>
        </w:rPr>
      </w:pPr>
    </w:p>
    <w:p w14:paraId="0EB9573E" w14:textId="5E2950F4" w:rsidR="006D3889" w:rsidRPr="006D3889" w:rsidRDefault="006D3889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***** _____________________________ *** decision to invite the zombies to **** dinner party.</w:t>
      </w:r>
    </w:p>
    <w:p w14:paraId="7213815F" w14:textId="77777777" w:rsidR="006D3889" w:rsidRPr="006D3889" w:rsidRDefault="006D3889" w:rsidP="006D3889">
      <w:pPr>
        <w:rPr>
          <w:rFonts w:ascii="Times New Roman" w:hAnsi="Times New Roman"/>
          <w:b/>
        </w:rPr>
      </w:pPr>
    </w:p>
    <w:p w14:paraId="007D3365" w14:textId="00E82534" w:rsidR="006D3889" w:rsidRPr="006D3889" w:rsidRDefault="006D3889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****** ____________________________ with **** on the design of a driverless car.</w:t>
      </w:r>
    </w:p>
    <w:p w14:paraId="64E7EF5D" w14:textId="77777777" w:rsidR="006D3889" w:rsidRPr="006D3889" w:rsidRDefault="006D3889" w:rsidP="006D3889">
      <w:pPr>
        <w:rPr>
          <w:rFonts w:ascii="Times New Roman" w:hAnsi="Times New Roman"/>
          <w:b/>
        </w:rPr>
      </w:pPr>
    </w:p>
    <w:p w14:paraId="53A520CC" w14:textId="35F2CECE" w:rsidR="006D3889" w:rsidRPr="006D3889" w:rsidRDefault="006D3889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***** and ***** ____________________________ the ping pong club.</w:t>
      </w:r>
    </w:p>
    <w:p w14:paraId="10091D0C" w14:textId="77777777" w:rsidR="006D3889" w:rsidRPr="006D3889" w:rsidRDefault="006D3889" w:rsidP="006D3889">
      <w:pPr>
        <w:rPr>
          <w:rFonts w:ascii="Times New Roman" w:hAnsi="Times New Roman"/>
          <w:b/>
        </w:rPr>
      </w:pPr>
    </w:p>
    <w:p w14:paraId="79C4DAC1" w14:textId="16A9ADAB" w:rsidR="006D3889" w:rsidRPr="006D3889" w:rsidRDefault="006D3889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 _____________________ ***self anywhere but in this class right now.</w:t>
      </w:r>
    </w:p>
    <w:p w14:paraId="067844A7" w14:textId="77777777" w:rsidR="006D3889" w:rsidRPr="006D3889" w:rsidRDefault="006D3889" w:rsidP="006D3889">
      <w:pPr>
        <w:rPr>
          <w:rFonts w:ascii="Times New Roman" w:hAnsi="Times New Roman"/>
          <w:b/>
        </w:rPr>
      </w:pPr>
    </w:p>
    <w:p w14:paraId="55D99158" w14:textId="63B6E145" w:rsidR="006D3889" w:rsidRPr="006D3889" w:rsidRDefault="006D3889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Because it is due on Monday, ***** _________________________ **** global studies biography research paper.</w:t>
      </w:r>
    </w:p>
    <w:p w14:paraId="79ED0DBF" w14:textId="77777777" w:rsidR="006D3889" w:rsidRPr="006D3889" w:rsidRDefault="006D3889" w:rsidP="006D3889">
      <w:pPr>
        <w:rPr>
          <w:rFonts w:ascii="Times New Roman" w:hAnsi="Times New Roman"/>
          <w:b/>
        </w:rPr>
      </w:pPr>
    </w:p>
    <w:p w14:paraId="5E4DA4C4" w14:textId="7936A0A9" w:rsidR="006D3889" w:rsidRPr="006D3889" w:rsidRDefault="006D3889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 _________________________ a business trip to Moscow for next month.</w:t>
      </w:r>
    </w:p>
    <w:p w14:paraId="3FBE63B6" w14:textId="77777777" w:rsidR="006D3889" w:rsidRPr="006D3889" w:rsidRDefault="006D3889" w:rsidP="006D3889">
      <w:pPr>
        <w:rPr>
          <w:rFonts w:ascii="Times New Roman" w:hAnsi="Times New Roman"/>
          <w:b/>
        </w:rPr>
      </w:pPr>
    </w:p>
    <w:p w14:paraId="6ADE9CEA" w14:textId="79D56C69" w:rsidR="006D3889" w:rsidRPr="006D3889" w:rsidRDefault="006D3889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****** _________________________ a mystery novel.</w:t>
      </w:r>
    </w:p>
    <w:p w14:paraId="0BACEF82" w14:textId="77777777" w:rsidR="006D3889" w:rsidRPr="006D3889" w:rsidRDefault="006D3889" w:rsidP="006D3889">
      <w:pPr>
        <w:rPr>
          <w:rFonts w:ascii="Times New Roman" w:hAnsi="Times New Roman"/>
          <w:b/>
        </w:rPr>
      </w:pPr>
    </w:p>
    <w:p w14:paraId="790CC458" w14:textId="5BABE2B7" w:rsidR="006D3889" w:rsidRPr="006D3889" w:rsidRDefault="006D3889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lastRenderedPageBreak/>
        <w:t>************ ___________________________ in a 5K run this afternoon.</w:t>
      </w:r>
    </w:p>
    <w:p w14:paraId="6C256D94" w14:textId="77777777" w:rsidR="006D3889" w:rsidRPr="006D3889" w:rsidRDefault="006D3889" w:rsidP="006D3889">
      <w:pPr>
        <w:rPr>
          <w:rFonts w:ascii="Times New Roman" w:hAnsi="Times New Roman"/>
          <w:b/>
        </w:rPr>
      </w:pPr>
    </w:p>
    <w:p w14:paraId="5898095C" w14:textId="41980BCC" w:rsidR="006D3889" w:rsidRPr="006D3889" w:rsidRDefault="006D3889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***** ____________________________ ***** dog to lie on the couch.</w:t>
      </w:r>
    </w:p>
    <w:p w14:paraId="01096D46" w14:textId="77777777" w:rsidR="006D3889" w:rsidRPr="006D3889" w:rsidRDefault="006D3889" w:rsidP="006D3889">
      <w:pPr>
        <w:rPr>
          <w:rFonts w:ascii="Times New Roman" w:hAnsi="Times New Roman"/>
          <w:b/>
        </w:rPr>
      </w:pPr>
    </w:p>
    <w:p w14:paraId="1F9C132B" w14:textId="5B0CDFAB" w:rsidR="006D3889" w:rsidRPr="006D3889" w:rsidRDefault="006D3889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***** ________________________________ south on 5</w:t>
      </w:r>
      <w:r w:rsidRPr="006D3889">
        <w:rPr>
          <w:rFonts w:ascii="Times New Roman" w:hAnsi="Times New Roman"/>
          <w:vertAlign w:val="superscript"/>
        </w:rPr>
        <w:t>th</w:t>
      </w:r>
      <w:r>
        <w:rPr>
          <w:rFonts w:ascii="Times New Roman" w:hAnsi="Times New Roman"/>
        </w:rPr>
        <w:t xml:space="preserve"> Avenue.</w:t>
      </w:r>
    </w:p>
    <w:p w14:paraId="0C9ABE25" w14:textId="77777777" w:rsidR="006D3889" w:rsidRPr="006D3889" w:rsidRDefault="006D3889" w:rsidP="006D3889">
      <w:pPr>
        <w:rPr>
          <w:rFonts w:ascii="Times New Roman" w:hAnsi="Times New Roman"/>
          <w:b/>
        </w:rPr>
      </w:pPr>
    </w:p>
    <w:p w14:paraId="17ED7B2A" w14:textId="0D6E624A" w:rsidR="006D3889" w:rsidRPr="006D3889" w:rsidRDefault="006D3889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***** ________________________________ a longish email to </w:t>
      </w:r>
      <w:r w:rsidR="0051614A">
        <w:rPr>
          <w:rFonts w:ascii="Times New Roman" w:hAnsi="Times New Roman"/>
        </w:rPr>
        <w:t>*********</w:t>
      </w:r>
      <w:r>
        <w:rPr>
          <w:rFonts w:ascii="Times New Roman" w:hAnsi="Times New Roman"/>
        </w:rPr>
        <w:t>.</w:t>
      </w:r>
    </w:p>
    <w:p w14:paraId="5FBD3D75" w14:textId="77777777" w:rsidR="006D3889" w:rsidRPr="006D3889" w:rsidRDefault="006D3889" w:rsidP="006D3889">
      <w:pPr>
        <w:rPr>
          <w:rFonts w:ascii="Times New Roman" w:hAnsi="Times New Roman"/>
          <w:b/>
        </w:rPr>
      </w:pPr>
    </w:p>
    <w:p w14:paraId="7183216E" w14:textId="68582FEE" w:rsidR="006D3889" w:rsidRPr="006D3889" w:rsidRDefault="006D3889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***** and ***** _____________________________ tissue samples in their lab.</w:t>
      </w:r>
    </w:p>
    <w:p w14:paraId="1A33A131" w14:textId="77777777" w:rsidR="006D3889" w:rsidRPr="006D3889" w:rsidRDefault="006D3889" w:rsidP="006D3889">
      <w:pPr>
        <w:rPr>
          <w:rFonts w:ascii="Times New Roman" w:hAnsi="Times New Roman"/>
          <w:b/>
        </w:rPr>
      </w:pPr>
    </w:p>
    <w:p w14:paraId="75CA2E1E" w14:textId="1B774351" w:rsidR="006D3889" w:rsidRPr="006D3889" w:rsidRDefault="006D3889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******** ______________________________ a research paper on the poet Langston Hughes.</w:t>
      </w:r>
    </w:p>
    <w:p w14:paraId="495E34F2" w14:textId="77777777" w:rsidR="006D3889" w:rsidRPr="006D3889" w:rsidRDefault="006D3889" w:rsidP="006D3889">
      <w:pPr>
        <w:rPr>
          <w:rFonts w:ascii="Times New Roman" w:hAnsi="Times New Roman"/>
          <w:b/>
        </w:rPr>
      </w:pPr>
    </w:p>
    <w:p w14:paraId="137F734E" w14:textId="5E63C67C" w:rsidR="006D3889" w:rsidRPr="006D3889" w:rsidRDefault="006D3889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***** and ***** _______________________________ at McDonald’s, and they’re none too happy about it.</w:t>
      </w:r>
    </w:p>
    <w:p w14:paraId="34C27EE8" w14:textId="77777777" w:rsidR="006D3889" w:rsidRPr="006D3889" w:rsidRDefault="006D3889" w:rsidP="006D3889">
      <w:pPr>
        <w:rPr>
          <w:rFonts w:ascii="Times New Roman" w:hAnsi="Times New Roman"/>
          <w:b/>
        </w:rPr>
      </w:pPr>
    </w:p>
    <w:p w14:paraId="4DBCC87A" w14:textId="12D8841E" w:rsidR="006D3889" w:rsidRPr="006D3889" w:rsidRDefault="006D3889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***** ______________________________ about voting rights to an audience of 5,000 people.</w:t>
      </w:r>
    </w:p>
    <w:p w14:paraId="17513F67" w14:textId="77777777" w:rsidR="006D3889" w:rsidRPr="006D3889" w:rsidRDefault="006D3889" w:rsidP="006D3889">
      <w:pPr>
        <w:rPr>
          <w:rFonts w:ascii="Times New Roman" w:hAnsi="Times New Roman"/>
          <w:b/>
        </w:rPr>
      </w:pPr>
    </w:p>
    <w:p w14:paraId="2B02508A" w14:textId="1708CE39" w:rsidR="006D3889" w:rsidRPr="00D95C16" w:rsidRDefault="00D95C16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 and ******* _____________________________ in Union Square.</w:t>
      </w:r>
    </w:p>
    <w:p w14:paraId="31CDF332" w14:textId="77777777" w:rsidR="00D95C16" w:rsidRPr="00D95C16" w:rsidRDefault="00D95C16" w:rsidP="00D95C16">
      <w:pPr>
        <w:rPr>
          <w:rFonts w:ascii="Times New Roman" w:hAnsi="Times New Roman"/>
          <w:b/>
        </w:rPr>
      </w:pPr>
    </w:p>
    <w:p w14:paraId="0FB1C48C" w14:textId="6276241A" w:rsidR="00D95C16" w:rsidRPr="00D95C16" w:rsidRDefault="00D95C16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****** ______________________________ on a downtown 1 train.</w:t>
      </w:r>
    </w:p>
    <w:p w14:paraId="6953EEC8" w14:textId="77777777" w:rsidR="00D95C16" w:rsidRPr="00D95C16" w:rsidRDefault="00D95C16" w:rsidP="00D95C16">
      <w:pPr>
        <w:rPr>
          <w:rFonts w:ascii="Times New Roman" w:hAnsi="Times New Roman"/>
          <w:b/>
        </w:rPr>
      </w:pPr>
    </w:p>
    <w:p w14:paraId="1CBEE579" w14:textId="4CFCF02C" w:rsidR="00D95C16" w:rsidRPr="00D95C16" w:rsidRDefault="00D95C16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***** and **** __________________________________ chess in the cafeteria.</w:t>
      </w:r>
    </w:p>
    <w:p w14:paraId="1E96AD37" w14:textId="77777777" w:rsidR="00D95C16" w:rsidRPr="00D95C16" w:rsidRDefault="00D95C16" w:rsidP="00D95C16">
      <w:pPr>
        <w:rPr>
          <w:rFonts w:ascii="Times New Roman" w:hAnsi="Times New Roman"/>
          <w:b/>
        </w:rPr>
      </w:pPr>
    </w:p>
    <w:p w14:paraId="745A730F" w14:textId="1E0A3D07" w:rsidR="00D95C16" w:rsidRPr="00D95C16" w:rsidRDefault="00D95C16" w:rsidP="00000E03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***** ________________________________ a phone call from ******.</w:t>
      </w:r>
    </w:p>
    <w:p w14:paraId="09D40366" w14:textId="77777777" w:rsidR="00D95C16" w:rsidRPr="00D95C16" w:rsidRDefault="00D95C16" w:rsidP="00D95C16">
      <w:pPr>
        <w:rPr>
          <w:rFonts w:ascii="Times New Roman" w:hAnsi="Times New Roman"/>
          <w:b/>
        </w:rPr>
      </w:pPr>
    </w:p>
    <w:p w14:paraId="29B2DA17" w14:textId="45811425" w:rsidR="005042A7" w:rsidRPr="00D95C16" w:rsidRDefault="00D95C16" w:rsidP="005042A7">
      <w:pPr>
        <w:pStyle w:val="ListParagraph"/>
        <w:numPr>
          <w:ilvl w:val="0"/>
          <w:numId w:val="4"/>
        </w:numPr>
        <w:rPr>
          <w:rFonts w:ascii="Times New Roman" w:hAnsi="Times New Roman"/>
          <w:b/>
        </w:rPr>
      </w:pPr>
      <w:r>
        <w:rPr>
          <w:rFonts w:ascii="Times New Roman" w:hAnsi="Times New Roman"/>
        </w:rPr>
        <w:t>*** ____________________________ a slice of pizza would hit the spot.</w:t>
      </w:r>
    </w:p>
    <w:p w14:paraId="0C61EA3E" w14:textId="77777777" w:rsidR="005042A7" w:rsidRPr="005042A7" w:rsidRDefault="005042A7" w:rsidP="005042A7">
      <w:pPr>
        <w:rPr>
          <w:rFonts w:ascii="Times New Roman" w:hAnsi="Times New Roman"/>
          <w:b/>
        </w:rPr>
      </w:pPr>
    </w:p>
    <w:p w14:paraId="0DABA7BA" w14:textId="74317DC5" w:rsidR="005042A7" w:rsidRPr="007A3157" w:rsidRDefault="005042A7" w:rsidP="007A3157">
      <w:pPr>
        <w:pStyle w:val="ListParagraph"/>
        <w:numPr>
          <w:ilvl w:val="0"/>
          <w:numId w:val="2"/>
        </w:num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Independent Practice: </w:t>
      </w:r>
      <w:r>
        <w:rPr>
          <w:rFonts w:ascii="Times New Roman" w:hAnsi="Times New Roman"/>
        </w:rPr>
        <w:t xml:space="preserve">Using a part of the verb </w:t>
      </w:r>
      <w:r w:rsidRPr="005042A7">
        <w:rPr>
          <w:rFonts w:ascii="Times New Roman" w:hAnsi="Times New Roman"/>
          <w:i/>
        </w:rPr>
        <w:t>to be</w:t>
      </w:r>
      <w:r>
        <w:rPr>
          <w:rFonts w:ascii="Times New Roman" w:hAnsi="Times New Roman"/>
        </w:rPr>
        <w:t xml:space="preserve"> with a present participle (again, the </w:t>
      </w:r>
      <w:r w:rsidRPr="005042A7">
        <w:rPr>
          <w:rFonts w:ascii="Times New Roman" w:hAnsi="Times New Roman"/>
          <w:i/>
        </w:rPr>
        <w:t>–ing</w:t>
      </w:r>
      <w:r>
        <w:rPr>
          <w:rFonts w:ascii="Times New Roman" w:hAnsi="Times New Roman"/>
        </w:rPr>
        <w:t xml:space="preserve"> form of the verb), compose six sentences that demonstrate your understanding of the use of the present and past progressive tenses of verbs.</w:t>
      </w:r>
    </w:p>
    <w:sectPr w:rsidR="005042A7" w:rsidRPr="007A3157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D45467"/>
    <w:multiLevelType w:val="hybridMultilevel"/>
    <w:tmpl w:val="78B41EC0"/>
    <w:lvl w:ilvl="0" w:tplc="3ECC84A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C10915"/>
    <w:multiLevelType w:val="hybridMultilevel"/>
    <w:tmpl w:val="4A5C13A6"/>
    <w:lvl w:ilvl="0" w:tplc="FF564B2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1484B6D"/>
    <w:multiLevelType w:val="hybridMultilevel"/>
    <w:tmpl w:val="29D2E86E"/>
    <w:lvl w:ilvl="0" w:tplc="9858CEAC">
      <w:start w:val="1"/>
      <w:numFmt w:val="bullet"/>
      <w:lvlText w:val=""/>
      <w:lvlJc w:val="left"/>
      <w:pPr>
        <w:ind w:left="720" w:hanging="360"/>
      </w:pPr>
      <w:rPr>
        <w:rFonts w:ascii="Symbol" w:eastAsia="Times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DC4823"/>
    <w:multiLevelType w:val="hybridMultilevel"/>
    <w:tmpl w:val="ED4058DA"/>
    <w:lvl w:ilvl="0" w:tplc="47FC127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1F39"/>
    <w:rsid w:val="00000E03"/>
    <w:rsid w:val="000024C9"/>
    <w:rsid w:val="00091B9C"/>
    <w:rsid w:val="0015535D"/>
    <w:rsid w:val="001B2647"/>
    <w:rsid w:val="001B5244"/>
    <w:rsid w:val="003955CE"/>
    <w:rsid w:val="00410E3E"/>
    <w:rsid w:val="00411CD9"/>
    <w:rsid w:val="005042A7"/>
    <w:rsid w:val="0051614A"/>
    <w:rsid w:val="00522C3E"/>
    <w:rsid w:val="00576F55"/>
    <w:rsid w:val="00662E89"/>
    <w:rsid w:val="006B45BA"/>
    <w:rsid w:val="006D3889"/>
    <w:rsid w:val="007A3157"/>
    <w:rsid w:val="007C15C6"/>
    <w:rsid w:val="007F7325"/>
    <w:rsid w:val="009F3A30"/>
    <w:rsid w:val="00BF4B5C"/>
    <w:rsid w:val="00C81F39"/>
    <w:rsid w:val="00D06582"/>
    <w:rsid w:val="00D24F16"/>
    <w:rsid w:val="00D95C16"/>
    <w:rsid w:val="00E45CC8"/>
    <w:rsid w:val="00EE19AB"/>
    <w:rsid w:val="00FC0F0C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B3A09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81F39"/>
    <w:rPr>
      <w:rFonts w:ascii="Times" w:eastAsia="Times" w:hAnsi="Times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semiHidden/>
    <w:unhideWhenUsed/>
    <w:rsid w:val="000024C9"/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1B26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BSC%20DCMNT%20TM*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BSC DCMNT TM*.dotx</Template>
  <TotalTime>55</TotalTime>
  <Pages>2</Pages>
  <Words>587</Words>
  <Characters>3350</Characters>
  <Application>Microsoft Office Word</Application>
  <DocSecurity>0</DocSecurity>
  <Lines>27</Lines>
  <Paragraphs>7</Paragraphs>
  <ScaleCrop>false</ScaleCrop>
  <Company>Mark's Text Terminal</Company>
  <LinksUpToDate>false</LinksUpToDate>
  <CharactersWithSpaces>3930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22</cp:revision>
  <dcterms:created xsi:type="dcterms:W3CDTF">2017-07-01T09:53:00Z</dcterms:created>
  <dcterms:modified xsi:type="dcterms:W3CDTF">2019-10-07T15:48:00Z</dcterms:modified>
</cp:coreProperties>
</file>