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37906F" w14:textId="77777777" w:rsidR="00B03664" w:rsidRDefault="00B03664" w:rsidP="00B03664">
      <w:pPr>
        <w:jc w:val="center"/>
        <w:rPr>
          <w:b/>
          <w:sz w:val="28"/>
          <w:szCs w:val="28"/>
          <w:u w:val="single"/>
        </w:rPr>
      </w:pPr>
      <w:r w:rsidRPr="00DE0BFE">
        <w:rPr>
          <w:b/>
          <w:sz w:val="28"/>
          <w:szCs w:val="28"/>
          <w:u w:val="single"/>
        </w:rPr>
        <w:t>TEACHER’S COPY/ANSWER KEY TEACHER’S COPY/ANSWER KEY</w:t>
      </w:r>
    </w:p>
    <w:p w14:paraId="1DA60F15" w14:textId="5960BE72" w:rsidR="001B2647" w:rsidRPr="009F3A30" w:rsidRDefault="00C81F39" w:rsidP="00B03664">
      <w:pPr>
        <w:rPr>
          <w:rFonts w:ascii="Times New Roman" w:hAnsi="Times New Roman"/>
          <w:b/>
        </w:rPr>
      </w:pPr>
      <w:r w:rsidRPr="00C81F39">
        <w:rPr>
          <w:rFonts w:ascii="Times New Roman" w:hAnsi="Times New Roman"/>
          <w:b/>
          <w:szCs w:val="24"/>
        </w:rPr>
        <w:t xml:space="preserve">English Language Arts, </w:t>
      </w:r>
      <w:r w:rsidRPr="006D3B7E">
        <w:rPr>
          <w:rFonts w:ascii="Times New Roman" w:hAnsi="Times New Roman"/>
          <w:b/>
          <w:i/>
          <w:iCs/>
          <w:szCs w:val="24"/>
        </w:rPr>
        <w:t>Parts of Speech</w:t>
      </w:r>
      <w:r w:rsidRPr="00C81F39">
        <w:rPr>
          <w:rFonts w:ascii="Times New Roman" w:hAnsi="Times New Roman"/>
          <w:b/>
          <w:szCs w:val="24"/>
        </w:rPr>
        <w:t xml:space="preserve"> Unit 2, </w:t>
      </w:r>
      <w:r w:rsidRPr="00C81F39">
        <w:rPr>
          <w:rFonts w:ascii="Times New Roman" w:hAnsi="Times New Roman"/>
          <w:b/>
          <w:i/>
          <w:szCs w:val="24"/>
        </w:rPr>
        <w:t>Verbs</w:t>
      </w:r>
      <w:r w:rsidRPr="00C81F39">
        <w:rPr>
          <w:rFonts w:ascii="Times New Roman" w:hAnsi="Times New Roman"/>
          <w:b/>
          <w:szCs w:val="24"/>
        </w:rPr>
        <w:t>:</w:t>
      </w:r>
      <w:r w:rsidR="00BF4B5C">
        <w:rPr>
          <w:rFonts w:ascii="Times New Roman" w:hAnsi="Times New Roman"/>
          <w:b/>
          <w:szCs w:val="24"/>
        </w:rPr>
        <w:t xml:space="preserve"> Lesson 9</w:t>
      </w:r>
      <w:r w:rsidRPr="00C81F39">
        <w:rPr>
          <w:rFonts w:ascii="Times New Roman" w:hAnsi="Times New Roman"/>
          <w:b/>
          <w:szCs w:val="24"/>
        </w:rPr>
        <w:t xml:space="preserve"> Worksheet:</w:t>
      </w:r>
      <w:r w:rsidR="00BF4B5C">
        <w:rPr>
          <w:rFonts w:ascii="Times New Roman" w:hAnsi="Times New Roman"/>
          <w:b/>
          <w:szCs w:val="24"/>
        </w:rPr>
        <w:t xml:space="preserve"> </w:t>
      </w:r>
      <w:r w:rsidR="00BF4B5C">
        <w:rPr>
          <w:rFonts w:ascii="Times New Roman" w:hAnsi="Times New Roman"/>
          <w:b/>
          <w:i/>
          <w:szCs w:val="24"/>
        </w:rPr>
        <w:t xml:space="preserve">The Verb </w:t>
      </w:r>
      <w:proofErr w:type="gramStart"/>
      <w:r w:rsidR="00BF4B5C" w:rsidRPr="00BF4B5C">
        <w:rPr>
          <w:rFonts w:ascii="Times New Roman" w:hAnsi="Times New Roman"/>
          <w:b/>
          <w:szCs w:val="24"/>
        </w:rPr>
        <w:t>To</w:t>
      </w:r>
      <w:proofErr w:type="gramEnd"/>
      <w:r w:rsidR="00BF4B5C" w:rsidRPr="00BF4B5C">
        <w:rPr>
          <w:rFonts w:ascii="Times New Roman" w:hAnsi="Times New Roman"/>
          <w:b/>
          <w:szCs w:val="24"/>
        </w:rPr>
        <w:t xml:space="preserve"> Be</w:t>
      </w:r>
      <w:r w:rsidR="00BF4B5C">
        <w:rPr>
          <w:rFonts w:ascii="Times New Roman" w:hAnsi="Times New Roman"/>
          <w:b/>
          <w:i/>
          <w:szCs w:val="24"/>
        </w:rPr>
        <w:t xml:space="preserve"> Part II; The Present</w:t>
      </w:r>
      <w:r w:rsidR="003955CE">
        <w:rPr>
          <w:rFonts w:ascii="Times New Roman" w:hAnsi="Times New Roman"/>
          <w:b/>
          <w:i/>
          <w:szCs w:val="24"/>
        </w:rPr>
        <w:t xml:space="preserve"> </w:t>
      </w:r>
      <w:r w:rsidR="00BF4B5C">
        <w:rPr>
          <w:rFonts w:ascii="Times New Roman" w:hAnsi="Times New Roman"/>
          <w:b/>
          <w:i/>
          <w:szCs w:val="24"/>
        </w:rPr>
        <w:t>Progressive Tense</w:t>
      </w:r>
      <w:r w:rsidR="00BF4B5C">
        <w:rPr>
          <w:rFonts w:ascii="Times New Roman" w:hAnsi="Times New Roman"/>
          <w:b/>
          <w:szCs w:val="24"/>
        </w:rPr>
        <w:t>.</w:t>
      </w:r>
      <w:r w:rsidR="003955CE">
        <w:rPr>
          <w:rFonts w:ascii="Times New Roman" w:hAnsi="Times New Roman"/>
          <w:b/>
          <w:szCs w:val="24"/>
        </w:rPr>
        <w:t xml:space="preserve"> </w:t>
      </w:r>
      <w:r w:rsidR="009F3A30">
        <w:rPr>
          <w:rFonts w:ascii="Times New Roman" w:hAnsi="Times New Roman"/>
        </w:rPr>
        <w:t xml:space="preserve">He </w:t>
      </w:r>
      <w:r w:rsidR="009F3A30" w:rsidRPr="009F3A30">
        <w:rPr>
          <w:rFonts w:ascii="Times New Roman" w:hAnsi="Times New Roman"/>
          <w:i/>
        </w:rPr>
        <w:t>is going</w:t>
      </w:r>
      <w:r w:rsidR="009F3A30">
        <w:rPr>
          <w:rFonts w:ascii="Times New Roman" w:hAnsi="Times New Roman"/>
        </w:rPr>
        <w:t xml:space="preserve"> to the store. (Present progressive tense—this action</w:t>
      </w:r>
      <w:r w:rsidR="009F3A30" w:rsidRPr="009F3A30">
        <w:rPr>
          <w:rFonts w:ascii="Times New Roman" w:hAnsi="Times New Roman"/>
          <w:i/>
        </w:rPr>
        <w:t>, is going</w:t>
      </w:r>
      <w:r w:rsidR="009F3A30">
        <w:rPr>
          <w:rFonts w:ascii="Times New Roman" w:hAnsi="Times New Roman"/>
        </w:rPr>
        <w:t>, is in progress right now.)</w:t>
      </w:r>
    </w:p>
    <w:p w14:paraId="401FE222" w14:textId="70730388" w:rsidR="009F3A30" w:rsidRPr="009F3A30" w:rsidRDefault="009F3A30" w:rsidP="001B2647">
      <w:pPr>
        <w:pStyle w:val="ListParagraph"/>
        <w:numPr>
          <w:ilvl w:val="0"/>
          <w:numId w:val="1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When I saw him, he </w:t>
      </w:r>
      <w:r w:rsidRPr="009F3A30">
        <w:rPr>
          <w:rFonts w:ascii="Times New Roman" w:hAnsi="Times New Roman"/>
          <w:i/>
        </w:rPr>
        <w:t>was walking</w:t>
      </w:r>
      <w:r>
        <w:rPr>
          <w:rFonts w:ascii="Times New Roman" w:hAnsi="Times New Roman"/>
        </w:rPr>
        <w:t xml:space="preserve"> to the store. (Past progressive tense—at a moment in the past, this action, </w:t>
      </w:r>
      <w:r w:rsidRPr="009F3A30">
        <w:rPr>
          <w:rFonts w:ascii="Times New Roman" w:hAnsi="Times New Roman"/>
          <w:i/>
        </w:rPr>
        <w:t>was walking</w:t>
      </w:r>
      <w:r>
        <w:rPr>
          <w:rFonts w:ascii="Times New Roman" w:hAnsi="Times New Roman"/>
        </w:rPr>
        <w:t>, was in progress.)</w:t>
      </w:r>
    </w:p>
    <w:p w14:paraId="45A59F01" w14:textId="0EDFF2DD" w:rsidR="009F3A30" w:rsidRPr="007A3157" w:rsidRDefault="007A3157" w:rsidP="001B2647">
      <w:pPr>
        <w:pStyle w:val="ListParagraph"/>
        <w:numPr>
          <w:ilvl w:val="0"/>
          <w:numId w:val="1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I </w:t>
      </w:r>
      <w:r w:rsidRPr="007A3157">
        <w:rPr>
          <w:rFonts w:ascii="Times New Roman" w:hAnsi="Times New Roman"/>
          <w:i/>
        </w:rPr>
        <w:t>am sleeping</w:t>
      </w:r>
      <w:r>
        <w:rPr>
          <w:rFonts w:ascii="Times New Roman" w:hAnsi="Times New Roman"/>
        </w:rPr>
        <w:t>. (Present progressive tense—this action, am sleeping, is in progress right now.)</w:t>
      </w:r>
    </w:p>
    <w:p w14:paraId="4074C859" w14:textId="0EC325B2" w:rsidR="007A3157" w:rsidRPr="007A3157" w:rsidRDefault="007A3157" w:rsidP="001B2647">
      <w:pPr>
        <w:pStyle w:val="ListParagraph"/>
        <w:numPr>
          <w:ilvl w:val="0"/>
          <w:numId w:val="1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She was sleeping when I called. (Past progressive tense—at a moment in the past, when you called her, this action, </w:t>
      </w:r>
      <w:r w:rsidRPr="007A3157">
        <w:rPr>
          <w:rFonts w:ascii="Times New Roman" w:hAnsi="Times New Roman"/>
          <w:i/>
        </w:rPr>
        <w:t>was sleeping</w:t>
      </w:r>
      <w:r w:rsidR="00662E89">
        <w:rPr>
          <w:rFonts w:ascii="Times New Roman" w:hAnsi="Times New Roman"/>
        </w:rPr>
        <w:t>, was in progress.</w:t>
      </w:r>
      <w:r>
        <w:rPr>
          <w:rFonts w:ascii="Times New Roman" w:hAnsi="Times New Roman"/>
        </w:rPr>
        <w:t>)</w:t>
      </w:r>
    </w:p>
    <w:p w14:paraId="05B4E83E" w14:textId="77777777" w:rsidR="007A3157" w:rsidRDefault="007A3157" w:rsidP="007A3157">
      <w:pPr>
        <w:rPr>
          <w:rFonts w:ascii="Times New Roman" w:hAnsi="Times New Roman"/>
          <w:b/>
        </w:rPr>
      </w:pPr>
    </w:p>
    <w:p w14:paraId="682ECA19" w14:textId="66F63066" w:rsidR="007A3157" w:rsidRPr="00000E03" w:rsidRDefault="007A3157" w:rsidP="007A3157">
      <w:pPr>
        <w:pStyle w:val="ListParagraph"/>
        <w:numPr>
          <w:ilvl w:val="0"/>
          <w:numId w:val="2"/>
        </w:num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Cloze Exercises: </w:t>
      </w:r>
      <w:r>
        <w:rPr>
          <w:rFonts w:ascii="Times New Roman" w:hAnsi="Times New Roman"/>
        </w:rPr>
        <w:t>Using your learning support and the sense of the sentence, fill in the cloze blanks with</w:t>
      </w:r>
      <w:r w:rsidR="005042A7">
        <w:rPr>
          <w:rFonts w:ascii="Times New Roman" w:hAnsi="Times New Roman"/>
        </w:rPr>
        <w:t xml:space="preserve"> the proper number and tense of to be along with the appropriate present participle (the </w:t>
      </w:r>
      <w:r w:rsidR="005042A7" w:rsidRPr="005042A7">
        <w:rPr>
          <w:rFonts w:ascii="Times New Roman" w:hAnsi="Times New Roman"/>
          <w:i/>
        </w:rPr>
        <w:t>–ing</w:t>
      </w:r>
      <w:r w:rsidR="005042A7">
        <w:rPr>
          <w:rFonts w:ascii="Times New Roman" w:hAnsi="Times New Roman"/>
        </w:rPr>
        <w:t xml:space="preserve"> form of the verb)</w:t>
      </w:r>
    </w:p>
    <w:p w14:paraId="051A8BB3" w14:textId="77777777" w:rsidR="00000E03" w:rsidRDefault="00000E03" w:rsidP="00000E03">
      <w:pPr>
        <w:rPr>
          <w:rFonts w:ascii="Times New Roman" w:hAnsi="Times New Roman"/>
          <w:b/>
        </w:rPr>
      </w:pPr>
    </w:p>
    <w:p w14:paraId="75D63D1E" w14:textId="3DC080C6" w:rsidR="00000E03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 </w:t>
      </w:r>
      <w:r w:rsidR="00384B47">
        <w:rPr>
          <w:rFonts w:ascii="Times New Roman" w:hAnsi="Times New Roman"/>
        </w:rPr>
        <w:t>(</w:t>
      </w:r>
      <w:r w:rsidR="00384B47" w:rsidRPr="00541160">
        <w:rPr>
          <w:rFonts w:ascii="Times New Roman" w:hAnsi="Times New Roman"/>
          <w:i/>
        </w:rPr>
        <w:t>is composing</w:t>
      </w:r>
      <w:r w:rsidR="00384B47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music for a new television series on HBO.</w:t>
      </w:r>
    </w:p>
    <w:p w14:paraId="53B4260F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32F3541E" w14:textId="6280D970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 </w:t>
      </w:r>
      <w:r w:rsidR="00384B47">
        <w:rPr>
          <w:rFonts w:ascii="Times New Roman" w:hAnsi="Times New Roman"/>
        </w:rPr>
        <w:t>(</w:t>
      </w:r>
      <w:r w:rsidR="00384B47" w:rsidRPr="00541160">
        <w:rPr>
          <w:rFonts w:ascii="Times New Roman" w:hAnsi="Times New Roman"/>
          <w:i/>
        </w:rPr>
        <w:t>is studying</w:t>
      </w:r>
      <w:r w:rsidR="00384B47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in the library.</w:t>
      </w:r>
    </w:p>
    <w:p w14:paraId="6209C57F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5BE2E091" w14:textId="3AE5957B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 and ***** </w:t>
      </w:r>
      <w:r w:rsidR="00384B47">
        <w:rPr>
          <w:rFonts w:ascii="Times New Roman" w:hAnsi="Times New Roman"/>
        </w:rPr>
        <w:t>(</w:t>
      </w:r>
      <w:r w:rsidR="00384B47" w:rsidRPr="00541160">
        <w:rPr>
          <w:rFonts w:ascii="Times New Roman" w:hAnsi="Times New Roman"/>
          <w:i/>
        </w:rPr>
        <w:t>are discussing</w:t>
      </w:r>
      <w:r w:rsidR="00384B47">
        <w:rPr>
          <w:rFonts w:ascii="Times New Roman" w:hAnsi="Times New Roman"/>
        </w:rPr>
        <w:t xml:space="preserve">) </w:t>
      </w:r>
      <w:r>
        <w:rPr>
          <w:rFonts w:ascii="Times New Roman" w:hAnsi="Times New Roman"/>
        </w:rPr>
        <w:t>the European Revolutions of 1848.</w:t>
      </w:r>
    </w:p>
    <w:p w14:paraId="3FA8DD36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5D32794B" w14:textId="018835D5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 </w:t>
      </w:r>
      <w:r w:rsidR="00384B47">
        <w:rPr>
          <w:rFonts w:ascii="Times New Roman" w:hAnsi="Times New Roman"/>
        </w:rPr>
        <w:t>(</w:t>
      </w:r>
      <w:r w:rsidR="00384B47" w:rsidRPr="00541160">
        <w:rPr>
          <w:rFonts w:ascii="Times New Roman" w:hAnsi="Times New Roman"/>
          <w:i/>
        </w:rPr>
        <w:t>is arguing</w:t>
      </w:r>
      <w:r w:rsidR="00384B47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a case before the United States Supreme Court.</w:t>
      </w:r>
    </w:p>
    <w:p w14:paraId="4CA01D98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6925161B" w14:textId="66209ACB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****, ****, and **** </w:t>
      </w:r>
      <w:r w:rsidR="00384B47">
        <w:rPr>
          <w:rFonts w:ascii="Times New Roman" w:hAnsi="Times New Roman"/>
        </w:rPr>
        <w:t>(</w:t>
      </w:r>
      <w:r w:rsidR="00384B47" w:rsidRPr="00541160">
        <w:rPr>
          <w:rFonts w:ascii="Times New Roman" w:hAnsi="Times New Roman"/>
          <w:i/>
        </w:rPr>
        <w:t>are considering</w:t>
      </w:r>
      <w:r w:rsidR="00384B47">
        <w:rPr>
          <w:rFonts w:ascii="Times New Roman" w:hAnsi="Times New Roman"/>
        </w:rPr>
        <w:t xml:space="preserve">) </w:t>
      </w:r>
      <w:r>
        <w:rPr>
          <w:rFonts w:ascii="Times New Roman" w:hAnsi="Times New Roman"/>
        </w:rPr>
        <w:t>their dining options.</w:t>
      </w:r>
    </w:p>
    <w:p w14:paraId="3C9A0DFA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107D4500" w14:textId="0F80AEDB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***** </w:t>
      </w:r>
      <w:r w:rsidR="00384B47">
        <w:rPr>
          <w:rFonts w:ascii="Times New Roman" w:hAnsi="Times New Roman"/>
        </w:rPr>
        <w:t>(</w:t>
      </w:r>
      <w:r w:rsidR="00384B47" w:rsidRPr="00541160">
        <w:rPr>
          <w:rFonts w:ascii="Times New Roman" w:hAnsi="Times New Roman"/>
          <w:i/>
        </w:rPr>
        <w:t>is interpreting</w:t>
      </w:r>
      <w:r w:rsidR="00384B47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diplomatic conferences at the United Nations.</w:t>
      </w:r>
    </w:p>
    <w:p w14:paraId="02C66EF4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0EB9573E" w14:textId="39A367A7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***** </w:t>
      </w:r>
      <w:r w:rsidR="00384B47">
        <w:rPr>
          <w:rFonts w:ascii="Times New Roman" w:hAnsi="Times New Roman"/>
        </w:rPr>
        <w:t>(</w:t>
      </w:r>
      <w:r w:rsidR="00384B47" w:rsidRPr="00541160">
        <w:rPr>
          <w:rFonts w:ascii="Times New Roman" w:hAnsi="Times New Roman"/>
          <w:i/>
        </w:rPr>
        <w:t>is questioning</w:t>
      </w:r>
      <w:r w:rsidR="00384B47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*** decision to invite the zombies to **** dinner party.</w:t>
      </w:r>
    </w:p>
    <w:p w14:paraId="7213815F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007D3365" w14:textId="50E1B548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****** </w:t>
      </w:r>
      <w:r w:rsidR="00384B47">
        <w:rPr>
          <w:rFonts w:ascii="Times New Roman" w:hAnsi="Times New Roman"/>
        </w:rPr>
        <w:t>(</w:t>
      </w:r>
      <w:r w:rsidR="00384B47" w:rsidRPr="00541160">
        <w:rPr>
          <w:rFonts w:ascii="Times New Roman" w:hAnsi="Times New Roman"/>
          <w:i/>
        </w:rPr>
        <w:t>is cooperating</w:t>
      </w:r>
      <w:r w:rsidR="00384B47">
        <w:rPr>
          <w:rFonts w:ascii="Times New Roman" w:hAnsi="Times New Roman"/>
        </w:rPr>
        <w:t xml:space="preserve">) </w:t>
      </w:r>
      <w:r>
        <w:rPr>
          <w:rFonts w:ascii="Times New Roman" w:hAnsi="Times New Roman"/>
        </w:rPr>
        <w:t>with **** on the design of a driverless car.</w:t>
      </w:r>
    </w:p>
    <w:p w14:paraId="64E7EF5D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53A520CC" w14:textId="25EA0442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and *****</w:t>
      </w:r>
      <w:r w:rsidR="00384B47">
        <w:rPr>
          <w:rFonts w:ascii="Times New Roman" w:hAnsi="Times New Roman"/>
        </w:rPr>
        <w:t xml:space="preserve"> (</w:t>
      </w:r>
      <w:r w:rsidR="00384B47" w:rsidRPr="00541160">
        <w:rPr>
          <w:rFonts w:ascii="Times New Roman" w:hAnsi="Times New Roman"/>
          <w:i/>
        </w:rPr>
        <w:t>are joining</w:t>
      </w:r>
      <w:r w:rsidR="00384B47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the ping pong club.</w:t>
      </w:r>
    </w:p>
    <w:p w14:paraId="10091D0C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79C4DAC1" w14:textId="7A0ACB18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 </w:t>
      </w:r>
      <w:r w:rsidR="00B97166">
        <w:rPr>
          <w:rFonts w:ascii="Times New Roman" w:hAnsi="Times New Roman"/>
        </w:rPr>
        <w:t>(</w:t>
      </w:r>
      <w:r w:rsidR="00B97166" w:rsidRPr="00541160">
        <w:rPr>
          <w:rFonts w:ascii="Times New Roman" w:hAnsi="Times New Roman"/>
          <w:i/>
        </w:rPr>
        <w:t>is imagining</w:t>
      </w:r>
      <w:r w:rsidR="00B97166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***self anywhere but in this class right now.</w:t>
      </w:r>
    </w:p>
    <w:p w14:paraId="067844A7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55D99158" w14:textId="239907A8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Because it is due on Monday, ***** </w:t>
      </w:r>
      <w:r w:rsidR="00B97166">
        <w:rPr>
          <w:rFonts w:ascii="Times New Roman" w:hAnsi="Times New Roman"/>
        </w:rPr>
        <w:t>(</w:t>
      </w:r>
      <w:r w:rsidR="00B97166" w:rsidRPr="00541160">
        <w:rPr>
          <w:rFonts w:ascii="Times New Roman" w:hAnsi="Times New Roman"/>
          <w:i/>
        </w:rPr>
        <w:t>is prioritizing</w:t>
      </w:r>
      <w:r w:rsidR="00B97166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**** global studies biography research paper.</w:t>
      </w:r>
    </w:p>
    <w:p w14:paraId="79ED0DBF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5E4DA4C4" w14:textId="4073A95E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 </w:t>
      </w:r>
      <w:r w:rsidR="00B97166">
        <w:rPr>
          <w:rFonts w:ascii="Times New Roman" w:hAnsi="Times New Roman"/>
        </w:rPr>
        <w:t>(</w:t>
      </w:r>
      <w:r w:rsidR="00B97166" w:rsidRPr="00541160">
        <w:rPr>
          <w:rFonts w:ascii="Times New Roman" w:hAnsi="Times New Roman"/>
          <w:i/>
        </w:rPr>
        <w:t>is planning</w:t>
      </w:r>
      <w:r w:rsidR="00B97166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a business trip to Moscow for next month.</w:t>
      </w:r>
    </w:p>
    <w:p w14:paraId="3FBE63B6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6ADE9CEA" w14:textId="0ACD8B48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****** </w:t>
      </w:r>
      <w:r w:rsidR="00B97166">
        <w:rPr>
          <w:rFonts w:ascii="Times New Roman" w:hAnsi="Times New Roman"/>
        </w:rPr>
        <w:t>(</w:t>
      </w:r>
      <w:r w:rsidR="00B97166" w:rsidRPr="00541160">
        <w:rPr>
          <w:rFonts w:ascii="Times New Roman" w:hAnsi="Times New Roman"/>
          <w:i/>
        </w:rPr>
        <w:t>is reading</w:t>
      </w:r>
      <w:r w:rsidR="00B97166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a mystery novel.</w:t>
      </w:r>
    </w:p>
    <w:p w14:paraId="0BACEF82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790CC458" w14:textId="5FF1BC60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************ </w:t>
      </w:r>
      <w:r w:rsidR="00B97166">
        <w:rPr>
          <w:rFonts w:ascii="Times New Roman" w:hAnsi="Times New Roman"/>
        </w:rPr>
        <w:t>(</w:t>
      </w:r>
      <w:r w:rsidR="00B97166" w:rsidRPr="00541160">
        <w:rPr>
          <w:rFonts w:ascii="Times New Roman" w:hAnsi="Times New Roman"/>
          <w:i/>
        </w:rPr>
        <w:t>is participating</w:t>
      </w:r>
      <w:r w:rsidR="00B97166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in a 5K run this afternoon.</w:t>
      </w:r>
    </w:p>
    <w:p w14:paraId="6C256D94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5898095C" w14:textId="10D2778B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***** </w:t>
      </w:r>
      <w:r w:rsidR="00B97166">
        <w:rPr>
          <w:rFonts w:ascii="Times New Roman" w:hAnsi="Times New Roman"/>
        </w:rPr>
        <w:t>(</w:t>
      </w:r>
      <w:r w:rsidR="00B97166" w:rsidRPr="00541160">
        <w:rPr>
          <w:rFonts w:ascii="Times New Roman" w:hAnsi="Times New Roman"/>
          <w:i/>
        </w:rPr>
        <w:t>is allowing</w:t>
      </w:r>
      <w:r w:rsidR="00B97166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***** dog to lie on the couch.</w:t>
      </w:r>
    </w:p>
    <w:p w14:paraId="01096D46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1F9C132B" w14:textId="4FA74616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***** </w:t>
      </w:r>
      <w:r w:rsidR="00B97166">
        <w:rPr>
          <w:rFonts w:ascii="Times New Roman" w:hAnsi="Times New Roman"/>
        </w:rPr>
        <w:t>(</w:t>
      </w:r>
      <w:r w:rsidR="00B97166" w:rsidRPr="00541160">
        <w:rPr>
          <w:rFonts w:ascii="Times New Roman" w:hAnsi="Times New Roman"/>
          <w:i/>
        </w:rPr>
        <w:t>is walking</w:t>
      </w:r>
      <w:r w:rsidR="00B97166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south on 5</w:t>
      </w:r>
      <w:r w:rsidRPr="006D3889"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</w:rPr>
        <w:t xml:space="preserve"> Avenue.</w:t>
      </w:r>
    </w:p>
    <w:p w14:paraId="0C9ABE25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5FBD3D75" w14:textId="0DCE3C8D" w:rsidR="006D3889" w:rsidRPr="00B97166" w:rsidRDefault="006D3889" w:rsidP="000B6A3C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 w:rsidRPr="00B97166">
        <w:rPr>
          <w:rFonts w:ascii="Times New Roman" w:hAnsi="Times New Roman"/>
        </w:rPr>
        <w:t xml:space="preserve">***** </w:t>
      </w:r>
      <w:r w:rsidR="00B97166">
        <w:rPr>
          <w:rFonts w:ascii="Times New Roman" w:hAnsi="Times New Roman"/>
        </w:rPr>
        <w:t>(</w:t>
      </w:r>
      <w:r w:rsidR="00B97166" w:rsidRPr="00541160">
        <w:rPr>
          <w:rFonts w:ascii="Times New Roman" w:hAnsi="Times New Roman"/>
          <w:i/>
        </w:rPr>
        <w:t>is writing</w:t>
      </w:r>
      <w:r w:rsidR="00B97166">
        <w:rPr>
          <w:rFonts w:ascii="Times New Roman" w:hAnsi="Times New Roman"/>
        </w:rPr>
        <w:t>)</w:t>
      </w:r>
      <w:r w:rsidRPr="00B97166">
        <w:rPr>
          <w:rFonts w:ascii="Times New Roman" w:hAnsi="Times New Roman"/>
        </w:rPr>
        <w:t xml:space="preserve"> a longish email to </w:t>
      </w:r>
      <w:r w:rsidR="00B97166">
        <w:rPr>
          <w:rFonts w:ascii="Times New Roman" w:hAnsi="Times New Roman"/>
        </w:rPr>
        <w:t>*************.</w:t>
      </w:r>
    </w:p>
    <w:p w14:paraId="5FE01E04" w14:textId="77777777" w:rsidR="00B97166" w:rsidRPr="00B97166" w:rsidRDefault="00B97166" w:rsidP="00B97166">
      <w:pPr>
        <w:rPr>
          <w:rFonts w:ascii="Times New Roman" w:hAnsi="Times New Roman"/>
          <w:b/>
        </w:rPr>
      </w:pPr>
    </w:p>
    <w:p w14:paraId="7183216E" w14:textId="585C6D9F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***** and ***** </w:t>
      </w:r>
      <w:r w:rsidR="00B97166">
        <w:rPr>
          <w:rFonts w:ascii="Times New Roman" w:hAnsi="Times New Roman"/>
        </w:rPr>
        <w:t>(</w:t>
      </w:r>
      <w:r w:rsidR="00B97166" w:rsidRPr="00541160">
        <w:rPr>
          <w:rFonts w:ascii="Times New Roman" w:hAnsi="Times New Roman"/>
          <w:i/>
        </w:rPr>
        <w:t>are analyzing</w:t>
      </w:r>
      <w:r w:rsidR="00B97166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tissue samples in their lab.</w:t>
      </w:r>
    </w:p>
    <w:p w14:paraId="1A33A131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75CA2E1E" w14:textId="5B7C991B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******** </w:t>
      </w:r>
      <w:r w:rsidR="00B97166">
        <w:rPr>
          <w:rFonts w:ascii="Times New Roman" w:hAnsi="Times New Roman"/>
        </w:rPr>
        <w:t>(</w:t>
      </w:r>
      <w:r w:rsidR="00B97166" w:rsidRPr="00541160">
        <w:rPr>
          <w:rFonts w:ascii="Times New Roman" w:hAnsi="Times New Roman"/>
          <w:i/>
        </w:rPr>
        <w:t>is outlining</w:t>
      </w:r>
      <w:r w:rsidR="00B97166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a research paper on the poet Langston Hughes.</w:t>
      </w:r>
    </w:p>
    <w:p w14:paraId="495E34F2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137F734E" w14:textId="6AE2060B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***** and ***** </w:t>
      </w:r>
      <w:r w:rsidR="00B97166">
        <w:rPr>
          <w:rFonts w:ascii="Times New Roman" w:hAnsi="Times New Roman"/>
        </w:rPr>
        <w:t>(</w:t>
      </w:r>
      <w:r w:rsidR="00B97166" w:rsidRPr="00541160">
        <w:rPr>
          <w:rFonts w:ascii="Times New Roman" w:hAnsi="Times New Roman"/>
          <w:i/>
        </w:rPr>
        <w:t>are working</w:t>
      </w:r>
      <w:r w:rsidR="00B97166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at McDonald’s, and they’re none too happy about it.</w:t>
      </w:r>
    </w:p>
    <w:p w14:paraId="34C27EE8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4DBCC87A" w14:textId="5E404DAC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</w:t>
      </w:r>
      <w:r w:rsidR="00B97166">
        <w:rPr>
          <w:rFonts w:ascii="Times New Roman" w:hAnsi="Times New Roman"/>
        </w:rPr>
        <w:t xml:space="preserve"> (</w:t>
      </w:r>
      <w:r w:rsidR="00B97166" w:rsidRPr="00541160">
        <w:rPr>
          <w:rFonts w:ascii="Times New Roman" w:hAnsi="Times New Roman"/>
          <w:i/>
        </w:rPr>
        <w:t>is speaking</w:t>
      </w:r>
      <w:r w:rsidR="00B97166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about voting rights to an audience of 5,000 people.</w:t>
      </w:r>
    </w:p>
    <w:p w14:paraId="17513F67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2B02508A" w14:textId="21DA83F2" w:rsidR="006D3889" w:rsidRPr="00D95C16" w:rsidRDefault="00D95C16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 and ******* </w:t>
      </w:r>
      <w:r w:rsidR="00B97166">
        <w:rPr>
          <w:rFonts w:ascii="Times New Roman" w:hAnsi="Times New Roman"/>
        </w:rPr>
        <w:t>(</w:t>
      </w:r>
      <w:r w:rsidR="00B97166" w:rsidRPr="00541160">
        <w:rPr>
          <w:rFonts w:ascii="Times New Roman" w:hAnsi="Times New Roman"/>
          <w:i/>
        </w:rPr>
        <w:t>are meeting</w:t>
      </w:r>
      <w:r w:rsidR="00B97166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in Union Square.</w:t>
      </w:r>
    </w:p>
    <w:p w14:paraId="31CDF332" w14:textId="77777777" w:rsidR="00D95C16" w:rsidRPr="00D95C16" w:rsidRDefault="00D95C16" w:rsidP="00D95C16">
      <w:pPr>
        <w:rPr>
          <w:rFonts w:ascii="Times New Roman" w:hAnsi="Times New Roman"/>
          <w:b/>
        </w:rPr>
      </w:pPr>
    </w:p>
    <w:p w14:paraId="0FB1C48C" w14:textId="6697CFD3" w:rsidR="00D95C16" w:rsidRPr="00D95C16" w:rsidRDefault="00D95C16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****** </w:t>
      </w:r>
      <w:r w:rsidR="00B97166">
        <w:rPr>
          <w:rFonts w:ascii="Times New Roman" w:hAnsi="Times New Roman"/>
        </w:rPr>
        <w:t>(</w:t>
      </w:r>
      <w:r w:rsidR="00B97166" w:rsidRPr="00541160">
        <w:rPr>
          <w:rFonts w:ascii="Times New Roman" w:hAnsi="Times New Roman"/>
          <w:i/>
        </w:rPr>
        <w:t>are playing</w:t>
      </w:r>
      <w:r w:rsidR="00B97166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on a downtown 1 train.</w:t>
      </w:r>
    </w:p>
    <w:p w14:paraId="6953EEC8" w14:textId="77777777" w:rsidR="00D95C16" w:rsidRPr="00D95C16" w:rsidRDefault="00D95C16" w:rsidP="00D95C16">
      <w:pPr>
        <w:rPr>
          <w:rFonts w:ascii="Times New Roman" w:hAnsi="Times New Roman"/>
          <w:b/>
        </w:rPr>
      </w:pPr>
    </w:p>
    <w:p w14:paraId="1CBEE579" w14:textId="276F0330" w:rsidR="00D95C16" w:rsidRPr="00D95C16" w:rsidRDefault="00D95C16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and ****</w:t>
      </w:r>
      <w:r w:rsidR="00B97166">
        <w:rPr>
          <w:rFonts w:ascii="Times New Roman" w:hAnsi="Times New Roman"/>
        </w:rPr>
        <w:t xml:space="preserve"> (</w:t>
      </w:r>
      <w:r w:rsidR="00B97166" w:rsidRPr="00541160">
        <w:rPr>
          <w:rFonts w:ascii="Times New Roman" w:hAnsi="Times New Roman"/>
          <w:i/>
        </w:rPr>
        <w:t>are playing</w:t>
      </w:r>
      <w:r w:rsidR="00B97166">
        <w:rPr>
          <w:rFonts w:ascii="Times New Roman" w:hAnsi="Times New Roman"/>
        </w:rPr>
        <w:t xml:space="preserve">) </w:t>
      </w:r>
      <w:r>
        <w:rPr>
          <w:rFonts w:ascii="Times New Roman" w:hAnsi="Times New Roman"/>
        </w:rPr>
        <w:t>chess in the cafeteria.</w:t>
      </w:r>
    </w:p>
    <w:p w14:paraId="1E96AD37" w14:textId="77777777" w:rsidR="00D95C16" w:rsidRPr="00D95C16" w:rsidRDefault="00D95C16" w:rsidP="00D95C16">
      <w:pPr>
        <w:rPr>
          <w:rFonts w:ascii="Times New Roman" w:hAnsi="Times New Roman"/>
          <w:b/>
        </w:rPr>
      </w:pPr>
    </w:p>
    <w:p w14:paraId="745A730F" w14:textId="0F6DFCFE" w:rsidR="00D95C16" w:rsidRPr="00D95C16" w:rsidRDefault="00D95C16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***** </w:t>
      </w:r>
      <w:r w:rsidR="00B97166">
        <w:rPr>
          <w:rFonts w:ascii="Times New Roman" w:hAnsi="Times New Roman"/>
        </w:rPr>
        <w:t>(</w:t>
      </w:r>
      <w:r w:rsidR="00B97166" w:rsidRPr="00541160">
        <w:rPr>
          <w:rFonts w:ascii="Times New Roman" w:hAnsi="Times New Roman"/>
          <w:i/>
        </w:rPr>
        <w:t>is answering</w:t>
      </w:r>
      <w:r w:rsidR="00B97166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a phone call from ******.</w:t>
      </w:r>
    </w:p>
    <w:p w14:paraId="09D40366" w14:textId="77777777" w:rsidR="00D95C16" w:rsidRPr="00D95C16" w:rsidRDefault="00D95C16" w:rsidP="00D95C16">
      <w:pPr>
        <w:rPr>
          <w:rFonts w:ascii="Times New Roman" w:hAnsi="Times New Roman"/>
          <w:b/>
        </w:rPr>
      </w:pPr>
    </w:p>
    <w:p w14:paraId="29B2DA17" w14:textId="6121F6B9" w:rsidR="005042A7" w:rsidRPr="007C1924" w:rsidRDefault="00D95C16" w:rsidP="005042A7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 </w:t>
      </w:r>
      <w:r w:rsidR="00B97166">
        <w:rPr>
          <w:rFonts w:ascii="Times New Roman" w:hAnsi="Times New Roman"/>
        </w:rPr>
        <w:t>(</w:t>
      </w:r>
      <w:r w:rsidR="00B97166" w:rsidRPr="00541160">
        <w:rPr>
          <w:rFonts w:ascii="Times New Roman" w:hAnsi="Times New Roman"/>
          <w:i/>
        </w:rPr>
        <w:t>is thinking</w:t>
      </w:r>
      <w:r w:rsidR="00B97166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a slice of pizza would hit the spot.</w:t>
      </w:r>
    </w:p>
    <w:p w14:paraId="63109B0D" w14:textId="77777777" w:rsidR="007C1924" w:rsidRPr="007C1924" w:rsidRDefault="007C1924" w:rsidP="007C1924">
      <w:pPr>
        <w:pStyle w:val="ListParagraph"/>
        <w:rPr>
          <w:rFonts w:ascii="Times New Roman" w:hAnsi="Times New Roman"/>
          <w:b/>
        </w:rPr>
      </w:pPr>
    </w:p>
    <w:p w14:paraId="68A39F54" w14:textId="77777777" w:rsidR="007C1924" w:rsidRPr="007A3157" w:rsidRDefault="007C1924" w:rsidP="007C1924">
      <w:pPr>
        <w:pStyle w:val="ListParagraph"/>
        <w:numPr>
          <w:ilvl w:val="0"/>
          <w:numId w:val="2"/>
        </w:num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Independent Practice: </w:t>
      </w:r>
      <w:r>
        <w:rPr>
          <w:rFonts w:ascii="Times New Roman" w:hAnsi="Times New Roman"/>
        </w:rPr>
        <w:t xml:space="preserve">Using a part of the verb </w:t>
      </w:r>
      <w:r w:rsidRPr="005042A7">
        <w:rPr>
          <w:rFonts w:ascii="Times New Roman" w:hAnsi="Times New Roman"/>
          <w:i/>
        </w:rPr>
        <w:t>to be</w:t>
      </w:r>
      <w:r>
        <w:rPr>
          <w:rFonts w:ascii="Times New Roman" w:hAnsi="Times New Roman"/>
        </w:rPr>
        <w:t xml:space="preserve"> with a present participle (again, the </w:t>
      </w:r>
      <w:r w:rsidRPr="005042A7">
        <w:rPr>
          <w:rFonts w:ascii="Times New Roman" w:hAnsi="Times New Roman"/>
          <w:i/>
        </w:rPr>
        <w:t>–ing</w:t>
      </w:r>
      <w:r>
        <w:rPr>
          <w:rFonts w:ascii="Times New Roman" w:hAnsi="Times New Roman"/>
        </w:rPr>
        <w:t xml:space="preserve"> form of the verb), compose six sentences that demonstrate your understanding of the use of the present and past progressive tenses of verbs.</w:t>
      </w:r>
    </w:p>
    <w:p w14:paraId="6F030CD8" w14:textId="77777777" w:rsidR="007C1924" w:rsidRPr="007C1924" w:rsidRDefault="007C1924" w:rsidP="007C1924">
      <w:pPr>
        <w:rPr>
          <w:rFonts w:ascii="Times New Roman" w:hAnsi="Times New Roman"/>
          <w:b/>
        </w:rPr>
      </w:pPr>
      <w:bookmarkStart w:id="0" w:name="_GoBack"/>
      <w:bookmarkEnd w:id="0"/>
    </w:p>
    <w:p w14:paraId="0DABA7BA" w14:textId="6F7703B6" w:rsidR="005042A7" w:rsidRPr="007A3157" w:rsidRDefault="005042A7" w:rsidP="00B03664">
      <w:pPr>
        <w:pStyle w:val="ListParagraph"/>
        <w:ind w:left="1080"/>
        <w:rPr>
          <w:rFonts w:ascii="Times New Roman" w:hAnsi="Times New Roman"/>
          <w:b/>
        </w:rPr>
      </w:pPr>
    </w:p>
    <w:sectPr w:rsidR="005042A7" w:rsidRPr="007A3157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D45467"/>
    <w:multiLevelType w:val="hybridMultilevel"/>
    <w:tmpl w:val="78B41EC0"/>
    <w:lvl w:ilvl="0" w:tplc="3ECC84A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C10915"/>
    <w:multiLevelType w:val="hybridMultilevel"/>
    <w:tmpl w:val="4A5C13A6"/>
    <w:lvl w:ilvl="0" w:tplc="FF564B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1484B6D"/>
    <w:multiLevelType w:val="hybridMultilevel"/>
    <w:tmpl w:val="29D2E86E"/>
    <w:lvl w:ilvl="0" w:tplc="9858CEAC">
      <w:start w:val="1"/>
      <w:numFmt w:val="bullet"/>
      <w:lvlText w:val=""/>
      <w:lvlJc w:val="left"/>
      <w:pPr>
        <w:ind w:left="720" w:hanging="360"/>
      </w:pPr>
      <w:rPr>
        <w:rFonts w:ascii="Symbol" w:eastAsia="Time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DC4823"/>
    <w:multiLevelType w:val="hybridMultilevel"/>
    <w:tmpl w:val="ED4058DA"/>
    <w:lvl w:ilvl="0" w:tplc="47FC127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1F39"/>
    <w:rsid w:val="00000E03"/>
    <w:rsid w:val="000024C9"/>
    <w:rsid w:val="0015535D"/>
    <w:rsid w:val="001B2647"/>
    <w:rsid w:val="001B5244"/>
    <w:rsid w:val="00384B47"/>
    <w:rsid w:val="003955CE"/>
    <w:rsid w:val="00410E3E"/>
    <w:rsid w:val="00411CD9"/>
    <w:rsid w:val="005042A7"/>
    <w:rsid w:val="00522C3E"/>
    <w:rsid w:val="00541160"/>
    <w:rsid w:val="00576F55"/>
    <w:rsid w:val="00662E89"/>
    <w:rsid w:val="006B45BA"/>
    <w:rsid w:val="006D3889"/>
    <w:rsid w:val="006D3B7E"/>
    <w:rsid w:val="007A3157"/>
    <w:rsid w:val="007C15C6"/>
    <w:rsid w:val="007C1924"/>
    <w:rsid w:val="007F7325"/>
    <w:rsid w:val="009F3A30"/>
    <w:rsid w:val="00B03664"/>
    <w:rsid w:val="00B97166"/>
    <w:rsid w:val="00BF4B5C"/>
    <w:rsid w:val="00C81F39"/>
    <w:rsid w:val="00D95C16"/>
    <w:rsid w:val="00E45CC8"/>
    <w:rsid w:val="00FC0F0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B3A09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81F39"/>
    <w:rPr>
      <w:rFonts w:ascii="Times" w:eastAsia="Times" w:hAnsi="Times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1B26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BSC%20DCMNT%20TM*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BSC DCMNT TM*.dotx</Template>
  <TotalTime>66</TotalTime>
  <Pages>2</Pages>
  <Words>403</Words>
  <Characters>2302</Characters>
  <Application>Microsoft Office Word</Application>
  <DocSecurity>0</DocSecurity>
  <Lines>19</Lines>
  <Paragraphs>5</Paragraphs>
  <ScaleCrop>false</ScaleCrop>
  <Company>Mark's Text Terminal</Company>
  <LinksUpToDate>false</LinksUpToDate>
  <CharactersWithSpaces>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23</cp:revision>
  <dcterms:created xsi:type="dcterms:W3CDTF">2017-07-01T09:53:00Z</dcterms:created>
  <dcterms:modified xsi:type="dcterms:W3CDTF">2019-11-26T12:28:00Z</dcterms:modified>
</cp:coreProperties>
</file>