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A2220F6" w14:textId="77777777"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14:paraId="1A576C90" w14:textId="77777777" w:rsidR="00F24EDE" w:rsidRDefault="005A5A20" w:rsidP="00F24EDE">
      <w:r>
        <w:rPr>
          <w:b/>
        </w:rPr>
        <w:t>Focus on One Word Worksheet:</w:t>
      </w:r>
      <w:r w:rsidR="00F24EDE">
        <w:rPr>
          <w:b/>
        </w:rPr>
        <w:t xml:space="preserve"> </w:t>
      </w:r>
      <w:r w:rsidR="00EA7C20">
        <w:rPr>
          <w:b/>
          <w:i/>
        </w:rPr>
        <w:t>Capricious</w:t>
      </w:r>
      <w:r w:rsidR="00F24EDE">
        <w:rPr>
          <w:b/>
        </w:rPr>
        <w:t xml:space="preserve"> (</w:t>
      </w:r>
      <w:r w:rsidR="00EA7C20">
        <w:rPr>
          <w:b/>
        </w:rPr>
        <w:t>adjective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26EC9912" w14:textId="77777777" w:rsidR="00EA7C20" w:rsidRDefault="00EA7C20" w:rsidP="00F24EDE"/>
    <w:p w14:paraId="5DB90953" w14:textId="77777777" w:rsidR="00EA7C20" w:rsidRPr="00EA7C20" w:rsidRDefault="00EA7C20" w:rsidP="00EA7C20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The </w:t>
      </w:r>
      <w:r w:rsidRPr="00861B8E">
        <w:rPr>
          <w:i/>
          <w:iCs/>
        </w:rPr>
        <w:t>capricious</w:t>
      </w:r>
      <w:r>
        <w:t xml:space="preserve"> teacher lectures on a different subject every day, never maintaining the thread of a lesson.</w:t>
      </w:r>
    </w:p>
    <w:p w14:paraId="1EA7A16D" w14:textId="77777777" w:rsidR="00EA7C20" w:rsidRPr="00EA7C20" w:rsidRDefault="00EA7C20" w:rsidP="00EA7C20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The </w:t>
      </w:r>
      <w:r w:rsidRPr="00861B8E">
        <w:rPr>
          <w:i/>
          <w:iCs/>
        </w:rPr>
        <w:t>capricious</w:t>
      </w:r>
      <w:r>
        <w:t xml:space="preserve"> washing machine kept stopping and starting, so *** waited forever to get *** clothes clean.</w:t>
      </w:r>
    </w:p>
    <w:p w14:paraId="1FE89822" w14:textId="218933DD" w:rsidR="00EA7C20" w:rsidRPr="00861B8E" w:rsidRDefault="00EA7C20" w:rsidP="00EA7C20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The </w:t>
      </w:r>
      <w:r w:rsidRPr="00861B8E">
        <w:rPr>
          <w:i/>
          <w:iCs/>
        </w:rPr>
        <w:t>capricious</w:t>
      </w:r>
      <w:r>
        <w:t xml:space="preserve"> police officer stopped *** for speeding</w:t>
      </w:r>
      <w:r w:rsidR="00861B8E">
        <w:t>, then decided not to give *** a ticket.</w:t>
      </w:r>
    </w:p>
    <w:p w14:paraId="2797759C" w14:textId="683D5B72" w:rsidR="00861B8E" w:rsidRPr="00861B8E" w:rsidRDefault="00861B8E" w:rsidP="00EA7C20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The </w:t>
      </w:r>
      <w:r w:rsidRPr="00861B8E">
        <w:rPr>
          <w:i/>
          <w:iCs/>
        </w:rPr>
        <w:t>capricious</w:t>
      </w:r>
      <w:r>
        <w:t xml:space="preserve"> bus driver decided to use different streets for his route, leaving numerous passengers stranded,</w:t>
      </w:r>
    </w:p>
    <w:p w14:paraId="14EA22BF" w14:textId="46293E71" w:rsidR="00861B8E" w:rsidRPr="00EA7C20" w:rsidRDefault="00861B8E" w:rsidP="00EA7C20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The </w:t>
      </w:r>
      <w:r w:rsidRPr="00861B8E">
        <w:rPr>
          <w:i/>
          <w:iCs/>
        </w:rPr>
        <w:t>capricious</w:t>
      </w:r>
      <w:r>
        <w:t xml:space="preserve"> pizza chef put mayonnaise on the pizza Ender ordered, which did not exactly delight him.</w:t>
      </w:r>
    </w:p>
    <w:p w14:paraId="39211968" w14:textId="77777777" w:rsidR="00F24EDE" w:rsidRDefault="00F24EDE" w:rsidP="00F24EDE"/>
    <w:p w14:paraId="45D88871" w14:textId="77777777" w:rsidR="00B577EA" w:rsidRPr="006B45BA" w:rsidRDefault="00F24EDE" w:rsidP="00F24EDE">
      <w:r w:rsidRPr="00523677">
        <w:rPr>
          <w:b/>
          <w:u w:val="single"/>
        </w:rPr>
        <w:t xml:space="preserve">The </w:t>
      </w:r>
      <w:r w:rsidR="00EA7C20">
        <w:rPr>
          <w:b/>
          <w:u w:val="single"/>
        </w:rPr>
        <w:t>adjective</w:t>
      </w:r>
      <w:r w:rsidRPr="00523677">
        <w:rPr>
          <w:b/>
          <w:u w:val="single"/>
        </w:rPr>
        <w:t xml:space="preserve"> </w:t>
      </w:r>
      <w:r w:rsidR="00EA7C20">
        <w:rPr>
          <w:b/>
          <w:i/>
          <w:iCs/>
          <w:u w:val="single"/>
        </w:rPr>
        <w:t>capricious</w:t>
      </w:r>
      <w:r w:rsidRPr="00523677">
        <w:rPr>
          <w:b/>
          <w:i/>
          <w:u w:val="single"/>
        </w:rPr>
        <w:t xml:space="preserve"> </w:t>
      </w:r>
      <w:r w:rsidRPr="00523677">
        <w:rPr>
          <w:b/>
          <w:u w:val="single"/>
        </w:rPr>
        <w:t>means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sectPr w:rsidR="00B577EA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B2C3EC3"/>
    <w:multiLevelType w:val="hybridMultilevel"/>
    <w:tmpl w:val="EE52574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6"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7C20"/>
    <w:rsid w:val="001539C9"/>
    <w:rsid w:val="001F20BF"/>
    <w:rsid w:val="002C2733"/>
    <w:rsid w:val="00335A5C"/>
    <w:rsid w:val="00410E3E"/>
    <w:rsid w:val="005A5A20"/>
    <w:rsid w:val="006B45BA"/>
    <w:rsid w:val="00861B8E"/>
    <w:rsid w:val="00C32881"/>
    <w:rsid w:val="00CA4835"/>
    <w:rsid w:val="00E11225"/>
    <w:rsid w:val="00EA7C20"/>
    <w:rsid w:val="00EC6ED9"/>
    <w:rsid w:val="00F24EDE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C662924"/>
  <w15:chartTrackingRefBased/>
  <w15:docId w15:val="{C6501B5F-4E7C-CF42-AA51-379C43010E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A7C2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DN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DN TM*dnow wstm.dotx</Template>
  <TotalTime>5</TotalTime>
  <Pages>1</Pages>
  <Words>151</Words>
  <Characters>863</Characters>
  <Application>Microsoft Office Word</Application>
  <DocSecurity>0</DocSecurity>
  <Lines>7</Lines>
  <Paragraphs>2</Paragraphs>
  <ScaleCrop>false</ScaleCrop>
  <Company>Mark's Text Terminal</Company>
  <LinksUpToDate>false</LinksUpToDate>
  <CharactersWithSpaces>1012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2</cp:revision>
  <dcterms:created xsi:type="dcterms:W3CDTF">2020-06-06T19:57:00Z</dcterms:created>
  <dcterms:modified xsi:type="dcterms:W3CDTF">2020-06-06T20:02:00Z</dcterms:modified>
</cp:coreProperties>
</file>