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4DFD7C80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9062F1">
        <w:rPr>
          <w:b/>
          <w:i/>
        </w:rPr>
        <w:t xml:space="preserve">Alumnus </w:t>
      </w:r>
      <w:r w:rsidR="009062F1">
        <w:rPr>
          <w:b/>
          <w:iCs/>
        </w:rPr>
        <w:t xml:space="preserve">and </w:t>
      </w:r>
      <w:r w:rsidR="009062F1">
        <w:rPr>
          <w:b/>
          <w:i/>
        </w:rPr>
        <w:t>Alumni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2104D62E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>th</w:t>
      </w:r>
      <w:r w:rsidR="009062F1">
        <w:t>ese 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>usage rules for</w:t>
      </w:r>
      <w:r w:rsidR="009062F1">
        <w:t xml:space="preserve"> </w:t>
      </w:r>
      <w:r w:rsidR="009062F1">
        <w:rPr>
          <w:i/>
          <w:iCs/>
        </w:rPr>
        <w:t xml:space="preserve">alumnus </w:t>
      </w:r>
      <w:r w:rsidR="009062F1">
        <w:t xml:space="preserve">and </w:t>
      </w:r>
      <w:r w:rsidR="009062F1">
        <w:rPr>
          <w:i/>
          <w:iCs/>
        </w:rPr>
        <w:t>alumni</w:t>
      </w:r>
      <w:r w:rsidR="005B17D1">
        <w:t>.</w:t>
      </w:r>
    </w:p>
    <w:p w14:paraId="51996B2A" w14:textId="05B11CE7" w:rsidR="009062F1" w:rsidRDefault="009062F1" w:rsidP="005C2E7F"/>
    <w:p w14:paraId="1E892351" w14:textId="77777777" w:rsidR="009062F1" w:rsidRDefault="009062F1" w:rsidP="009062F1">
      <w:r>
        <w:rPr>
          <w:b/>
        </w:rPr>
        <w:t>alumnus/alumni:</w:t>
      </w:r>
      <w:r>
        <w:t xml:space="preserve"> We have used “alumnus” (male singular), “alumni” (male plural), “alumna” (female singular) and “alumnae” (female plural); but the latter two are now popular only among older female graduates, with the first two terms becoming unisex. However, it is still important to distinguish between one alumnus and a stadium full of alumni. Never say, “I am an </w:t>
      </w:r>
      <w:proofErr w:type="gramStart"/>
      <w:r>
        <w:t>alumni</w:t>
      </w:r>
      <w:proofErr w:type="gramEnd"/>
      <w:r>
        <w:t>,” if you don’t want to cast discredit on your school. Many avoid the whole problem by resorting to the informal abbreviation “alum.”</w:t>
      </w:r>
    </w:p>
    <w:p w14:paraId="236D4DC1" w14:textId="77777777" w:rsidR="00317C9F" w:rsidRPr="009062F1" w:rsidRDefault="00317C9F" w:rsidP="009062F1">
      <w:pPr>
        <w:rPr>
          <w:bCs/>
          <w:iCs/>
        </w:rPr>
      </w:pPr>
    </w:p>
    <w:p w14:paraId="334C996A" w14:textId="5F3DE4A7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6479C7B0" w14:textId="2EEE8FCB" w:rsidR="00630513" w:rsidRDefault="00630513" w:rsidP="00317C9F"/>
    <w:p w14:paraId="110F24F5" w14:textId="104F7C24" w:rsidR="00630513" w:rsidRPr="00630513" w:rsidRDefault="00630513" w:rsidP="00630513">
      <w:pPr>
        <w:pStyle w:val="ListParagraph"/>
        <w:numPr>
          <w:ilvl w:val="0"/>
          <w:numId w:val="1"/>
        </w:numPr>
        <w:rPr>
          <w:b/>
          <w:bCs/>
        </w:rPr>
      </w:pPr>
      <w:r>
        <w:t>*** is __________ of Williams College.</w:t>
      </w:r>
    </w:p>
    <w:p w14:paraId="545A1E69" w14:textId="1839BC44" w:rsidR="00630513" w:rsidRPr="00630513" w:rsidRDefault="00630513" w:rsidP="0063051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and *** are about to graduate from Smith </w:t>
      </w:r>
      <w:proofErr w:type="gramStart"/>
      <w:r>
        <w:t>College, and</w:t>
      </w:r>
      <w:proofErr w:type="gramEnd"/>
      <w:r>
        <w:t xml:space="preserve"> will then become </w:t>
      </w:r>
      <w:r>
        <w:t>__________</w:t>
      </w:r>
      <w:r>
        <w:t xml:space="preserve"> of that institution.</w:t>
      </w:r>
    </w:p>
    <w:p w14:paraId="79F847C7" w14:textId="2860FCA9" w:rsidR="00630513" w:rsidRPr="00630513" w:rsidRDefault="00630513" w:rsidP="0063051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and *** have both been admitted to Harvard University, so in four years they will become </w:t>
      </w:r>
      <w:r>
        <w:t>__________</w:t>
      </w:r>
      <w:r>
        <w:t xml:space="preserve"> of that old and legendary school.</w:t>
      </w:r>
    </w:p>
    <w:p w14:paraId="2BC9950B" w14:textId="7480C05C" w:rsidR="00630513" w:rsidRPr="00630513" w:rsidRDefault="00630513" w:rsidP="0063051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an </w:t>
      </w:r>
      <w:r>
        <w:t>__________</w:t>
      </w:r>
      <w:r>
        <w:t xml:space="preserve"> of Mount Anthony Middle School, and in three years *** will join *** in becoming </w:t>
      </w:r>
      <w:r>
        <w:t>__________</w:t>
      </w:r>
      <w:r>
        <w:t xml:space="preserve"> of Mount Anthony Union High School.</w:t>
      </w:r>
    </w:p>
    <w:p w14:paraId="0A609085" w14:textId="5680A9B9" w:rsidR="00630513" w:rsidRPr="00630513" w:rsidRDefault="00630513" w:rsidP="0063051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Mr. Feltskog is an </w:t>
      </w:r>
      <w:r>
        <w:t>__________</w:t>
      </w:r>
      <w:r>
        <w:t xml:space="preserve"> of Hampshire College in Amherst, Massachusetts.</w:t>
      </w:r>
    </w:p>
    <w:p w14:paraId="20FC0BAE" w14:textId="495AA645" w:rsidR="00630513" w:rsidRPr="00630513" w:rsidRDefault="00630513" w:rsidP="0063051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Every teacher in ***’s school is either an </w:t>
      </w:r>
      <w:r>
        <w:t>__________</w:t>
      </w:r>
      <w:r>
        <w:t xml:space="preserve"> or an </w:t>
      </w:r>
      <w:r>
        <w:t>__________</w:t>
      </w:r>
      <w:r>
        <w:t xml:space="preserve"> of a four-year college.</w:t>
      </w:r>
    </w:p>
    <w:p w14:paraId="35A96FEC" w14:textId="4C4919EE" w:rsidR="00630513" w:rsidRPr="00630513" w:rsidRDefault="00630513" w:rsidP="0063051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earned *** bachelor’s degree from Bennington College, then moved on for post-graduate training at the University of Vermont, where *** will soon become an </w:t>
      </w:r>
      <w:r>
        <w:t>__________</w:t>
      </w:r>
      <w:r>
        <w:t xml:space="preserve"> with a master’s degree in civil engineering.</w:t>
      </w:r>
    </w:p>
    <w:p w14:paraId="618E9678" w14:textId="2513B78A" w:rsidR="00630513" w:rsidRPr="003F10EE" w:rsidRDefault="00630513" w:rsidP="0063051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and *** are, respectively, </w:t>
      </w:r>
      <w:r>
        <w:t>__________</w:t>
      </w:r>
      <w:r>
        <w:t xml:space="preserve"> and </w:t>
      </w:r>
      <w:r>
        <w:t>__________</w:t>
      </w:r>
      <w:r>
        <w:t xml:space="preserve"> of the University</w:t>
      </w:r>
      <w:r w:rsidR="003F10EE">
        <w:t xml:space="preserve"> of Massachusetts.</w:t>
      </w:r>
    </w:p>
    <w:p w14:paraId="0074F4F7" w14:textId="740C30E2" w:rsidR="003F10EE" w:rsidRPr="003F10EE" w:rsidRDefault="003F10EE" w:rsidP="0063051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went to college as an older student in the Frances Perkins program at Mount Holyoke College and is now an </w:t>
      </w:r>
      <w:r>
        <w:t>__________</w:t>
      </w:r>
      <w:r>
        <w:t xml:space="preserve"> of the distinguished woman’s school.</w:t>
      </w:r>
    </w:p>
    <w:p w14:paraId="12BC471D" w14:textId="70E809E7" w:rsidR="003F10EE" w:rsidRPr="00630513" w:rsidRDefault="003F10EE" w:rsidP="0063051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As usual, a large group of </w:t>
      </w:r>
      <w:r>
        <w:t>__________</w:t>
      </w:r>
      <w:r>
        <w:t xml:space="preserve"> filled the stadium at the Amherst-Williams football game.</w:t>
      </w:r>
      <w:bookmarkStart w:id="54" w:name="_GoBack"/>
      <w:bookmarkEnd w:id="54"/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4C2AFA"/>
    <w:multiLevelType w:val="hybridMultilevel"/>
    <w:tmpl w:val="3C480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10EE"/>
    <w:rsid w:val="003F69EF"/>
    <w:rsid w:val="00410E3E"/>
    <w:rsid w:val="00417132"/>
    <w:rsid w:val="0043076C"/>
    <w:rsid w:val="00480A51"/>
    <w:rsid w:val="005A5A20"/>
    <w:rsid w:val="005B17D1"/>
    <w:rsid w:val="005C2E7F"/>
    <w:rsid w:val="00630513"/>
    <w:rsid w:val="006B45BA"/>
    <w:rsid w:val="006D1D72"/>
    <w:rsid w:val="009062F1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05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18</TotalTime>
  <Pages>1</Pages>
  <Words>370</Words>
  <Characters>2115</Characters>
  <Application>Microsoft Office Word</Application>
  <DocSecurity>0</DocSecurity>
  <Lines>17</Lines>
  <Paragraphs>4</Paragraphs>
  <ScaleCrop>false</ScaleCrop>
  <Company>Mark's Text Terminal</Company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2020-01-10T14:57:00Z</dcterms:modified>
</cp:coreProperties>
</file>