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2D853F42" w:rsidR="003F69EF" w:rsidRDefault="00417132" w:rsidP="00F24EDE">
      <w:r>
        <w:rPr>
          <w:b/>
          <w:i/>
        </w:rPr>
        <w:t>Common Problems in English Usage</w:t>
      </w:r>
      <w:r w:rsidR="005A5A20">
        <w:rPr>
          <w:b/>
        </w:rPr>
        <w:t xml:space="preserve"> Worksheet:</w:t>
      </w:r>
      <w:r w:rsidR="00F24EDE">
        <w:rPr>
          <w:b/>
        </w:rPr>
        <w:t xml:space="preserve"> </w:t>
      </w:r>
      <w:r w:rsidR="00AB70DF">
        <w:rPr>
          <w:b/>
          <w:i/>
        </w:rPr>
        <w:t xml:space="preserve">Aesthetic </w:t>
      </w:r>
      <w:r w:rsidR="00AB70DF">
        <w:rPr>
          <w:b/>
          <w:iCs/>
        </w:rPr>
        <w:t xml:space="preserve">and </w:t>
      </w:r>
      <w:r w:rsidR="00AB70DF">
        <w:rPr>
          <w:b/>
          <w:i/>
        </w:rPr>
        <w:t>Ascetic</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740D666F"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AB70DF">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AB70DF">
        <w:rPr>
          <w:i/>
          <w:iCs/>
        </w:rPr>
        <w:t xml:space="preserve">aesthetic </w:t>
      </w:r>
      <w:r w:rsidR="00AB70DF">
        <w:t xml:space="preserve">and </w:t>
      </w:r>
      <w:r w:rsidR="00AB70DF">
        <w:rPr>
          <w:i/>
          <w:iCs/>
        </w:rPr>
        <w:t>ascetic</w:t>
      </w:r>
      <w:r w:rsidR="005B17D1">
        <w:t>.</w:t>
      </w:r>
    </w:p>
    <w:p w14:paraId="411F9A33" w14:textId="746B6353" w:rsidR="00AB70DF" w:rsidRDefault="00AB70DF" w:rsidP="005C2E7F"/>
    <w:p w14:paraId="486B33B4" w14:textId="4C0CC8D7" w:rsidR="00AB70DF" w:rsidRDefault="00AB70DF" w:rsidP="00AB70DF">
      <w:r>
        <w:rPr>
          <w:b/>
        </w:rPr>
        <w:t>aesthetic/ascetic:</w:t>
      </w:r>
      <w:r>
        <w:t xml:space="preserve"> People often encounter these two words in college</w:t>
      </w:r>
      <w:r w:rsidR="00D16431">
        <w:t xml:space="preserve">, </w:t>
      </w:r>
      <w:bookmarkStart w:id="54" w:name="_GoBack"/>
      <w:bookmarkEnd w:id="54"/>
      <w:r>
        <w:t>and may confuse one with the other although they have almost opposite connotations. “Aesthetic” (also spelled “esthetic”) has to do with beauty, whereas “ascetic” has to do with avoiding pleasure, including presumably the pleasure of looking at beautiful things.</w:t>
      </w:r>
    </w:p>
    <w:p w14:paraId="13BA8A4F" w14:textId="77777777" w:rsidR="00AB70DF" w:rsidRDefault="00AB70DF" w:rsidP="00AB70DF"/>
    <w:p w14:paraId="53AB5A27" w14:textId="77777777" w:rsidR="00AB70DF" w:rsidRDefault="00AB70DF" w:rsidP="00AB70DF">
      <w:r>
        <w:t>St. Francis had an ascetic attitude toward life, whereas Oscar Wilde had an aesthetic attitude toward life.</w:t>
      </w:r>
    </w:p>
    <w:p w14:paraId="56CE6E52" w14:textId="77777777" w:rsidR="00AB70DF" w:rsidRDefault="00AB70DF" w:rsidP="005C2E7F"/>
    <w:p w14:paraId="334C996A" w14:textId="6D2F835A"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52CEF9F9" w14:textId="69589D0C" w:rsidR="00215ED3" w:rsidRDefault="00215ED3" w:rsidP="00317C9F"/>
    <w:p w14:paraId="078DBC2A" w14:textId="02B204A4" w:rsidR="00215ED3" w:rsidRPr="00215ED3" w:rsidRDefault="00215ED3" w:rsidP="00215ED3">
      <w:pPr>
        <w:pStyle w:val="ListParagraph"/>
        <w:numPr>
          <w:ilvl w:val="0"/>
          <w:numId w:val="1"/>
        </w:numPr>
        <w:rPr>
          <w:b/>
          <w:bCs/>
        </w:rPr>
      </w:pPr>
      <w:r>
        <w:t>*** chose an _______________ when he became a priest.</w:t>
      </w:r>
    </w:p>
    <w:p w14:paraId="0268C134" w14:textId="450D115C" w:rsidR="00215ED3" w:rsidRPr="00215ED3" w:rsidRDefault="00215ED3" w:rsidP="00215ED3">
      <w:pPr>
        <w:pStyle w:val="ListParagraph"/>
        <w:numPr>
          <w:ilvl w:val="0"/>
          <w:numId w:val="1"/>
        </w:numPr>
        <w:rPr>
          <w:b/>
          <w:bCs/>
        </w:rPr>
      </w:pPr>
      <w:r>
        <w:t>*** visits a lot of museums because *** loves the _______________ pleasures of art.</w:t>
      </w:r>
    </w:p>
    <w:p w14:paraId="215FDC8D" w14:textId="50D7CDDB" w:rsidR="00215ED3" w:rsidRPr="00215ED3" w:rsidRDefault="00215ED3" w:rsidP="00215ED3">
      <w:pPr>
        <w:pStyle w:val="ListParagraph"/>
        <w:numPr>
          <w:ilvl w:val="0"/>
          <w:numId w:val="1"/>
        </w:numPr>
        <w:rPr>
          <w:b/>
          <w:bCs/>
        </w:rPr>
      </w:pPr>
      <w:r>
        <w:t>Because of *** _______________ attitude, *** listens to a lot of classical music and watches a lot of classic films.</w:t>
      </w:r>
    </w:p>
    <w:p w14:paraId="0201224E" w14:textId="413015A8" w:rsidR="00215ED3" w:rsidRPr="00215ED3" w:rsidRDefault="00215ED3" w:rsidP="00215ED3">
      <w:pPr>
        <w:pStyle w:val="ListParagraph"/>
        <w:numPr>
          <w:ilvl w:val="0"/>
          <w:numId w:val="1"/>
        </w:numPr>
        <w:rPr>
          <w:b/>
          <w:bCs/>
        </w:rPr>
      </w:pPr>
      <w:r>
        <w:t>*** moved into a Buddhist monastery because *** craved an _______________ life.</w:t>
      </w:r>
    </w:p>
    <w:p w14:paraId="6CBB94FC" w14:textId="5CD04BE5" w:rsidR="00215ED3" w:rsidRPr="00215ED3" w:rsidRDefault="00215ED3" w:rsidP="00215ED3">
      <w:pPr>
        <w:pStyle w:val="ListParagraph"/>
        <w:numPr>
          <w:ilvl w:val="0"/>
          <w:numId w:val="1"/>
        </w:numPr>
        <w:rPr>
          <w:b/>
          <w:bCs/>
        </w:rPr>
      </w:pPr>
      <w:r>
        <w:t>*** after visiting ***’s home, saw how few possessions *** owned, and had to assume *** prefers to live an _______________ life.</w:t>
      </w:r>
    </w:p>
    <w:p w14:paraId="3DFC8827" w14:textId="7504DBBC" w:rsidR="00215ED3" w:rsidRPr="00215ED3" w:rsidRDefault="00215ED3" w:rsidP="00215ED3">
      <w:pPr>
        <w:pStyle w:val="ListParagraph"/>
        <w:numPr>
          <w:ilvl w:val="0"/>
          <w:numId w:val="1"/>
        </w:numPr>
        <w:rPr>
          <w:b/>
          <w:bCs/>
        </w:rPr>
      </w:pPr>
      <w:r>
        <w:t>Because of ***’s _______________ tendencies, *** frequently visits the Clark Art Museum in Williamstown, Massachusetts, and the Berkshire Athenaeum in Pittsfield, Massachusetts.</w:t>
      </w:r>
    </w:p>
    <w:p w14:paraId="566EBEDF" w14:textId="45F94EAE" w:rsidR="00215ED3" w:rsidRPr="00215ED3" w:rsidRDefault="00215ED3" w:rsidP="00215ED3">
      <w:pPr>
        <w:pStyle w:val="ListParagraph"/>
        <w:numPr>
          <w:ilvl w:val="0"/>
          <w:numId w:val="1"/>
        </w:numPr>
        <w:rPr>
          <w:b/>
          <w:bCs/>
        </w:rPr>
      </w:pPr>
      <w:r>
        <w:t>The _______________ man gave away everything he owned that he didn’t absolutely need.</w:t>
      </w:r>
    </w:p>
    <w:p w14:paraId="084C527D" w14:textId="0ECEEB55" w:rsidR="00215ED3" w:rsidRPr="00215ED3" w:rsidRDefault="00215ED3" w:rsidP="00215ED3">
      <w:pPr>
        <w:pStyle w:val="ListParagraph"/>
        <w:numPr>
          <w:ilvl w:val="0"/>
          <w:numId w:val="1"/>
        </w:numPr>
        <w:rPr>
          <w:b/>
          <w:bCs/>
        </w:rPr>
      </w:pPr>
      <w:r>
        <w:t xml:space="preserve">*** writes articles about the _______________ design of buildings for </w:t>
      </w:r>
      <w:r>
        <w:rPr>
          <w:i/>
          <w:iCs/>
        </w:rPr>
        <w:t>Architectural Digest</w:t>
      </w:r>
      <w:r>
        <w:t>.,</w:t>
      </w:r>
    </w:p>
    <w:p w14:paraId="3326D6D9" w14:textId="49EAF88D" w:rsidR="00215ED3" w:rsidRPr="00215ED3" w:rsidRDefault="00215ED3" w:rsidP="00215ED3">
      <w:pPr>
        <w:pStyle w:val="ListParagraph"/>
        <w:numPr>
          <w:ilvl w:val="0"/>
          <w:numId w:val="1"/>
        </w:numPr>
        <w:rPr>
          <w:b/>
          <w:bCs/>
        </w:rPr>
      </w:pPr>
      <w:r>
        <w:t>*** is interested in aesthetic female beauty, so *** hopes to become a makeup artist.</w:t>
      </w:r>
    </w:p>
    <w:p w14:paraId="564E1875" w14:textId="5E6C2308" w:rsidR="00215ED3" w:rsidRPr="00215ED3" w:rsidRDefault="00215ED3" w:rsidP="00215ED3">
      <w:pPr>
        <w:pStyle w:val="ListParagraph"/>
        <w:numPr>
          <w:ilvl w:val="0"/>
          <w:numId w:val="1"/>
        </w:numPr>
        <w:rPr>
          <w:b/>
          <w:bCs/>
        </w:rPr>
      </w:pPr>
      <w:r>
        <w:t xml:space="preserve">*** doesn’t see much _______________ value in Marvel Comics movies like </w:t>
      </w:r>
      <w:r>
        <w:rPr>
          <w:i/>
          <w:iCs/>
        </w:rPr>
        <w:t>The Avengers</w:t>
      </w:r>
      <w:r>
        <w: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F55D86"/>
    <w:multiLevelType w:val="hybridMultilevel"/>
    <w:tmpl w:val="049AD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15ED3"/>
    <w:rsid w:val="002A144B"/>
    <w:rsid w:val="00317C9F"/>
    <w:rsid w:val="003F69EF"/>
    <w:rsid w:val="00410E3E"/>
    <w:rsid w:val="00417132"/>
    <w:rsid w:val="0043076C"/>
    <w:rsid w:val="00480A51"/>
    <w:rsid w:val="005A5A20"/>
    <w:rsid w:val="005B17D1"/>
    <w:rsid w:val="005C2E7F"/>
    <w:rsid w:val="006B45BA"/>
    <w:rsid w:val="006D1D72"/>
    <w:rsid w:val="00A40944"/>
    <w:rsid w:val="00AB70DF"/>
    <w:rsid w:val="00D16431"/>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5E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19</TotalTime>
  <Pages>1</Pages>
  <Words>336</Words>
  <Characters>1916</Characters>
  <Application>Microsoft Office Word</Application>
  <DocSecurity>0</DocSecurity>
  <Lines>15</Lines>
  <Paragraphs>4</Paragraphs>
  <ScaleCrop>false</ScaleCrop>
  <Company>Mark's Text Terminal</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2019-12-05T14:59:00Z</dcterms:modified>
</cp:coreProperties>
</file>