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7AB995B1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114EE4">
        <w:rPr>
          <w:b/>
        </w:rPr>
        <w:t>, Lesson 15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114EE4">
        <w:rPr>
          <w:b/>
          <w:i/>
        </w:rPr>
        <w:t>Similar</w:t>
      </w:r>
      <w:r w:rsidR="00F24EDE">
        <w:rPr>
          <w:b/>
        </w:rPr>
        <w:t xml:space="preserve"> </w:t>
      </w:r>
      <w:r w:rsidR="00114EE4">
        <w:rPr>
          <w:b/>
        </w:rPr>
        <w:t>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29C435" w14:textId="77777777" w:rsidR="002A7697" w:rsidRDefault="002A7697" w:rsidP="00F24EDE"/>
    <w:p w14:paraId="2258DE20" w14:textId="666F01BC" w:rsidR="002A7697" w:rsidRPr="002A7697" w:rsidRDefault="002A7697" w:rsidP="002A7697">
      <w:pPr>
        <w:pStyle w:val="ListParagraph"/>
        <w:numPr>
          <w:ilvl w:val="0"/>
          <w:numId w:val="1"/>
        </w:numPr>
        <w:rPr>
          <w:b/>
        </w:rPr>
      </w:pPr>
      <w:r>
        <w:t xml:space="preserve">Where there is great diversity, few things are </w:t>
      </w:r>
      <w:r w:rsidRPr="002A7697">
        <w:rPr>
          <w:i/>
        </w:rPr>
        <w:t>similar</w:t>
      </w:r>
      <w:r>
        <w:t>.</w:t>
      </w:r>
    </w:p>
    <w:p w14:paraId="251309E3" w14:textId="32208C1A" w:rsidR="002A7697" w:rsidRPr="002A7697" w:rsidRDefault="002A7697" w:rsidP="002A7697">
      <w:pPr>
        <w:pStyle w:val="ListParagraph"/>
        <w:numPr>
          <w:ilvl w:val="0"/>
          <w:numId w:val="1"/>
        </w:numPr>
        <w:rPr>
          <w:b/>
        </w:rPr>
      </w:pPr>
      <w:r>
        <w:t>**** finds that all the Chinese restaurants in *** neighborhood have</w:t>
      </w:r>
      <w:r w:rsidRPr="002A7697">
        <w:rPr>
          <w:i/>
        </w:rPr>
        <w:t xml:space="preserve"> similar</w:t>
      </w:r>
      <w:r>
        <w:t xml:space="preserve"> menus.</w:t>
      </w:r>
    </w:p>
    <w:p w14:paraId="4BA272F2" w14:textId="3F8B9E11" w:rsidR="002A7697" w:rsidRPr="002A7697" w:rsidRDefault="002A7697" w:rsidP="002A7697">
      <w:pPr>
        <w:pStyle w:val="ListParagraph"/>
        <w:numPr>
          <w:ilvl w:val="0"/>
          <w:numId w:val="1"/>
        </w:numPr>
        <w:rPr>
          <w:b/>
        </w:rPr>
      </w:pPr>
      <w:r>
        <w:t xml:space="preserve">****** struggled with the geometry problem because the two polygons were not the same, but only </w:t>
      </w:r>
      <w:r w:rsidRPr="002A7697">
        <w:rPr>
          <w:i/>
        </w:rPr>
        <w:t>similar</w:t>
      </w:r>
      <w:r>
        <w:t>.</w:t>
      </w:r>
    </w:p>
    <w:p w14:paraId="25AB8149" w14:textId="149295AB" w:rsidR="002A7697" w:rsidRPr="002A7697" w:rsidRDefault="002A7697" w:rsidP="002A7697">
      <w:pPr>
        <w:pStyle w:val="ListParagraph"/>
        <w:numPr>
          <w:ilvl w:val="0"/>
          <w:numId w:val="1"/>
        </w:numPr>
        <w:rPr>
          <w:b/>
        </w:rPr>
      </w:pPr>
      <w:r>
        <w:t>Except for their stripes, Zebras look very</w:t>
      </w:r>
      <w:r w:rsidRPr="002A7697">
        <w:rPr>
          <w:i/>
        </w:rPr>
        <w:t xml:space="preserve"> similar</w:t>
      </w:r>
      <w:r>
        <w:t xml:space="preserve"> to horses.</w:t>
      </w:r>
    </w:p>
    <w:p w14:paraId="6A3BD621" w14:textId="7D300D13" w:rsidR="002A7697" w:rsidRPr="002A7697" w:rsidRDefault="002A7697" w:rsidP="002A7697">
      <w:pPr>
        <w:pStyle w:val="ListParagraph"/>
        <w:numPr>
          <w:ilvl w:val="0"/>
          <w:numId w:val="1"/>
        </w:numPr>
        <w:rPr>
          <w:b/>
        </w:rPr>
      </w:pPr>
      <w:r>
        <w:t xml:space="preserve">Northern climates aren’t exactly the same, but they are very </w:t>
      </w:r>
      <w:bookmarkStart w:id="54" w:name="_GoBack"/>
      <w:r w:rsidRPr="002A7697">
        <w:rPr>
          <w:i/>
        </w:rPr>
        <w:t>similar</w:t>
      </w:r>
      <w:bookmarkEnd w:id="54"/>
      <w:r>
        <w:t>.</w:t>
      </w:r>
    </w:p>
    <w:p w14:paraId="7E097896" w14:textId="77777777" w:rsidR="00F24EDE" w:rsidRDefault="00F24EDE" w:rsidP="00F24EDE"/>
    <w:p w14:paraId="4C64158B" w14:textId="08C44E07" w:rsidR="00B577EA" w:rsidRPr="006B45BA" w:rsidRDefault="00114EE4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similar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D2442C"/>
    <w:multiLevelType w:val="hybridMultilevel"/>
    <w:tmpl w:val="0608AD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14EE4"/>
    <w:rsid w:val="001539C9"/>
    <w:rsid w:val="001F20BF"/>
    <w:rsid w:val="002A7697"/>
    <w:rsid w:val="002C2733"/>
    <w:rsid w:val="00335A5C"/>
    <w:rsid w:val="00410E3E"/>
    <w:rsid w:val="005A5A20"/>
    <w:rsid w:val="006B45BA"/>
    <w:rsid w:val="008A1E84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7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1</Pages>
  <Words>141</Words>
  <Characters>810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2017-06-19T16:41:00Z</dcterms:created>
  <dcterms:modified xsi:type="dcterms:W3CDTF">2017-07-18T21:45:00Z</dcterms:modified>
</cp:coreProperties>
</file>