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AC08A" w14:textId="690491BC" w:rsidR="000B608A" w:rsidRDefault="00B92758" w:rsidP="000B608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4C673A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B92758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8, </w:t>
      </w:r>
      <w:r>
        <w:rPr>
          <w:rFonts w:ascii="Times New Roman" w:hAnsi="Times New Roman" w:cs="Times New Roman"/>
          <w:b/>
          <w:i/>
          <w:u w:val="single"/>
        </w:rPr>
        <w:t>The Simple Present Tense</w:t>
      </w:r>
      <w:r w:rsidR="004C673A">
        <w:rPr>
          <w:rFonts w:ascii="Times New Roman" w:hAnsi="Times New Roman" w:cs="Times New Roman"/>
          <w:b/>
          <w:iCs/>
          <w:u w:val="single"/>
        </w:rPr>
        <w:t>:</w:t>
      </w:r>
      <w:bookmarkStart w:id="0" w:name="_GoBack"/>
      <w:bookmarkEnd w:id="0"/>
      <w:r>
        <w:rPr>
          <w:rFonts w:ascii="Times New Roman" w:hAnsi="Times New Roman" w:cs="Times New Roman"/>
          <w:b/>
          <w:i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Verb Tense Learning Support</w:t>
      </w:r>
    </w:p>
    <w:p w14:paraId="52F97527" w14:textId="77777777" w:rsidR="000B608A" w:rsidRDefault="000B608A" w:rsidP="000B608A">
      <w:pPr>
        <w:rPr>
          <w:rFonts w:ascii="Times New Roman" w:hAnsi="Times New Roman" w:cs="Times New Roman"/>
          <w:b/>
          <w:u w:val="single"/>
        </w:rPr>
      </w:pPr>
    </w:p>
    <w:p w14:paraId="47103F4C" w14:textId="26C80413" w:rsidR="000B608A" w:rsidRPr="002A60A8" w:rsidRDefault="000B608A" w:rsidP="002A60A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60A8">
        <w:rPr>
          <w:rFonts w:ascii="Times New Roman" w:hAnsi="Times New Roman" w:cs="Times New Roman"/>
          <w:b/>
        </w:rPr>
        <w:t xml:space="preserve">Simple present tense </w:t>
      </w:r>
      <w:r w:rsidRPr="002A60A8">
        <w:rPr>
          <w:rFonts w:ascii="Times New Roman" w:hAnsi="Times New Roman" w:cs="Times New Roman"/>
        </w:rPr>
        <w:t>happens now and is repeated. It’s about habits or regular events.</w:t>
      </w:r>
    </w:p>
    <w:p w14:paraId="54CEE983" w14:textId="5FFF536E" w:rsidR="000B608A" w:rsidRPr="002A60A8" w:rsidRDefault="000B608A" w:rsidP="002A60A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A60A8">
        <w:rPr>
          <w:rFonts w:ascii="Times New Roman" w:hAnsi="Times New Roman" w:cs="Times New Roman"/>
        </w:rPr>
        <w:t>I eat.</w:t>
      </w:r>
    </w:p>
    <w:p w14:paraId="20E12BE5" w14:textId="77777777" w:rsidR="000B608A" w:rsidRPr="006A577F" w:rsidRDefault="000B608A" w:rsidP="000B60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I call.</w:t>
      </w:r>
    </w:p>
    <w:p w14:paraId="43D918CB" w14:textId="4CAF73A8" w:rsidR="000B608A" w:rsidRPr="00805A93" w:rsidRDefault="000B608A" w:rsidP="00805A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I read.</w:t>
      </w:r>
    </w:p>
    <w:p w14:paraId="53C5DA5F" w14:textId="77777777" w:rsidR="002A60A8" w:rsidRDefault="002A60A8" w:rsidP="002A60A8">
      <w:pPr>
        <w:rPr>
          <w:rFonts w:ascii="Times New Roman" w:hAnsi="Times New Roman" w:cs="Times New Roman"/>
          <w:b/>
          <w:u w:val="single"/>
        </w:rPr>
      </w:pPr>
    </w:p>
    <w:p w14:paraId="434712B0" w14:textId="01F4D238" w:rsidR="002A60A8" w:rsidRDefault="002A60A8" w:rsidP="002A60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Following </w:t>
      </w:r>
      <w:r w:rsidRPr="002A60A8">
        <w:rPr>
          <w:rFonts w:ascii="Times New Roman" w:hAnsi="Times New Roman" w:cs="Times New Roman"/>
        </w:rPr>
        <w:t>the model</w:t>
      </w:r>
      <w:r>
        <w:rPr>
          <w:rFonts w:ascii="Times New Roman" w:hAnsi="Times New Roman" w:cs="Times New Roman"/>
          <w:b/>
        </w:rPr>
        <w:t xml:space="preserve"> </w:t>
      </w:r>
      <w:r w:rsidRPr="002A60A8">
        <w:rPr>
          <w:rFonts w:ascii="Times New Roman" w:hAnsi="Times New Roman" w:cs="Times New Roman"/>
          <w:b/>
        </w:rPr>
        <w:t>above</w:t>
      </w:r>
      <w:r w:rsidRPr="002A60A8">
        <w:rPr>
          <w:rFonts w:ascii="Times New Roman" w:hAnsi="Times New Roman" w:cs="Times New Roman"/>
        </w:rPr>
        <w:t>, use the verbs</w:t>
      </w:r>
      <w:r w:rsidRPr="002A60A8">
        <w:rPr>
          <w:rFonts w:ascii="Times New Roman" w:hAnsi="Times New Roman" w:cs="Times New Roman"/>
          <w:b/>
        </w:rPr>
        <w:t xml:space="preserve"> below</w:t>
      </w:r>
      <w:r w:rsidRPr="002A60A8">
        <w:rPr>
          <w:rFonts w:ascii="Times New Roman" w:hAnsi="Times New Roman" w:cs="Times New Roman"/>
        </w:rPr>
        <w:t xml:space="preserve"> to form the present tense, then insert them in cloze blanks as the sense of sentence indicates.</w:t>
      </w:r>
    </w:p>
    <w:p w14:paraId="6BC618FE" w14:textId="77777777" w:rsidR="008D17F1" w:rsidRDefault="008D17F1" w:rsidP="002A60A8">
      <w:pPr>
        <w:rPr>
          <w:rFonts w:ascii="Times New Roman" w:hAnsi="Times New Roman" w:cs="Times New Roman"/>
        </w:rPr>
      </w:pPr>
    </w:p>
    <w:p w14:paraId="56610CAC" w14:textId="77777777" w:rsidR="008D17F1" w:rsidRDefault="008D17F1" w:rsidP="00805A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</w:t>
      </w:r>
      <w:r>
        <w:rPr>
          <w:rFonts w:ascii="Times New Roman" w:hAnsi="Times New Roman" w:cs="Times New Roman"/>
        </w:rPr>
        <w:tab/>
        <w:t>study</w:t>
      </w:r>
      <w:r>
        <w:rPr>
          <w:rFonts w:ascii="Times New Roman" w:hAnsi="Times New Roman" w:cs="Times New Roman"/>
        </w:rPr>
        <w:tab/>
        <w:t>play</w:t>
      </w:r>
      <w:r>
        <w:rPr>
          <w:rFonts w:ascii="Times New Roman" w:hAnsi="Times New Roman" w:cs="Times New Roman"/>
        </w:rPr>
        <w:tab/>
        <w:t>read</w:t>
      </w:r>
      <w:r>
        <w:rPr>
          <w:rFonts w:ascii="Times New Roman" w:hAnsi="Times New Roman" w:cs="Times New Roman"/>
        </w:rPr>
        <w:tab/>
        <w:t>think</w:t>
      </w:r>
      <w:r>
        <w:rPr>
          <w:rFonts w:ascii="Times New Roman" w:hAnsi="Times New Roman" w:cs="Times New Roman"/>
        </w:rPr>
        <w:tab/>
        <w:t>imagine</w:t>
      </w:r>
      <w:r>
        <w:rPr>
          <w:rFonts w:ascii="Times New Roman" w:hAnsi="Times New Roman" w:cs="Times New Roman"/>
        </w:rPr>
        <w:tab/>
        <w:t>believe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write</w:t>
      </w:r>
      <w:r>
        <w:rPr>
          <w:rFonts w:ascii="Times New Roman" w:hAnsi="Times New Roman" w:cs="Times New Roman"/>
        </w:rPr>
        <w:tab/>
        <w:t>compose</w:t>
      </w:r>
      <w:r>
        <w:rPr>
          <w:rFonts w:ascii="Times New Roman" w:hAnsi="Times New Roman" w:cs="Times New Roman"/>
        </w:rPr>
        <w:tab/>
        <w:t>argue</w:t>
      </w:r>
      <w:r>
        <w:rPr>
          <w:rFonts w:ascii="Times New Roman" w:hAnsi="Times New Roman" w:cs="Times New Roman"/>
        </w:rPr>
        <w:tab/>
        <w:t>walk</w:t>
      </w:r>
      <w:r>
        <w:rPr>
          <w:rFonts w:ascii="Times New Roman" w:hAnsi="Times New Roman" w:cs="Times New Roman"/>
        </w:rPr>
        <w:tab/>
        <w:t>ride</w:t>
      </w:r>
    </w:p>
    <w:p w14:paraId="642FFB7F" w14:textId="77777777" w:rsidR="008D17F1" w:rsidRDefault="008D17F1" w:rsidP="00805A93">
      <w:pPr>
        <w:jc w:val="center"/>
        <w:rPr>
          <w:rFonts w:ascii="Times New Roman" w:hAnsi="Times New Roman" w:cs="Times New Roman"/>
        </w:rPr>
      </w:pPr>
    </w:p>
    <w:p w14:paraId="1FD02F40" w14:textId="0B5CD1A1" w:rsidR="008D17F1" w:rsidRDefault="008D17F1" w:rsidP="00805A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</w:t>
      </w:r>
      <w:r>
        <w:rPr>
          <w:rFonts w:ascii="Times New Roman" w:hAnsi="Times New Roman" w:cs="Times New Roman"/>
        </w:rPr>
        <w:tab/>
        <w:t>discuss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consider</w:t>
      </w:r>
      <w:r>
        <w:rPr>
          <w:rFonts w:ascii="Times New Roman" w:hAnsi="Times New Roman" w:cs="Times New Roman"/>
        </w:rPr>
        <w:tab/>
        <w:t>analyze</w:t>
      </w:r>
      <w:r>
        <w:rPr>
          <w:rFonts w:ascii="Times New Roman" w:hAnsi="Times New Roman" w:cs="Times New Roman"/>
        </w:rPr>
        <w:tab/>
        <w:t>participate</w:t>
      </w:r>
      <w:r>
        <w:rPr>
          <w:rFonts w:ascii="Times New Roman" w:hAnsi="Times New Roman" w:cs="Times New Roman"/>
        </w:rPr>
        <w:tab/>
        <w:t>join</w:t>
      </w:r>
      <w:r>
        <w:rPr>
          <w:rFonts w:ascii="Times New Roman" w:hAnsi="Times New Roman" w:cs="Times New Roman"/>
        </w:rPr>
        <w:tab/>
        <w:t>cooperate</w:t>
      </w:r>
      <w:r>
        <w:rPr>
          <w:rFonts w:ascii="Times New Roman" w:hAnsi="Times New Roman" w:cs="Times New Roman"/>
        </w:rPr>
        <w:tab/>
        <w:t>agree</w:t>
      </w:r>
      <w:r>
        <w:rPr>
          <w:rFonts w:ascii="Times New Roman" w:hAnsi="Times New Roman" w:cs="Times New Roman"/>
        </w:rPr>
        <w:tab/>
        <w:t>allow</w:t>
      </w:r>
    </w:p>
    <w:p w14:paraId="10B1643F" w14:textId="77777777" w:rsidR="008D17F1" w:rsidRDefault="008D17F1" w:rsidP="00805A93">
      <w:pPr>
        <w:jc w:val="center"/>
        <w:rPr>
          <w:rFonts w:ascii="Times New Roman" w:hAnsi="Times New Roman" w:cs="Times New Roman"/>
        </w:rPr>
      </w:pPr>
    </w:p>
    <w:p w14:paraId="005F8EFF" w14:textId="28316E2F" w:rsidR="008D17F1" w:rsidRDefault="008D17F1" w:rsidP="00805A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interpret</w:t>
      </w:r>
      <w:r>
        <w:rPr>
          <w:rFonts w:ascii="Times New Roman" w:hAnsi="Times New Roman" w:cs="Times New Roman"/>
        </w:rPr>
        <w:tab/>
        <w:t>question</w:t>
      </w:r>
      <w:r>
        <w:rPr>
          <w:rFonts w:ascii="Times New Roman" w:hAnsi="Times New Roman" w:cs="Times New Roman"/>
        </w:rPr>
        <w:tab/>
        <w:t>answer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outline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annotate</w:t>
      </w:r>
      <w:r>
        <w:rPr>
          <w:rFonts w:ascii="Times New Roman" w:hAnsi="Times New Roman" w:cs="Times New Roman"/>
        </w:rPr>
        <w:tab/>
        <w:t>speak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envision</w:t>
      </w:r>
    </w:p>
    <w:p w14:paraId="6CFD7266" w14:textId="77777777" w:rsidR="008D17F1" w:rsidRDefault="008D17F1" w:rsidP="00805A93">
      <w:pPr>
        <w:jc w:val="center"/>
        <w:rPr>
          <w:rFonts w:ascii="Times New Roman" w:hAnsi="Times New Roman" w:cs="Times New Roman"/>
        </w:rPr>
      </w:pPr>
    </w:p>
    <w:p w14:paraId="521AA1E0" w14:textId="77777777" w:rsidR="008D17F1" w:rsidRDefault="008D17F1" w:rsidP="00805A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prioritize</w:t>
      </w:r>
      <w:r>
        <w:rPr>
          <w:rFonts w:ascii="Times New Roman" w:hAnsi="Times New Roman" w:cs="Times New Roman"/>
        </w:rPr>
        <w:tab/>
        <w:t>inquire</w:t>
      </w:r>
    </w:p>
    <w:p w14:paraId="29B9C255" w14:textId="77777777" w:rsidR="008D17F1" w:rsidRPr="002A60A8" w:rsidRDefault="008D17F1" w:rsidP="002A60A8">
      <w:pPr>
        <w:rPr>
          <w:rFonts w:ascii="Times New Roman" w:hAnsi="Times New Roman" w:cs="Times New Roman"/>
        </w:rPr>
      </w:pPr>
    </w:p>
    <w:p w14:paraId="7A98F304" w14:textId="77777777" w:rsidR="00B577EA" w:rsidRPr="006B45BA" w:rsidRDefault="004C673A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93EC3"/>
    <w:multiLevelType w:val="hybridMultilevel"/>
    <w:tmpl w:val="06B8241A"/>
    <w:lvl w:ilvl="0" w:tplc="EC9EE7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E2AD3"/>
    <w:multiLevelType w:val="hybridMultilevel"/>
    <w:tmpl w:val="0D469796"/>
    <w:lvl w:ilvl="0" w:tplc="C6509E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E362AC"/>
    <w:multiLevelType w:val="hybridMultilevel"/>
    <w:tmpl w:val="3C34F1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01EE6"/>
    <w:multiLevelType w:val="hybridMultilevel"/>
    <w:tmpl w:val="93FCCBB6"/>
    <w:lvl w:ilvl="0" w:tplc="CC0A13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67D7482"/>
    <w:multiLevelType w:val="hybridMultilevel"/>
    <w:tmpl w:val="C25E4048"/>
    <w:lvl w:ilvl="0" w:tplc="5F9C3F08">
      <w:start w:val="1"/>
      <w:numFmt w:val="upp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24738E"/>
    <w:multiLevelType w:val="hybridMultilevel"/>
    <w:tmpl w:val="D4C62C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012579"/>
    <w:multiLevelType w:val="hybridMultilevel"/>
    <w:tmpl w:val="5466515C"/>
    <w:lvl w:ilvl="0" w:tplc="DA26938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2505B05"/>
    <w:multiLevelType w:val="hybridMultilevel"/>
    <w:tmpl w:val="A0DA7594"/>
    <w:lvl w:ilvl="0" w:tplc="1F6E147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1179B"/>
    <w:multiLevelType w:val="hybridMultilevel"/>
    <w:tmpl w:val="E10AED4C"/>
    <w:lvl w:ilvl="0" w:tplc="C0DE856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E3E5A61"/>
    <w:multiLevelType w:val="hybridMultilevel"/>
    <w:tmpl w:val="05142000"/>
    <w:lvl w:ilvl="0" w:tplc="6BA61C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08A"/>
    <w:rsid w:val="000024C9"/>
    <w:rsid w:val="000B608A"/>
    <w:rsid w:val="00293967"/>
    <w:rsid w:val="002A60A8"/>
    <w:rsid w:val="00410E3E"/>
    <w:rsid w:val="004C673A"/>
    <w:rsid w:val="00522C3E"/>
    <w:rsid w:val="006B45BA"/>
    <w:rsid w:val="007C15C6"/>
    <w:rsid w:val="00805A93"/>
    <w:rsid w:val="008D17F1"/>
    <w:rsid w:val="00B92758"/>
    <w:rsid w:val="00EA3BC7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3E6A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B6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0B6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8</TotalTime>
  <Pages>1</Pages>
  <Words>90</Words>
  <Characters>519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2017-06-27T17:05:00Z</dcterms:created>
  <dcterms:modified xsi:type="dcterms:W3CDTF">2019-10-07T15:45:00Z</dcterms:modified>
</cp:coreProperties>
</file>