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43F64BFE" w:rsidR="00B577EA" w:rsidRPr="00B31BA5"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B31BA5">
        <w:rPr>
          <w:b/>
          <w:sz w:val="28"/>
          <w:szCs w:val="28"/>
          <w:u w:val="single"/>
        </w:rPr>
        <w:t>, Lesson 21</w:t>
      </w:r>
      <w:r>
        <w:rPr>
          <w:b/>
          <w:sz w:val="28"/>
          <w:szCs w:val="28"/>
          <w:u w:val="single"/>
        </w:rPr>
        <w:t xml:space="preserve"> Answer Key</w:t>
      </w:r>
      <w:r w:rsidR="00B31BA5">
        <w:rPr>
          <w:b/>
          <w:sz w:val="28"/>
          <w:szCs w:val="28"/>
          <w:u w:val="single"/>
        </w:rPr>
        <w:t xml:space="preserve">: </w:t>
      </w:r>
      <w:r w:rsidR="00B31BA5">
        <w:rPr>
          <w:b/>
          <w:i/>
          <w:sz w:val="28"/>
          <w:szCs w:val="28"/>
          <w:u w:val="single"/>
        </w:rPr>
        <w:t>The Great “Drug” Bust</w:t>
      </w:r>
    </w:p>
    <w:p w14:paraId="6CB2B209" w14:textId="77777777" w:rsidR="00BA79CF" w:rsidRDefault="00BA79CF" w:rsidP="00BA79CF">
      <w:pPr>
        <w:jc w:val="center"/>
        <w:rPr>
          <w:b/>
          <w:u w:val="single"/>
        </w:rPr>
      </w:pPr>
    </w:p>
    <w:p w14:paraId="0C7BD972" w14:textId="457F30AF"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3B7B78A0" w14:textId="0ACF5DCE" w:rsidR="003E4F87" w:rsidRDefault="003E4F87" w:rsidP="00974877"/>
    <w:p w14:paraId="504E6CD8" w14:textId="0FC9B4DE" w:rsidR="003E4F87" w:rsidRPr="003E4F87" w:rsidRDefault="003E4F87" w:rsidP="003E4F87">
      <w:pPr>
        <w:pStyle w:val="ListParagraph"/>
        <w:numPr>
          <w:ilvl w:val="0"/>
          <w:numId w:val="1"/>
        </w:numPr>
        <w:rPr>
          <w:b/>
        </w:rPr>
      </w:pPr>
      <w:r>
        <w:t>No, because an expensive locket was left where any participant could easily have taken and kept it.</w:t>
      </w:r>
    </w:p>
    <w:p w14:paraId="482C668A" w14:textId="77777777" w:rsidR="003E4F87" w:rsidRPr="003E4F87" w:rsidRDefault="003E4F87" w:rsidP="003E4F87">
      <w:pPr>
        <w:rPr>
          <w:b/>
        </w:rPr>
      </w:pPr>
    </w:p>
    <w:p w14:paraId="44B93241" w14:textId="2F9C0AC8" w:rsidR="003E4F87" w:rsidRPr="003E4F87" w:rsidRDefault="003E4F87" w:rsidP="003E4F87">
      <w:pPr>
        <w:pStyle w:val="ListParagraph"/>
        <w:numPr>
          <w:ilvl w:val="0"/>
          <w:numId w:val="1"/>
        </w:numPr>
        <w:rPr>
          <w:b/>
        </w:rPr>
      </w:pPr>
      <w:r>
        <w:t>Yes. Why else would he have come to this particular shop and gone straight to the plates and the wire sculpture?</w:t>
      </w:r>
    </w:p>
    <w:p w14:paraId="5DF132A1" w14:textId="77777777" w:rsidR="003E4F87" w:rsidRPr="003E4F87" w:rsidRDefault="003E4F87" w:rsidP="003E4F87">
      <w:pPr>
        <w:pStyle w:val="ListParagraph"/>
        <w:rPr>
          <w:b/>
        </w:rPr>
      </w:pPr>
    </w:p>
    <w:p w14:paraId="1056686F" w14:textId="4AAD30E3" w:rsidR="003E4F87" w:rsidRPr="003E4F87" w:rsidRDefault="003E4F87" w:rsidP="003E4F87">
      <w:pPr>
        <w:pStyle w:val="ListParagraph"/>
        <w:numPr>
          <w:ilvl w:val="0"/>
          <w:numId w:val="1"/>
        </w:numPr>
        <w:rPr>
          <w:b/>
        </w:rPr>
      </w:pPr>
      <w:r>
        <w:t>Probably. The expensive locket, the hotel rendezvous, and the fact that no one except this one woman came for the message argue for a pair of lovers arranging a meeting.</w:t>
      </w:r>
    </w:p>
    <w:p w14:paraId="3DA641B5" w14:textId="77777777" w:rsidR="003E4F87" w:rsidRPr="003E4F87" w:rsidRDefault="003E4F87" w:rsidP="003E4F87">
      <w:pPr>
        <w:pStyle w:val="ListParagraph"/>
        <w:rPr>
          <w:b/>
        </w:rPr>
      </w:pPr>
    </w:p>
    <w:p w14:paraId="713948AE" w14:textId="327B6557" w:rsidR="003E4F87" w:rsidRPr="00DB08F6" w:rsidRDefault="00DB08F6" w:rsidP="003E4F87">
      <w:pPr>
        <w:pStyle w:val="ListParagraph"/>
        <w:numPr>
          <w:ilvl w:val="0"/>
          <w:numId w:val="1"/>
        </w:numPr>
        <w:rPr>
          <w:b/>
        </w:rPr>
      </w:pPr>
      <w:r>
        <w:t>A difficult question to answer, since you’re barging in on a very private affair, but I can tell you what Sam did. Having decided that this was a tryst, he sent a bottle of champagne to be delivered to room 236, Harbor View, a little after 7 P.M. Checking up later on, he found out the delivery man from Al’s Package Store had had to wait almost five minutes before the door was opened by a tall morose man wearing a dressing gown.</w:t>
      </w:r>
    </w:p>
    <w:p w14:paraId="5EC25817" w14:textId="77777777" w:rsidR="00DB08F6" w:rsidRPr="00DB08F6" w:rsidRDefault="00DB08F6" w:rsidP="00DB08F6">
      <w:pPr>
        <w:pStyle w:val="ListParagraph"/>
        <w:rPr>
          <w:b/>
        </w:rPr>
      </w:pPr>
    </w:p>
    <w:p w14:paraId="42EB7A5F" w14:textId="302711B9" w:rsidR="00DB08F6" w:rsidRDefault="00DB08F6" w:rsidP="00DB08F6">
      <w:pPr>
        <w:ind w:left="720"/>
      </w:pPr>
      <w:r>
        <w:t>The clerk at the Harbor View told Sam that 236 had been reserved under the name Smith, and that when the occupant checked out the next morning, the clerk recognized him as a selectman from one of the six towns.</w:t>
      </w:r>
    </w:p>
    <w:p w14:paraId="65DFAAFD" w14:textId="50AFA25F" w:rsidR="00DB08F6" w:rsidRDefault="00DB08F6" w:rsidP="00DB08F6">
      <w:pPr>
        <w:ind w:left="720"/>
      </w:pPr>
    </w:p>
    <w:p w14:paraId="7CF4F704" w14:textId="3C6A8B22" w:rsidR="00DB08F6" w:rsidRPr="00DB08F6" w:rsidRDefault="00DB08F6" w:rsidP="00DB08F6">
      <w:pPr>
        <w:ind w:left="720"/>
      </w:pPr>
      <w:r>
        <w:t>He. Was accompanied by his wife.</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14627E"/>
    <w:multiLevelType w:val="hybridMultilevel"/>
    <w:tmpl w:val="CA0A6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3E4F87"/>
    <w:rsid w:val="00410E3E"/>
    <w:rsid w:val="00974877"/>
    <w:rsid w:val="00993C25"/>
    <w:rsid w:val="00A901AC"/>
    <w:rsid w:val="00B31BA5"/>
    <w:rsid w:val="00BA79CF"/>
    <w:rsid w:val="00C869E6"/>
    <w:rsid w:val="00DB08F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F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14</TotalTime>
  <Pages>1</Pages>
  <Words>188</Words>
  <Characters>1072</Characters>
  <Application>Microsoft Office Word</Application>
  <DocSecurity>0</DocSecurity>
  <Lines>8</Lines>
  <Paragraphs>2</Paragraphs>
  <ScaleCrop>false</ScaleCrop>
  <Company>Mark's Text Terminal</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2018-05-29T15:04:00Z</dcterms:modified>
</cp:coreProperties>
</file>