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95F51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59FA9E29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E926EEC" w14:textId="77777777" w:rsidR="00D17C7E" w:rsidRDefault="00DB708A"/>
    <w:p w14:paraId="52B64061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4D0B1C4" w14:textId="77777777" w:rsidR="00D17C7E" w:rsidRDefault="00DB708A"/>
    <w:p w14:paraId="45406E97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r w:rsidRPr="00DB708A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53DF6E25" w14:textId="77777777" w:rsidR="00D17C7E" w:rsidRPr="001561C4" w:rsidRDefault="00DB708A" w:rsidP="00D17C7E"/>
    <w:p w14:paraId="3D9172BC" w14:textId="1D1D420D" w:rsidR="00D17C7E" w:rsidRPr="006E0D77" w:rsidRDefault="00F61548" w:rsidP="00D17C7E">
      <w:pPr>
        <w:numPr>
          <w:ilvl w:val="0"/>
          <w:numId w:val="1"/>
        </w:numPr>
      </w:pPr>
      <w:r w:rsidRPr="006E0D77">
        <w:t>Word Root:</w:t>
      </w:r>
      <w:r w:rsidR="00DC372C">
        <w:t xml:space="preserve"> </w:t>
      </w:r>
      <w:r w:rsidR="00DC372C" w:rsidRPr="00DC372C">
        <w:rPr>
          <w:b/>
        </w:rPr>
        <w:t>dem/o, demi</w:t>
      </w:r>
      <w:r w:rsidRPr="006E0D77">
        <w:t xml:space="preserve"> </w:t>
      </w:r>
      <w:r w:rsidR="00E1553A">
        <w:rPr>
          <w:b/>
        </w:rPr>
        <w:t>(Greek)</w:t>
      </w:r>
    </w:p>
    <w:p w14:paraId="0FEB625A" w14:textId="77777777" w:rsidR="00D17C7E" w:rsidRPr="006E0D77" w:rsidRDefault="00DB708A" w:rsidP="00D17C7E">
      <w:pPr>
        <w:rPr>
          <w:b/>
        </w:rPr>
      </w:pPr>
    </w:p>
    <w:p w14:paraId="5428D82F" w14:textId="77777777" w:rsidR="00D17C7E" w:rsidRPr="00922521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6319310F" w14:textId="77777777" w:rsidR="00922521" w:rsidRDefault="00922521" w:rsidP="00922521">
      <w:pPr>
        <w:rPr>
          <w:b/>
        </w:rPr>
      </w:pPr>
    </w:p>
    <w:p w14:paraId="4955292B" w14:textId="44A2F549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Demagogue </w:t>
      </w:r>
      <w:r>
        <w:t xml:space="preserve">(noun): </w:t>
      </w:r>
    </w:p>
    <w:p w14:paraId="3AA8C0F2" w14:textId="77777777" w:rsidR="00922521" w:rsidRDefault="00922521" w:rsidP="00922521">
      <w:pPr>
        <w:rPr>
          <w:b/>
        </w:rPr>
      </w:pPr>
    </w:p>
    <w:p w14:paraId="34AFAEE9" w14:textId="77777777" w:rsidR="00922521" w:rsidRDefault="00922521" w:rsidP="00922521">
      <w:pPr>
        <w:rPr>
          <w:b/>
        </w:rPr>
      </w:pPr>
    </w:p>
    <w:p w14:paraId="52D5DE29" w14:textId="77777777" w:rsidR="00922521" w:rsidRDefault="00922521" w:rsidP="00922521">
      <w:pPr>
        <w:rPr>
          <w:b/>
        </w:rPr>
      </w:pPr>
    </w:p>
    <w:p w14:paraId="71B8A99A" w14:textId="77777777" w:rsidR="00922521" w:rsidRPr="00922521" w:rsidRDefault="00922521" w:rsidP="00922521">
      <w:pPr>
        <w:rPr>
          <w:b/>
        </w:rPr>
      </w:pPr>
    </w:p>
    <w:p w14:paraId="58A17218" w14:textId="3CD29053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Democracy </w:t>
      </w:r>
      <w:r>
        <w:t>(noun):</w:t>
      </w:r>
    </w:p>
    <w:p w14:paraId="74F7890E" w14:textId="77777777" w:rsidR="00922521" w:rsidRDefault="00922521" w:rsidP="00922521">
      <w:pPr>
        <w:rPr>
          <w:b/>
        </w:rPr>
      </w:pPr>
    </w:p>
    <w:p w14:paraId="625382DE" w14:textId="77777777" w:rsidR="00922521" w:rsidRDefault="00922521" w:rsidP="00922521">
      <w:pPr>
        <w:rPr>
          <w:b/>
        </w:rPr>
      </w:pPr>
    </w:p>
    <w:p w14:paraId="38D072CA" w14:textId="77777777" w:rsidR="00922521" w:rsidRDefault="00922521" w:rsidP="00922521">
      <w:pPr>
        <w:rPr>
          <w:b/>
        </w:rPr>
      </w:pPr>
    </w:p>
    <w:p w14:paraId="2FD077B1" w14:textId="77777777" w:rsidR="00922521" w:rsidRPr="00922521" w:rsidRDefault="00922521" w:rsidP="00922521">
      <w:pPr>
        <w:rPr>
          <w:b/>
        </w:rPr>
      </w:pPr>
    </w:p>
    <w:p w14:paraId="05919375" w14:textId="72AE2257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Democrat </w:t>
      </w:r>
      <w:r>
        <w:t>(noun):</w:t>
      </w:r>
    </w:p>
    <w:p w14:paraId="1D6848C3" w14:textId="77777777" w:rsidR="00922521" w:rsidRDefault="00922521" w:rsidP="00922521">
      <w:pPr>
        <w:rPr>
          <w:b/>
        </w:rPr>
      </w:pPr>
    </w:p>
    <w:p w14:paraId="1977EF68" w14:textId="77777777" w:rsidR="00922521" w:rsidRDefault="00922521" w:rsidP="00922521">
      <w:pPr>
        <w:rPr>
          <w:b/>
        </w:rPr>
      </w:pPr>
    </w:p>
    <w:p w14:paraId="292835A9" w14:textId="77777777" w:rsidR="00922521" w:rsidRDefault="00922521" w:rsidP="00922521">
      <w:pPr>
        <w:rPr>
          <w:b/>
        </w:rPr>
      </w:pPr>
    </w:p>
    <w:p w14:paraId="069F55D0" w14:textId="77777777" w:rsidR="00922521" w:rsidRPr="00922521" w:rsidRDefault="00922521" w:rsidP="00922521">
      <w:pPr>
        <w:rPr>
          <w:b/>
        </w:rPr>
      </w:pPr>
    </w:p>
    <w:p w14:paraId="08099537" w14:textId="7DAF20AB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Demography </w:t>
      </w:r>
      <w:r>
        <w:t>(noun):</w:t>
      </w:r>
    </w:p>
    <w:p w14:paraId="42852F64" w14:textId="77777777" w:rsidR="00922521" w:rsidRDefault="00922521" w:rsidP="00922521">
      <w:pPr>
        <w:rPr>
          <w:b/>
        </w:rPr>
      </w:pPr>
    </w:p>
    <w:p w14:paraId="1E4D605A" w14:textId="77777777" w:rsidR="00922521" w:rsidRDefault="00922521" w:rsidP="00922521">
      <w:pPr>
        <w:rPr>
          <w:b/>
        </w:rPr>
      </w:pPr>
    </w:p>
    <w:p w14:paraId="197628C0" w14:textId="77777777" w:rsidR="00922521" w:rsidRDefault="00922521" w:rsidP="00922521">
      <w:pPr>
        <w:rPr>
          <w:b/>
        </w:rPr>
      </w:pPr>
    </w:p>
    <w:p w14:paraId="65060F3C" w14:textId="77777777" w:rsidR="00922521" w:rsidRPr="00922521" w:rsidRDefault="00922521" w:rsidP="00922521">
      <w:pPr>
        <w:rPr>
          <w:b/>
        </w:rPr>
      </w:pPr>
    </w:p>
    <w:p w14:paraId="1076F70E" w14:textId="77777777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Endemic </w:t>
      </w:r>
      <w:r>
        <w:t>(adjective):</w:t>
      </w:r>
    </w:p>
    <w:p w14:paraId="7789D50F" w14:textId="77777777" w:rsidR="00922521" w:rsidRDefault="00922521" w:rsidP="00922521"/>
    <w:p w14:paraId="7DBFA25F" w14:textId="77777777" w:rsidR="00922521" w:rsidRDefault="00922521" w:rsidP="00922521"/>
    <w:p w14:paraId="3BC51584" w14:textId="77777777" w:rsidR="00922521" w:rsidRDefault="00922521" w:rsidP="00922521"/>
    <w:p w14:paraId="3A7D8DA1" w14:textId="3EF08F34" w:rsidR="00922521" w:rsidRPr="00922521" w:rsidRDefault="00922521" w:rsidP="00922521">
      <w:pPr>
        <w:rPr>
          <w:b/>
        </w:rPr>
      </w:pPr>
      <w:r>
        <w:t xml:space="preserve"> </w:t>
      </w:r>
    </w:p>
    <w:p w14:paraId="3028AEF8" w14:textId="011C0BD3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Epidemic </w:t>
      </w:r>
      <w:r>
        <w:t>(adjective/noun):</w:t>
      </w:r>
    </w:p>
    <w:p w14:paraId="2BFE5567" w14:textId="77777777" w:rsidR="00922521" w:rsidRDefault="00922521" w:rsidP="00922521">
      <w:pPr>
        <w:rPr>
          <w:b/>
        </w:rPr>
      </w:pPr>
    </w:p>
    <w:p w14:paraId="2B228850" w14:textId="77777777" w:rsidR="00922521" w:rsidRDefault="00922521" w:rsidP="00922521">
      <w:pPr>
        <w:rPr>
          <w:b/>
        </w:rPr>
      </w:pPr>
    </w:p>
    <w:p w14:paraId="66D4372F" w14:textId="77777777" w:rsidR="00922521" w:rsidRDefault="00922521" w:rsidP="00922521">
      <w:pPr>
        <w:rPr>
          <w:b/>
        </w:rPr>
      </w:pPr>
    </w:p>
    <w:p w14:paraId="7655F9E9" w14:textId="77777777" w:rsidR="00922521" w:rsidRPr="00922521" w:rsidRDefault="00922521" w:rsidP="00922521">
      <w:pPr>
        <w:rPr>
          <w:b/>
        </w:rPr>
      </w:pPr>
    </w:p>
    <w:p w14:paraId="667DBF2D" w14:textId="3B1B0167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Epidemiology </w:t>
      </w:r>
      <w:r>
        <w:t>(noun):</w:t>
      </w:r>
    </w:p>
    <w:p w14:paraId="161199AC" w14:textId="77777777" w:rsidR="00922521" w:rsidRDefault="00922521" w:rsidP="00922521">
      <w:pPr>
        <w:rPr>
          <w:b/>
        </w:rPr>
      </w:pPr>
    </w:p>
    <w:p w14:paraId="5D4DCAE4" w14:textId="77777777" w:rsidR="00922521" w:rsidRDefault="00922521" w:rsidP="00922521">
      <w:pPr>
        <w:rPr>
          <w:b/>
        </w:rPr>
      </w:pPr>
    </w:p>
    <w:p w14:paraId="0C6D737C" w14:textId="77777777" w:rsidR="00922521" w:rsidRPr="00922521" w:rsidRDefault="00922521" w:rsidP="00922521">
      <w:pPr>
        <w:rPr>
          <w:b/>
        </w:rPr>
      </w:pPr>
    </w:p>
    <w:p w14:paraId="4098A5BC" w14:textId="77DBEFA6" w:rsidR="00922521" w:rsidRPr="00922521" w:rsidRDefault="00922521" w:rsidP="00922521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Pandemic </w:t>
      </w:r>
      <w:r>
        <w:t>(noun):</w:t>
      </w:r>
    </w:p>
    <w:p w14:paraId="3DFA5379" w14:textId="77777777" w:rsidR="00D17C7E" w:rsidRPr="006E0D77" w:rsidRDefault="00DB708A" w:rsidP="00D17C7E">
      <w:pPr>
        <w:rPr>
          <w:b/>
        </w:rPr>
      </w:pPr>
    </w:p>
    <w:p w14:paraId="47611EF9" w14:textId="77777777" w:rsidR="00D17C7E" w:rsidRPr="006E0D77" w:rsidRDefault="00DB708A" w:rsidP="00D17C7E">
      <w:pPr>
        <w:rPr>
          <w:b/>
        </w:rPr>
      </w:pPr>
    </w:p>
    <w:p w14:paraId="73EE2460" w14:textId="77777777" w:rsidR="00D17C7E" w:rsidRPr="006E0D77" w:rsidRDefault="00DB708A" w:rsidP="00D17C7E">
      <w:pPr>
        <w:ind w:left="360"/>
        <w:rPr>
          <w:b/>
        </w:rPr>
      </w:pPr>
    </w:p>
    <w:p w14:paraId="11F662A0" w14:textId="7A6B6463" w:rsidR="00DA1D10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>word root</w:t>
      </w:r>
      <w:r w:rsidR="00DC372C">
        <w:t>s</w:t>
      </w:r>
      <w:r>
        <w:t xml:space="preserve"> </w:t>
      </w:r>
      <w:r w:rsidR="00DC372C">
        <w:rPr>
          <w:b/>
        </w:rPr>
        <w:t xml:space="preserve">dem/o </w:t>
      </w:r>
      <w:r w:rsidR="00DC372C" w:rsidRPr="00922521">
        <w:t>and</w:t>
      </w:r>
      <w:r w:rsidR="00DC372C">
        <w:rPr>
          <w:b/>
        </w:rPr>
        <w:t xml:space="preserve"> demi</w:t>
      </w:r>
      <w:r w:rsidRPr="00DA1D10">
        <w:rPr>
          <w:b/>
        </w:rPr>
        <w:t xml:space="preserve"> </w:t>
      </w:r>
      <w:r w:rsidR="00DC372C" w:rsidRPr="00DC372C">
        <w:t>mean</w:t>
      </w:r>
      <w:r w:rsidRPr="00DC372C">
        <w:t>:</w:t>
      </w:r>
    </w:p>
    <w:p w14:paraId="34324F65" w14:textId="77777777" w:rsidR="00DA1D10" w:rsidRDefault="00DA1D10" w:rsidP="00DA1D10"/>
    <w:p w14:paraId="091CA32C" w14:textId="77777777" w:rsidR="00DA1D10" w:rsidRDefault="00DA1D10" w:rsidP="00DA1D10"/>
    <w:p w14:paraId="2AAC7B6B" w14:textId="77777777" w:rsidR="00DA1D10" w:rsidRDefault="00DA1D10" w:rsidP="00DA1D10"/>
    <w:p w14:paraId="360786B2" w14:textId="77777777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59C737CC" w14:textId="77777777" w:rsidR="00D17C7E" w:rsidRPr="001561C4" w:rsidRDefault="00DB708A" w:rsidP="00D17C7E"/>
    <w:p w14:paraId="4AB484D8" w14:textId="77777777" w:rsidR="00D17C7E" w:rsidRPr="001561C4" w:rsidRDefault="00DB708A" w:rsidP="00D17C7E"/>
    <w:p w14:paraId="0A59365A" w14:textId="77777777" w:rsidR="00D17C7E" w:rsidRPr="001561C4" w:rsidRDefault="00DB708A" w:rsidP="00D17C7E"/>
    <w:p w14:paraId="1B86D30B" w14:textId="77777777" w:rsidR="00D17C7E" w:rsidRPr="001561C4" w:rsidRDefault="00DB708A" w:rsidP="00D17C7E"/>
    <w:p w14:paraId="1E5B1741" w14:textId="77777777" w:rsidR="00D17C7E" w:rsidRPr="001561C4" w:rsidRDefault="00DB708A" w:rsidP="00D17C7E"/>
    <w:p w14:paraId="2797CC51" w14:textId="77777777" w:rsidR="00D17C7E" w:rsidRPr="001561C4" w:rsidRDefault="00DB708A" w:rsidP="00D17C7E"/>
    <w:p w14:paraId="0585FFA5" w14:textId="77777777" w:rsidR="00D17C7E" w:rsidRPr="001561C4" w:rsidRDefault="00DB708A" w:rsidP="00D17C7E"/>
    <w:p w14:paraId="00AD039C" w14:textId="77777777" w:rsidR="00D17C7E" w:rsidRPr="001561C4" w:rsidRDefault="00DB708A" w:rsidP="00D17C7E"/>
    <w:p w14:paraId="087020A9" w14:textId="77777777" w:rsidR="00D17C7E" w:rsidRPr="001561C4" w:rsidRDefault="00DB708A" w:rsidP="00D17C7E"/>
    <w:p w14:paraId="50A1B495" w14:textId="77777777" w:rsidR="00D17C7E" w:rsidRPr="001561C4" w:rsidRDefault="00DB708A" w:rsidP="00D17C7E"/>
    <w:p w14:paraId="66999E84" w14:textId="77777777" w:rsidR="00D17C7E" w:rsidRPr="001561C4" w:rsidRDefault="00DB708A" w:rsidP="00D17C7E"/>
    <w:p w14:paraId="2E632324" w14:textId="77777777" w:rsidR="00D17C7E" w:rsidRPr="001561C4" w:rsidRDefault="00DB708A" w:rsidP="00D17C7E"/>
    <w:p w14:paraId="2C47F937" w14:textId="77777777" w:rsidR="00D17C7E" w:rsidRPr="001561C4" w:rsidRDefault="00DB708A" w:rsidP="00D17C7E"/>
    <w:p w14:paraId="6030845A" w14:textId="77777777" w:rsidR="00D17C7E" w:rsidRPr="001561C4" w:rsidRDefault="00DB708A" w:rsidP="00D17C7E"/>
    <w:p w14:paraId="40525493" w14:textId="77777777" w:rsidR="00D17C7E" w:rsidRPr="001561C4" w:rsidRDefault="00DB708A" w:rsidP="00D17C7E"/>
    <w:p w14:paraId="31836A1D" w14:textId="77777777" w:rsidR="00D17C7E" w:rsidRPr="001561C4" w:rsidRDefault="00DB708A" w:rsidP="00D17C7E"/>
    <w:p w14:paraId="198AA4CB" w14:textId="77777777" w:rsidR="00D17C7E" w:rsidRPr="001561C4" w:rsidRDefault="00DB708A" w:rsidP="00D17C7E"/>
    <w:p w14:paraId="76E0B372" w14:textId="77777777" w:rsidR="00D17C7E" w:rsidRPr="001561C4" w:rsidRDefault="00DB708A" w:rsidP="00D17C7E"/>
    <w:p w14:paraId="255102FE" w14:textId="77777777" w:rsidR="00D17C7E" w:rsidRPr="001561C4" w:rsidRDefault="00DB708A" w:rsidP="00D17C7E"/>
    <w:p w14:paraId="2FEC9760" w14:textId="77777777" w:rsidR="00D17C7E" w:rsidRPr="001561C4" w:rsidRDefault="00DB708A" w:rsidP="00D17C7E"/>
    <w:p w14:paraId="22781432" w14:textId="77777777" w:rsidR="00D17C7E" w:rsidRPr="001561C4" w:rsidRDefault="00DB708A" w:rsidP="00D17C7E"/>
    <w:p w14:paraId="73AB7F3A" w14:textId="77777777" w:rsidR="00D17C7E" w:rsidRPr="001561C4" w:rsidRDefault="00DB708A" w:rsidP="00D17C7E"/>
    <w:p w14:paraId="153CD5B3" w14:textId="77777777" w:rsidR="00D17C7E" w:rsidRPr="001561C4" w:rsidRDefault="00DB708A" w:rsidP="00D17C7E"/>
    <w:p w14:paraId="59DEF0CB" w14:textId="77777777" w:rsidR="00D17C7E" w:rsidRPr="001561C4" w:rsidRDefault="00DB708A" w:rsidP="00D17C7E"/>
    <w:p w14:paraId="58C8817F" w14:textId="77777777" w:rsidR="00D17C7E" w:rsidRPr="001561C4" w:rsidRDefault="00DB708A" w:rsidP="00D17C7E"/>
    <w:p w14:paraId="1F1CD89B" w14:textId="77777777" w:rsidR="00D17C7E" w:rsidRPr="001561C4" w:rsidRDefault="00DB708A" w:rsidP="00D17C7E"/>
    <w:p w14:paraId="30AE6244" w14:textId="77777777" w:rsidR="00D17C7E" w:rsidRDefault="00DB708A"/>
    <w:p w14:paraId="2CFC87C5" w14:textId="0693B224" w:rsidR="00D17C7E" w:rsidRDefault="00DB708A"/>
    <w:p w14:paraId="6B25D489" w14:textId="25577439" w:rsidR="00DB708A" w:rsidRDefault="00DB708A"/>
    <w:p w14:paraId="27126A47" w14:textId="0883E8C8" w:rsidR="00DB708A" w:rsidRDefault="00DB708A"/>
    <w:p w14:paraId="478602F8" w14:textId="7B2CB46A" w:rsidR="00DB708A" w:rsidRDefault="00DB708A"/>
    <w:p w14:paraId="7D123BEB" w14:textId="3F91987D" w:rsidR="00DB708A" w:rsidRDefault="00DB708A"/>
    <w:p w14:paraId="4F93BF76" w14:textId="7224F9B7" w:rsidR="00DB708A" w:rsidRDefault="00DB708A"/>
    <w:p w14:paraId="0F8CD83F" w14:textId="2950989E" w:rsidR="00DB708A" w:rsidRDefault="00DB708A"/>
    <w:p w14:paraId="13FBB3ED" w14:textId="3A324C5C" w:rsidR="00DB708A" w:rsidRDefault="00DB708A"/>
    <w:p w14:paraId="36A84747" w14:textId="70C3512C" w:rsidR="00DB708A" w:rsidRDefault="00DB708A"/>
    <w:p w14:paraId="100DF1C9" w14:textId="0201559C" w:rsidR="00DB708A" w:rsidRDefault="00DB708A"/>
    <w:p w14:paraId="083DEDE2" w14:textId="4ADBB106" w:rsidR="00DB708A" w:rsidRDefault="00DB708A"/>
    <w:p w14:paraId="69230D4F" w14:textId="00C26DF7" w:rsidR="00DB708A" w:rsidRDefault="00DB708A"/>
    <w:p w14:paraId="3E013D2D" w14:textId="5094B3C6" w:rsidR="00DB708A" w:rsidRDefault="00DB708A"/>
    <w:p w14:paraId="73C1A2B8" w14:textId="668C6D58" w:rsidR="00DB708A" w:rsidRDefault="00DB708A"/>
    <w:p w14:paraId="344BB697" w14:textId="57A88EBA" w:rsidR="00DB708A" w:rsidRDefault="00DB708A"/>
    <w:p w14:paraId="78786788" w14:textId="3E28D72D" w:rsidR="00DB708A" w:rsidRDefault="00DB708A"/>
    <w:p w14:paraId="3418B1F1" w14:textId="77777777" w:rsidR="00DB708A" w:rsidRDefault="00DB708A" w:rsidP="00DB708A">
      <w:pPr>
        <w:rPr>
          <w:b/>
          <w:u w:val="single"/>
        </w:rPr>
      </w:pPr>
      <w:r w:rsidRPr="000F59B3">
        <w:rPr>
          <w:b/>
          <w:u w:val="single"/>
        </w:rPr>
        <w:lastRenderedPageBreak/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326F473D" w14:textId="77777777" w:rsidR="00DB708A" w:rsidRPr="001564F3" w:rsidRDefault="00DB708A" w:rsidP="00DB708A">
      <w:pPr>
        <w:rPr>
          <w:b/>
          <w:u w:val="single"/>
        </w:rPr>
      </w:pPr>
      <w:r>
        <w:rPr>
          <w:b/>
        </w:rPr>
        <w:t xml:space="preserve">Word Root Worksheet: </w:t>
      </w:r>
      <w:r>
        <w:rPr>
          <w:b/>
          <w:i/>
        </w:rPr>
        <w:t xml:space="preserve">Graph, </w:t>
      </w:r>
      <w:proofErr w:type="spellStart"/>
      <w:r w:rsidRPr="004F0577">
        <w:rPr>
          <w:b/>
          <w:i/>
        </w:rPr>
        <w:t>Graphy</w:t>
      </w:r>
      <w:proofErr w:type="spellEnd"/>
      <w:r>
        <w:t xml:space="preserve"> </w:t>
      </w:r>
      <w:r>
        <w:rPr>
          <w:b/>
        </w:rPr>
        <w:t>(Greek)</w:t>
      </w:r>
      <w:r>
        <w:t xml:space="preserve">. </w:t>
      </w:r>
      <w:r w:rsidRPr="00A2195D">
        <w:t>The</w:t>
      </w:r>
      <w:r>
        <w:t xml:space="preserve">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20CBD15" w14:textId="77777777" w:rsidR="00DB708A" w:rsidRDefault="00DB708A" w:rsidP="00DB708A"/>
    <w:p w14:paraId="6DBECB3B" w14:textId="77777777" w:rsidR="00DB708A" w:rsidRDefault="00DB708A" w:rsidP="00DB708A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B879955" w14:textId="77777777" w:rsidR="00DB708A" w:rsidRDefault="00DB708A" w:rsidP="00DB708A"/>
    <w:p w14:paraId="2C12384F" w14:textId="77777777" w:rsidR="00DB708A" w:rsidRPr="001561C4" w:rsidRDefault="00DB708A" w:rsidP="00DB708A">
      <w:r w:rsidRPr="00357848">
        <w:rPr>
          <w:b/>
        </w:rPr>
        <w:t>Adapted from</w:t>
      </w:r>
      <w:r>
        <w:t xml:space="preserve">: Crutchfield, Roger S. </w:t>
      </w:r>
      <w:r w:rsidRPr="00DB708A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5206EDCA" w14:textId="77777777" w:rsidR="00DB708A" w:rsidRPr="001561C4" w:rsidRDefault="00DB708A" w:rsidP="00DB708A"/>
    <w:p w14:paraId="6EDD35F9" w14:textId="77777777" w:rsidR="00DB708A" w:rsidRPr="006E0D77" w:rsidRDefault="00DB708A" w:rsidP="00DB708A">
      <w:pPr>
        <w:numPr>
          <w:ilvl w:val="0"/>
          <w:numId w:val="2"/>
        </w:numPr>
      </w:pPr>
      <w:r w:rsidRPr="006E0D77">
        <w:t xml:space="preserve">Word Root: </w:t>
      </w:r>
      <w:r w:rsidRPr="006E0D77">
        <w:rPr>
          <w:b/>
        </w:rPr>
        <w:t xml:space="preserve">Graph. </w:t>
      </w:r>
      <w:proofErr w:type="spellStart"/>
      <w:r w:rsidRPr="006E0D77">
        <w:rPr>
          <w:b/>
        </w:rPr>
        <w:t>Graphy</w:t>
      </w:r>
      <w:proofErr w:type="spellEnd"/>
      <w:r w:rsidRPr="006E0D77">
        <w:rPr>
          <w:b/>
        </w:rPr>
        <w:t xml:space="preserve"> (Greek)</w:t>
      </w:r>
    </w:p>
    <w:p w14:paraId="376C7842" w14:textId="77777777" w:rsidR="00DB708A" w:rsidRPr="006E0D77" w:rsidRDefault="00DB708A" w:rsidP="00DB708A">
      <w:pPr>
        <w:rPr>
          <w:b/>
        </w:rPr>
      </w:pPr>
    </w:p>
    <w:p w14:paraId="574E5DE8" w14:textId="77777777" w:rsidR="00DB708A" w:rsidRPr="00FA705D" w:rsidRDefault="00DB708A" w:rsidP="00DB708A">
      <w:pPr>
        <w:numPr>
          <w:ilvl w:val="0"/>
          <w:numId w:val="2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747576A1" w14:textId="77777777" w:rsidR="00DB708A" w:rsidRPr="006E0D77" w:rsidRDefault="00DB708A" w:rsidP="00DB708A">
      <w:pPr>
        <w:rPr>
          <w:b/>
        </w:rPr>
      </w:pPr>
    </w:p>
    <w:p w14:paraId="5954E729" w14:textId="77777777" w:rsidR="00DB708A" w:rsidRDefault="00DB708A" w:rsidP="00DB708A">
      <w:pPr>
        <w:numPr>
          <w:ilvl w:val="1"/>
          <w:numId w:val="2"/>
        </w:numPr>
      </w:pPr>
      <w:r w:rsidRPr="006E0D77">
        <w:t>Biography (noun):</w:t>
      </w:r>
    </w:p>
    <w:p w14:paraId="293506A8" w14:textId="77777777" w:rsidR="00DB708A" w:rsidRPr="006E0D77" w:rsidRDefault="00DB708A" w:rsidP="00DB708A"/>
    <w:p w14:paraId="724D310C" w14:textId="77777777" w:rsidR="00DB708A" w:rsidRPr="006E0D77" w:rsidRDefault="00DB708A" w:rsidP="00DB708A"/>
    <w:p w14:paraId="165F8748" w14:textId="77777777" w:rsidR="00DB708A" w:rsidRPr="006E0D77" w:rsidRDefault="00DB708A" w:rsidP="00DB708A"/>
    <w:p w14:paraId="69D59A9D" w14:textId="77777777" w:rsidR="00DB708A" w:rsidRPr="006E0D77" w:rsidRDefault="00DB708A" w:rsidP="00DB708A"/>
    <w:p w14:paraId="4299617C" w14:textId="77777777" w:rsidR="00DB708A" w:rsidRDefault="00DB708A" w:rsidP="00DB708A">
      <w:pPr>
        <w:numPr>
          <w:ilvl w:val="1"/>
          <w:numId w:val="2"/>
        </w:numPr>
      </w:pPr>
      <w:r w:rsidRPr="00FA705D">
        <w:t>Calligraphy (noun):</w:t>
      </w:r>
    </w:p>
    <w:p w14:paraId="113DB3D5" w14:textId="77777777" w:rsidR="00DB708A" w:rsidRPr="00FA705D" w:rsidRDefault="00DB708A" w:rsidP="00DB708A"/>
    <w:p w14:paraId="0728A76F" w14:textId="77777777" w:rsidR="00DB708A" w:rsidRPr="00FA705D" w:rsidRDefault="00DB708A" w:rsidP="00DB708A"/>
    <w:p w14:paraId="3DABF184" w14:textId="77777777" w:rsidR="00DB708A" w:rsidRPr="00FA705D" w:rsidRDefault="00DB708A" w:rsidP="00DB708A"/>
    <w:p w14:paraId="085D2488" w14:textId="77777777" w:rsidR="00DB708A" w:rsidRPr="00FA705D" w:rsidRDefault="00DB708A" w:rsidP="00DB708A"/>
    <w:p w14:paraId="784F2522" w14:textId="77777777" w:rsidR="00DB708A" w:rsidRDefault="00DB708A" w:rsidP="00DB708A">
      <w:pPr>
        <w:numPr>
          <w:ilvl w:val="1"/>
          <w:numId w:val="2"/>
        </w:numPr>
      </w:pPr>
      <w:r w:rsidRPr="00FA705D">
        <w:t>Chirography (noun):</w:t>
      </w:r>
    </w:p>
    <w:p w14:paraId="0F507E3E" w14:textId="77777777" w:rsidR="00DB708A" w:rsidRPr="00FA705D" w:rsidRDefault="00DB708A" w:rsidP="00DB708A"/>
    <w:p w14:paraId="1E07D1CA" w14:textId="77777777" w:rsidR="00DB708A" w:rsidRPr="00FA705D" w:rsidRDefault="00DB708A" w:rsidP="00DB708A"/>
    <w:p w14:paraId="2D07EDE1" w14:textId="77777777" w:rsidR="00DB708A" w:rsidRPr="00FA705D" w:rsidRDefault="00DB708A" w:rsidP="00DB708A"/>
    <w:p w14:paraId="243D8CC2" w14:textId="77777777" w:rsidR="00DB708A" w:rsidRPr="00FA705D" w:rsidRDefault="00DB708A" w:rsidP="00DB708A"/>
    <w:p w14:paraId="684DB4E8" w14:textId="77777777" w:rsidR="00DB708A" w:rsidRDefault="00DB708A" w:rsidP="00DB708A">
      <w:pPr>
        <w:numPr>
          <w:ilvl w:val="1"/>
          <w:numId w:val="2"/>
        </w:numPr>
      </w:pPr>
      <w:r w:rsidRPr="00FA705D">
        <w:t>Cryptography (noun):</w:t>
      </w:r>
    </w:p>
    <w:p w14:paraId="08221E99" w14:textId="77777777" w:rsidR="00DB708A" w:rsidRPr="00FA705D" w:rsidRDefault="00DB708A" w:rsidP="00DB708A"/>
    <w:p w14:paraId="1FFC7FCB" w14:textId="77777777" w:rsidR="00DB708A" w:rsidRPr="00FA705D" w:rsidRDefault="00DB708A" w:rsidP="00DB708A"/>
    <w:p w14:paraId="34BF48AB" w14:textId="77777777" w:rsidR="00DB708A" w:rsidRPr="00FA705D" w:rsidRDefault="00DB708A" w:rsidP="00DB708A"/>
    <w:p w14:paraId="29538B42" w14:textId="77777777" w:rsidR="00DB708A" w:rsidRPr="00FA705D" w:rsidRDefault="00DB708A" w:rsidP="00DB708A"/>
    <w:p w14:paraId="0512333B" w14:textId="77777777" w:rsidR="00DB708A" w:rsidRDefault="00DB708A" w:rsidP="00DB708A">
      <w:pPr>
        <w:numPr>
          <w:ilvl w:val="1"/>
          <w:numId w:val="2"/>
        </w:numPr>
      </w:pPr>
      <w:r w:rsidRPr="00FA705D">
        <w:t>Epigraphy (noun):</w:t>
      </w:r>
    </w:p>
    <w:p w14:paraId="26440027" w14:textId="77777777" w:rsidR="00DB708A" w:rsidRPr="00FA705D" w:rsidRDefault="00DB708A" w:rsidP="00DB708A"/>
    <w:p w14:paraId="19C6A7F8" w14:textId="77777777" w:rsidR="00DB708A" w:rsidRPr="00FA705D" w:rsidRDefault="00DB708A" w:rsidP="00DB708A"/>
    <w:p w14:paraId="752699BA" w14:textId="77777777" w:rsidR="00DB708A" w:rsidRPr="00FA705D" w:rsidRDefault="00DB708A" w:rsidP="00DB708A"/>
    <w:p w14:paraId="64E45D18" w14:textId="77777777" w:rsidR="00DB708A" w:rsidRPr="00FA705D" w:rsidRDefault="00DB708A" w:rsidP="00DB708A"/>
    <w:p w14:paraId="27D44A8C" w14:textId="77777777" w:rsidR="00DB708A" w:rsidRDefault="00DB708A" w:rsidP="00DB708A">
      <w:pPr>
        <w:numPr>
          <w:ilvl w:val="1"/>
          <w:numId w:val="2"/>
        </w:numPr>
      </w:pPr>
      <w:r w:rsidRPr="00FA705D">
        <w:t>Hagiography (noun):</w:t>
      </w:r>
    </w:p>
    <w:p w14:paraId="163C94C2" w14:textId="77777777" w:rsidR="00DB708A" w:rsidRDefault="00DB708A" w:rsidP="00DB708A"/>
    <w:p w14:paraId="2D239D49" w14:textId="77777777" w:rsidR="00DB708A" w:rsidRDefault="00DB708A" w:rsidP="00DB708A"/>
    <w:p w14:paraId="4A55C5F2" w14:textId="77777777" w:rsidR="00DB708A" w:rsidRDefault="00DB708A" w:rsidP="00DB708A"/>
    <w:p w14:paraId="5797B93E" w14:textId="77777777" w:rsidR="00DB708A" w:rsidRPr="00FA705D" w:rsidRDefault="00DB708A" w:rsidP="00DB708A"/>
    <w:p w14:paraId="72AA61AD" w14:textId="77777777" w:rsidR="00DB708A" w:rsidRPr="00FA705D" w:rsidRDefault="00DB708A" w:rsidP="00DB708A">
      <w:pPr>
        <w:numPr>
          <w:ilvl w:val="1"/>
          <w:numId w:val="2"/>
        </w:numPr>
      </w:pPr>
      <w:r w:rsidRPr="00FA705D">
        <w:t>Holograph (noun):</w:t>
      </w:r>
    </w:p>
    <w:p w14:paraId="0D72281B" w14:textId="77777777" w:rsidR="00DB708A" w:rsidRPr="00FA705D" w:rsidRDefault="00DB708A" w:rsidP="00DB708A"/>
    <w:p w14:paraId="6F7949D4" w14:textId="77777777" w:rsidR="00DB708A" w:rsidRPr="00FA705D" w:rsidRDefault="00DB708A" w:rsidP="00DB708A"/>
    <w:p w14:paraId="1B1248CC" w14:textId="77777777" w:rsidR="00DB708A" w:rsidRPr="00FA705D" w:rsidRDefault="00DB708A" w:rsidP="00DB708A"/>
    <w:p w14:paraId="277F7A79" w14:textId="77777777" w:rsidR="00DB708A" w:rsidRPr="006E0D77" w:rsidRDefault="00DB708A" w:rsidP="00DB708A">
      <w:pPr>
        <w:numPr>
          <w:ilvl w:val="1"/>
          <w:numId w:val="2"/>
        </w:numPr>
      </w:pPr>
      <w:r w:rsidRPr="00FA705D">
        <w:lastRenderedPageBreak/>
        <w:t>Lexicography (noun):</w:t>
      </w:r>
    </w:p>
    <w:p w14:paraId="608A4EEB" w14:textId="77777777" w:rsidR="00DB708A" w:rsidRPr="006E0D77" w:rsidRDefault="00DB708A" w:rsidP="00DB708A">
      <w:pPr>
        <w:rPr>
          <w:b/>
        </w:rPr>
      </w:pPr>
    </w:p>
    <w:p w14:paraId="35027AD8" w14:textId="77777777" w:rsidR="00DB708A" w:rsidRPr="006E0D77" w:rsidRDefault="00DB708A" w:rsidP="00DB708A">
      <w:pPr>
        <w:rPr>
          <w:b/>
        </w:rPr>
      </w:pPr>
    </w:p>
    <w:p w14:paraId="3B2F7268" w14:textId="77777777" w:rsidR="00DB708A" w:rsidRPr="006E0D77" w:rsidRDefault="00DB708A" w:rsidP="00DB708A">
      <w:pPr>
        <w:ind w:left="360"/>
        <w:rPr>
          <w:b/>
        </w:rPr>
      </w:pPr>
    </w:p>
    <w:p w14:paraId="2644D3A1" w14:textId="77777777" w:rsidR="00DB708A" w:rsidRDefault="00DB708A" w:rsidP="00DB708A">
      <w:pPr>
        <w:pStyle w:val="ListParagraph"/>
        <w:numPr>
          <w:ilvl w:val="0"/>
          <w:numId w:val="2"/>
        </w:numPr>
      </w:pPr>
      <w:r>
        <w:t xml:space="preserve">The Greek word root </w:t>
      </w:r>
      <w:r w:rsidRPr="006E398E">
        <w:rPr>
          <w:b/>
        </w:rPr>
        <w:t xml:space="preserve">graph, </w:t>
      </w:r>
      <w:proofErr w:type="spellStart"/>
      <w:r w:rsidRPr="006E398E">
        <w:rPr>
          <w:b/>
        </w:rPr>
        <w:t>graphy</w:t>
      </w:r>
      <w:proofErr w:type="spellEnd"/>
      <w:r>
        <w:t xml:space="preserve"> means:</w:t>
      </w:r>
    </w:p>
    <w:p w14:paraId="397784C8" w14:textId="77777777" w:rsidR="00DB708A" w:rsidRDefault="00DB708A" w:rsidP="00DB708A"/>
    <w:p w14:paraId="392DB676" w14:textId="77777777" w:rsidR="00DB708A" w:rsidRDefault="00DB708A" w:rsidP="00DB708A"/>
    <w:p w14:paraId="29BDA37C" w14:textId="77777777" w:rsidR="00DB708A" w:rsidRDefault="00DB708A" w:rsidP="00DB708A"/>
    <w:p w14:paraId="6B35A4FC" w14:textId="77777777" w:rsidR="00DB708A" w:rsidRDefault="00DB708A" w:rsidP="00DB708A">
      <w:pPr>
        <w:pStyle w:val="ListParagraph"/>
        <w:numPr>
          <w:ilvl w:val="0"/>
          <w:numId w:val="2"/>
        </w:numPr>
      </w:pPr>
      <w:r w:rsidRPr="00251890">
        <w:rPr>
          <w:b/>
        </w:rPr>
        <w:t>Independent Practice: 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any five of the words above</w:t>
      </w:r>
    </w:p>
    <w:p w14:paraId="040748B1" w14:textId="77777777" w:rsidR="00DB708A" w:rsidRDefault="00DB708A" w:rsidP="00DB708A"/>
    <w:p w14:paraId="267C6C91" w14:textId="77777777" w:rsidR="00DB708A" w:rsidRDefault="00DB708A" w:rsidP="00DB708A"/>
    <w:p w14:paraId="0E5DCE58" w14:textId="77777777" w:rsidR="00DB708A" w:rsidRPr="001561C4" w:rsidRDefault="00DB708A" w:rsidP="00DB708A"/>
    <w:p w14:paraId="3FC1CD60" w14:textId="77777777" w:rsidR="00DB708A" w:rsidRDefault="00DB708A" w:rsidP="00DB708A"/>
    <w:p w14:paraId="3FD39C1C" w14:textId="77777777" w:rsidR="00DB708A" w:rsidRDefault="00DB708A"/>
    <w:sectPr w:rsidR="00DB708A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81979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16B9"/>
    <w:rsid w:val="000F6304"/>
    <w:rsid w:val="00254511"/>
    <w:rsid w:val="00491290"/>
    <w:rsid w:val="00507810"/>
    <w:rsid w:val="00904FAB"/>
    <w:rsid w:val="00922521"/>
    <w:rsid w:val="00955468"/>
    <w:rsid w:val="00A4727A"/>
    <w:rsid w:val="00BA387A"/>
    <w:rsid w:val="00C116B9"/>
    <w:rsid w:val="00C73829"/>
    <w:rsid w:val="00C77A1A"/>
    <w:rsid w:val="00DA1D10"/>
    <w:rsid w:val="00DB708A"/>
    <w:rsid w:val="00DC372C"/>
    <w:rsid w:val="00E1553A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C286F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11</TotalTime>
  <Pages>4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2016-06-22T11:59:00Z</dcterms:created>
  <dcterms:modified xsi:type="dcterms:W3CDTF">2020-05-04T15:29:00Z</dcterms:modified>
</cp:coreProperties>
</file>