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580426" w14:textId="77777777" w:rsidR="00896867" w:rsidRDefault="00896867" w:rsidP="00863E1D">
      <w:pPr>
        <w:rPr>
          <w:rFonts w:ascii="Times New Roman" w:hAnsi="Times New Roman"/>
          <w:b/>
          <w:szCs w:val="24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  <w:r w:rsidRPr="00C81F39">
        <w:rPr>
          <w:rFonts w:ascii="Times New Roman" w:hAnsi="Times New Roman"/>
          <w:b/>
          <w:szCs w:val="24"/>
        </w:rPr>
        <w:t xml:space="preserve"> </w:t>
      </w:r>
    </w:p>
    <w:p w14:paraId="298FDDFB" w14:textId="03D9FBB8" w:rsidR="00863E1D" w:rsidRDefault="00C81F39" w:rsidP="00863E1D">
      <w:pPr>
        <w:rPr>
          <w:rFonts w:ascii="Times New Roman" w:hAnsi="Times New Roman"/>
          <w:b/>
        </w:rPr>
      </w:pPr>
      <w:r w:rsidRPr="00C81F39">
        <w:rPr>
          <w:rFonts w:ascii="Times New Roman" w:hAnsi="Times New Roman"/>
          <w:b/>
          <w:szCs w:val="24"/>
        </w:rPr>
        <w:t xml:space="preserve">English Language Arts, </w:t>
      </w:r>
      <w:r w:rsidRPr="009F5A31">
        <w:rPr>
          <w:rFonts w:ascii="Times New Roman" w:hAnsi="Times New Roman"/>
          <w:b/>
          <w:i/>
          <w:iCs/>
          <w:szCs w:val="24"/>
        </w:rPr>
        <w:t>Parts of Speech</w:t>
      </w:r>
      <w:r w:rsidRPr="00C81F39">
        <w:rPr>
          <w:rFonts w:ascii="Times New Roman" w:hAnsi="Times New Roman"/>
          <w:b/>
          <w:szCs w:val="24"/>
        </w:rPr>
        <w:t xml:space="preserve"> Unit 2, </w:t>
      </w:r>
      <w:r w:rsidRPr="00C81F39">
        <w:rPr>
          <w:rFonts w:ascii="Times New Roman" w:hAnsi="Times New Roman"/>
          <w:b/>
          <w:i/>
          <w:szCs w:val="24"/>
        </w:rPr>
        <w:t>Verbs</w:t>
      </w:r>
      <w:r w:rsidRPr="00C81F39">
        <w:rPr>
          <w:rFonts w:ascii="Times New Roman" w:hAnsi="Times New Roman"/>
          <w:b/>
          <w:szCs w:val="24"/>
        </w:rPr>
        <w:t>:</w:t>
      </w:r>
      <w:r w:rsidR="003C2A62">
        <w:rPr>
          <w:rFonts w:ascii="Times New Roman" w:hAnsi="Times New Roman"/>
          <w:b/>
          <w:szCs w:val="24"/>
        </w:rPr>
        <w:t xml:space="preserve"> Lesson 6</w:t>
      </w:r>
      <w:r w:rsidRPr="00C81F39">
        <w:rPr>
          <w:rFonts w:ascii="Times New Roman" w:hAnsi="Times New Roman"/>
          <w:b/>
          <w:szCs w:val="24"/>
        </w:rPr>
        <w:t xml:space="preserve"> Worksheet:</w:t>
      </w:r>
      <w:r w:rsidR="003C2A62">
        <w:rPr>
          <w:rFonts w:ascii="Times New Roman" w:hAnsi="Times New Roman"/>
          <w:b/>
          <w:szCs w:val="24"/>
        </w:rPr>
        <w:t xml:space="preserve"> </w:t>
      </w:r>
      <w:r w:rsidR="003C2A62">
        <w:rPr>
          <w:rFonts w:ascii="Times New Roman" w:hAnsi="Times New Roman"/>
          <w:b/>
          <w:i/>
          <w:szCs w:val="24"/>
        </w:rPr>
        <w:t>The Modal or Conditional Verbs I</w:t>
      </w:r>
      <w:r w:rsidR="003C2A62">
        <w:rPr>
          <w:rFonts w:ascii="Times New Roman" w:hAnsi="Times New Roman"/>
          <w:b/>
          <w:szCs w:val="24"/>
        </w:rPr>
        <w:t>.</w:t>
      </w:r>
      <w:r w:rsidR="00863E1D">
        <w:rPr>
          <w:rFonts w:ascii="Times New Roman" w:hAnsi="Times New Roman"/>
          <w:b/>
          <w:szCs w:val="24"/>
        </w:rPr>
        <w:t xml:space="preserve"> </w:t>
      </w:r>
    </w:p>
    <w:p w14:paraId="0C0784EA" w14:textId="1A02AB76" w:rsidR="00863E1D" w:rsidRDefault="00863E1D" w:rsidP="00863E1D">
      <w:pPr>
        <w:rPr>
          <w:rFonts w:ascii="Times New Roman" w:hAnsi="Times New Roman"/>
        </w:rPr>
      </w:pPr>
      <w:r>
        <w:rPr>
          <w:rFonts w:ascii="Times New Roman" w:hAnsi="Times New Roman"/>
        </w:rPr>
        <w:t>Today we will work with four modal verbs:</w:t>
      </w:r>
      <w:r>
        <w:rPr>
          <w:rFonts w:ascii="Times New Roman" w:hAnsi="Times New Roman"/>
          <w:b/>
        </w:rPr>
        <w:t xml:space="preserve"> </w:t>
      </w:r>
      <w:r w:rsidRPr="00A93744">
        <w:rPr>
          <w:rFonts w:ascii="Times New Roman" w:hAnsi="Times New Roman"/>
          <w:b/>
          <w:i/>
        </w:rPr>
        <w:t>may</w:t>
      </w:r>
      <w:r>
        <w:rPr>
          <w:rFonts w:ascii="Times New Roman" w:hAnsi="Times New Roman"/>
        </w:rPr>
        <w:t xml:space="preserve">, </w:t>
      </w:r>
      <w:r w:rsidRPr="00A93744">
        <w:rPr>
          <w:rFonts w:ascii="Times New Roman" w:hAnsi="Times New Roman"/>
          <w:b/>
          <w:i/>
        </w:rPr>
        <w:t>might</w:t>
      </w:r>
      <w:r>
        <w:rPr>
          <w:rFonts w:ascii="Times New Roman" w:hAnsi="Times New Roman"/>
        </w:rPr>
        <w:t xml:space="preserve">, </w:t>
      </w:r>
      <w:r w:rsidRPr="00A93744">
        <w:rPr>
          <w:rFonts w:ascii="Times New Roman" w:hAnsi="Times New Roman"/>
          <w:b/>
          <w:i/>
        </w:rPr>
        <w:t>must</w:t>
      </w:r>
      <w:r>
        <w:rPr>
          <w:rFonts w:ascii="Times New Roman" w:hAnsi="Times New Roman"/>
        </w:rPr>
        <w:t xml:space="preserve">, and </w:t>
      </w:r>
      <w:r w:rsidRPr="00A93744">
        <w:rPr>
          <w:rFonts w:ascii="Times New Roman" w:hAnsi="Times New Roman"/>
          <w:b/>
          <w:i/>
        </w:rPr>
        <w:t>ought to</w:t>
      </w:r>
      <w:r>
        <w:rPr>
          <w:rFonts w:ascii="Times New Roman" w:hAnsi="Times New Roman"/>
        </w:rPr>
        <w:t>. Let’s begin with a series of modified cloze exercises to give you a feel for how these modal verbs work in prose. Use the sense of the sentence and your learning support to insert the appropriate modal verb in the cloze blank.</w:t>
      </w:r>
    </w:p>
    <w:p w14:paraId="52DE66EE" w14:textId="77777777" w:rsidR="00863E1D" w:rsidRDefault="00863E1D" w:rsidP="00863E1D">
      <w:pPr>
        <w:rPr>
          <w:rFonts w:ascii="Times New Roman" w:hAnsi="Times New Roman"/>
        </w:rPr>
      </w:pPr>
    </w:p>
    <w:p w14:paraId="0A0313BF" w14:textId="77777777" w:rsidR="00863E1D" w:rsidRPr="00B26CC8" w:rsidRDefault="00863E1D" w:rsidP="00863E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Cloze exercises: </w:t>
      </w:r>
      <w:r>
        <w:rPr>
          <w:rFonts w:ascii="Times New Roman" w:hAnsi="Times New Roman" w:cs="Times New Roman"/>
        </w:rPr>
        <w:t>Use the sense of the sentence, and your learning support, to determine the appropriate modal verb to insert into the close blank.</w:t>
      </w:r>
    </w:p>
    <w:p w14:paraId="4E8ED8E4" w14:textId="77777777" w:rsidR="00B26CC8" w:rsidRDefault="00B26CC8" w:rsidP="00B26CC8">
      <w:pPr>
        <w:rPr>
          <w:rFonts w:ascii="Times New Roman" w:hAnsi="Times New Roman"/>
          <w:b/>
        </w:rPr>
      </w:pPr>
    </w:p>
    <w:p w14:paraId="47A3796F" w14:textId="0E8DCCA0" w:rsidR="00B26CC8" w:rsidRPr="00B26CC8" w:rsidRDefault="00FC5501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(</w:t>
      </w:r>
      <w:r>
        <w:rPr>
          <w:rFonts w:ascii="Times New Roman" w:hAnsi="Times New Roman"/>
          <w:i/>
        </w:rPr>
        <w:t>must</w:t>
      </w:r>
      <w:r>
        <w:rPr>
          <w:rFonts w:ascii="Times New Roman" w:hAnsi="Times New Roman"/>
        </w:rPr>
        <w:t>)</w:t>
      </w:r>
      <w:r w:rsidR="00B26CC8">
        <w:rPr>
          <w:rFonts w:ascii="Times New Roman" w:hAnsi="Times New Roman"/>
        </w:rPr>
        <w:t xml:space="preserve"> get to school on time to be able to join *** class’s field trip.</w:t>
      </w:r>
    </w:p>
    <w:p w14:paraId="60298F1D" w14:textId="77777777" w:rsidR="00B26CC8" w:rsidRPr="00B26CC8" w:rsidRDefault="00B26CC8" w:rsidP="00B26CC8">
      <w:pPr>
        <w:rPr>
          <w:rFonts w:ascii="Times New Roman" w:hAnsi="Times New Roman"/>
          <w:b/>
        </w:rPr>
      </w:pPr>
    </w:p>
    <w:p w14:paraId="694430E8" w14:textId="7F9CBAEC" w:rsidR="00B26CC8" w:rsidRPr="00C456F5" w:rsidRDefault="00FC5501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I (</w:t>
      </w:r>
      <w:r>
        <w:rPr>
          <w:rFonts w:ascii="Times New Roman" w:hAnsi="Times New Roman"/>
          <w:i/>
        </w:rPr>
        <w:t>may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eat some of your doughnut.</w:t>
      </w:r>
    </w:p>
    <w:p w14:paraId="1C068A4B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2AF3907D" w14:textId="69FFC6DE" w:rsidR="00C456F5" w:rsidRPr="00C456F5" w:rsidRDefault="00FC5501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May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I eat some of your doughnut</w:t>
      </w:r>
      <w:r>
        <w:rPr>
          <w:rFonts w:ascii="Times New Roman" w:hAnsi="Times New Roman"/>
        </w:rPr>
        <w:t>?</w:t>
      </w:r>
    </w:p>
    <w:p w14:paraId="21DF202F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21A7F504" w14:textId="5AA01D2D" w:rsidR="00C456F5" w:rsidRPr="00C456F5" w:rsidRDefault="00992E5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We (</w:t>
      </w:r>
      <w:r>
        <w:rPr>
          <w:rFonts w:ascii="Times New Roman" w:hAnsi="Times New Roman"/>
          <w:i/>
        </w:rPr>
        <w:t>must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get our girlfriends gifts for Valentine’s Day.</w:t>
      </w:r>
    </w:p>
    <w:p w14:paraId="57203783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62117E72" w14:textId="01885466" w:rsidR="00C456F5" w:rsidRPr="00C456F5" w:rsidRDefault="00992E5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******* (</w:t>
      </w:r>
      <w:r>
        <w:rPr>
          <w:rFonts w:ascii="Times New Roman" w:hAnsi="Times New Roman"/>
          <w:i/>
        </w:rPr>
        <w:t>might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show up at the picnic.</w:t>
      </w:r>
    </w:p>
    <w:p w14:paraId="0945686D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49D884D9" w14:textId="2C0FC86B" w:rsidR="00C456F5" w:rsidRPr="00C456F5" w:rsidRDefault="00C456F5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and **** </w:t>
      </w:r>
      <w:r w:rsidR="00992E5D">
        <w:rPr>
          <w:rFonts w:ascii="Times New Roman" w:hAnsi="Times New Roman"/>
        </w:rPr>
        <w:t>(</w:t>
      </w:r>
      <w:r w:rsidR="00992E5D">
        <w:rPr>
          <w:rFonts w:ascii="Times New Roman" w:hAnsi="Times New Roman"/>
          <w:i/>
        </w:rPr>
        <w:t>ought to</w:t>
      </w:r>
      <w:r w:rsidR="00992E5D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>do their laundry, but don’t feel like it right now.</w:t>
      </w:r>
    </w:p>
    <w:p w14:paraId="0867BBC8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22441180" w14:textId="3BC27014" w:rsidR="00C456F5" w:rsidRPr="00C456F5" w:rsidRDefault="00992E5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The police (</w:t>
      </w:r>
      <w:r>
        <w:rPr>
          <w:rFonts w:ascii="Times New Roman" w:hAnsi="Times New Roman"/>
          <w:i/>
        </w:rPr>
        <w:t>must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enforce the law.</w:t>
      </w:r>
    </w:p>
    <w:p w14:paraId="6C4EBCFB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7F72F968" w14:textId="570D8DBE" w:rsidR="00C456F5" w:rsidRPr="00C456F5" w:rsidRDefault="00C456F5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and **** are college students and really </w:t>
      </w:r>
      <w:r w:rsidR="00992E5D">
        <w:rPr>
          <w:rFonts w:ascii="Times New Roman" w:hAnsi="Times New Roman"/>
        </w:rPr>
        <w:t>(</w:t>
      </w:r>
      <w:r w:rsidR="00992E5D">
        <w:rPr>
          <w:rFonts w:ascii="Times New Roman" w:hAnsi="Times New Roman"/>
          <w:i/>
        </w:rPr>
        <w:t>ought to</w:t>
      </w:r>
      <w:r w:rsidR="00992E5D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study.</w:t>
      </w:r>
    </w:p>
    <w:p w14:paraId="16ECAF7C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7D1B21AC" w14:textId="485F592B" w:rsidR="00C456F5" w:rsidRPr="00C456F5" w:rsidRDefault="00C456F5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 thought *** would hold off on a walk in th</w:t>
      </w:r>
      <w:r w:rsidR="00992E5D">
        <w:rPr>
          <w:rFonts w:ascii="Times New Roman" w:hAnsi="Times New Roman"/>
        </w:rPr>
        <w:t>e park because it (</w:t>
      </w:r>
      <w:r w:rsidR="00992E5D">
        <w:rPr>
          <w:rFonts w:ascii="Times New Roman" w:hAnsi="Times New Roman"/>
          <w:i/>
        </w:rPr>
        <w:t>might</w:t>
      </w:r>
      <w:r w:rsidR="00992E5D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rain.</w:t>
      </w:r>
    </w:p>
    <w:p w14:paraId="6A3269CE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05CFC7D0" w14:textId="0DFDBB54" w:rsidR="00C456F5" w:rsidRPr="00C456F5" w:rsidRDefault="00C456F5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If you want</w:t>
      </w:r>
      <w:r w:rsidR="00992E5D">
        <w:rPr>
          <w:rFonts w:ascii="Times New Roman" w:hAnsi="Times New Roman"/>
        </w:rPr>
        <w:t xml:space="preserve"> dessert, you (</w:t>
      </w:r>
      <w:r w:rsidR="00992E5D">
        <w:rPr>
          <w:rFonts w:ascii="Times New Roman" w:hAnsi="Times New Roman"/>
          <w:i/>
        </w:rPr>
        <w:t>must</w:t>
      </w:r>
      <w:r w:rsidR="00992E5D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finish your vegetables.</w:t>
      </w:r>
    </w:p>
    <w:p w14:paraId="013FA836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4D90977F" w14:textId="0D9768B3" w:rsidR="00C456F5" w:rsidRPr="00C456F5" w:rsidRDefault="00C456F5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would like to say a few words if **** </w:t>
      </w:r>
      <w:r w:rsidR="00992E5D">
        <w:rPr>
          <w:rFonts w:ascii="Times New Roman" w:hAnsi="Times New Roman"/>
        </w:rPr>
        <w:t>(</w:t>
      </w:r>
      <w:r w:rsidR="00992E5D">
        <w:rPr>
          <w:rFonts w:ascii="Times New Roman" w:hAnsi="Times New Roman"/>
          <w:i/>
        </w:rPr>
        <w:t>may</w:t>
      </w:r>
      <w:r w:rsidR="00992E5D">
        <w:rPr>
          <w:rFonts w:ascii="Times New Roman" w:hAnsi="Times New Roman"/>
        </w:rPr>
        <w:t>)</w:t>
      </w:r>
      <w:r>
        <w:rPr>
          <w:rFonts w:ascii="Times New Roman" w:hAnsi="Times New Roman"/>
        </w:rPr>
        <w:t>.</w:t>
      </w:r>
    </w:p>
    <w:p w14:paraId="360D2F74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45664F3F" w14:textId="37E4073F" w:rsidR="00C456F5" w:rsidRPr="00C456F5" w:rsidRDefault="00C456F5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Many people buy lottery tickets because they believe they </w:t>
      </w:r>
      <w:r w:rsidR="00992E5D">
        <w:rPr>
          <w:rFonts w:ascii="Times New Roman" w:hAnsi="Times New Roman"/>
        </w:rPr>
        <w:t>(</w:t>
      </w:r>
      <w:r w:rsidR="00992E5D">
        <w:rPr>
          <w:rFonts w:ascii="Times New Roman" w:hAnsi="Times New Roman"/>
          <w:i/>
        </w:rPr>
        <w:t>might</w:t>
      </w:r>
      <w:r w:rsidR="00992E5D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get lucky and win.</w:t>
      </w:r>
    </w:p>
    <w:p w14:paraId="62688229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69E953BB" w14:textId="34F54896" w:rsidR="00C456F5" w:rsidRPr="00C456F5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We really (</w:t>
      </w:r>
      <w:r>
        <w:rPr>
          <w:rFonts w:ascii="Times New Roman" w:hAnsi="Times New Roman"/>
          <w:i/>
        </w:rPr>
        <w:t>ought to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stop skipping classes.</w:t>
      </w:r>
    </w:p>
    <w:p w14:paraId="2A1C8210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0696250A" w14:textId="30A7F83C" w:rsidR="00C456F5" w:rsidRPr="00C456F5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****** (</w:t>
      </w:r>
      <w:r>
        <w:rPr>
          <w:rFonts w:ascii="Times New Roman" w:hAnsi="Times New Roman"/>
          <w:i/>
        </w:rPr>
        <w:t>must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submit **** application to Harvard Law School by the deadline.</w:t>
      </w:r>
    </w:p>
    <w:p w14:paraId="38C64CFE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04B1CAA7" w14:textId="3D630F1A" w:rsidR="00C456F5" w:rsidRPr="00C456F5" w:rsidRDefault="00C456F5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The students </w:t>
      </w:r>
      <w:r w:rsidR="0057252D">
        <w:rPr>
          <w:rFonts w:ascii="Times New Roman" w:hAnsi="Times New Roman"/>
        </w:rPr>
        <w:t>(</w:t>
      </w:r>
      <w:r w:rsidR="0057252D">
        <w:rPr>
          <w:rFonts w:ascii="Times New Roman" w:hAnsi="Times New Roman"/>
          <w:i/>
        </w:rPr>
        <w:t>may</w:t>
      </w:r>
      <w:r w:rsidR="0057252D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use their cell phones while in the cafeteria.</w:t>
      </w:r>
    </w:p>
    <w:p w14:paraId="08985E3F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1C63A3D3" w14:textId="479746A5" w:rsidR="00C456F5" w:rsidRPr="00C456F5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The train (</w:t>
      </w:r>
      <w:r>
        <w:rPr>
          <w:rFonts w:ascii="Times New Roman" w:hAnsi="Times New Roman"/>
          <w:i/>
        </w:rPr>
        <w:t>might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arrive on time, but this</w:t>
      </w:r>
      <w:r>
        <w:rPr>
          <w:rFonts w:ascii="Times New Roman" w:hAnsi="Times New Roman"/>
        </w:rPr>
        <w:t xml:space="preserve"> time of night it (</w:t>
      </w:r>
      <w:r>
        <w:rPr>
          <w:rFonts w:ascii="Times New Roman" w:hAnsi="Times New Roman"/>
          <w:i/>
        </w:rPr>
        <w:t>might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be late.</w:t>
      </w:r>
    </w:p>
    <w:p w14:paraId="1D2C479E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5EB22AF7" w14:textId="07884E30" w:rsidR="00C456F5" w:rsidRPr="00C456F5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The children (</w:t>
      </w:r>
      <w:r>
        <w:rPr>
          <w:rFonts w:ascii="Times New Roman" w:hAnsi="Times New Roman"/>
          <w:i/>
        </w:rPr>
        <w:t>must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stop teasing the polar bears.</w:t>
      </w:r>
    </w:p>
    <w:p w14:paraId="4106E2F3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4B3D1FCC" w14:textId="3D08CAC4" w:rsidR="00C456F5" w:rsidRPr="00C456F5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(</w:t>
      </w:r>
      <w:r>
        <w:rPr>
          <w:rFonts w:ascii="Times New Roman" w:hAnsi="Times New Roman"/>
          <w:i/>
        </w:rPr>
        <w:t>ought to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clean the aquarium in the next week or so.</w:t>
      </w:r>
    </w:p>
    <w:p w14:paraId="1115200C" w14:textId="77777777" w:rsidR="00C456F5" w:rsidRPr="00C456F5" w:rsidRDefault="00C456F5" w:rsidP="00C456F5">
      <w:pPr>
        <w:rPr>
          <w:rFonts w:ascii="Times New Roman" w:hAnsi="Times New Roman"/>
          <w:b/>
        </w:rPr>
      </w:pPr>
    </w:p>
    <w:p w14:paraId="7FE525B3" w14:textId="3B3F23F8" w:rsidR="00C456F5" w:rsidRPr="008D0C6A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It (</w:t>
      </w:r>
      <w:r>
        <w:rPr>
          <w:rFonts w:ascii="Times New Roman" w:hAnsi="Times New Roman"/>
          <w:i/>
        </w:rPr>
        <w:t>might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get cold upstate, so you 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ought to</w:t>
      </w:r>
      <w:r>
        <w:rPr>
          <w:rFonts w:ascii="Times New Roman" w:hAnsi="Times New Roman"/>
        </w:rPr>
        <w:t>)</w:t>
      </w:r>
      <w:r w:rsidR="00C456F5">
        <w:rPr>
          <w:rFonts w:ascii="Times New Roman" w:hAnsi="Times New Roman"/>
        </w:rPr>
        <w:t xml:space="preserve"> bring a warm coat.</w:t>
      </w:r>
    </w:p>
    <w:p w14:paraId="7DEC0CFF" w14:textId="77777777" w:rsidR="008D0C6A" w:rsidRPr="008D0C6A" w:rsidRDefault="008D0C6A" w:rsidP="008D0C6A">
      <w:pPr>
        <w:rPr>
          <w:rFonts w:ascii="Times New Roman" w:hAnsi="Times New Roman"/>
          <w:b/>
        </w:rPr>
      </w:pPr>
    </w:p>
    <w:p w14:paraId="7D31E35B" w14:textId="4B992B9C" w:rsidR="008D0C6A" w:rsidRPr="008D0C6A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You really (</w:t>
      </w:r>
      <w:r>
        <w:rPr>
          <w:rFonts w:ascii="Times New Roman" w:hAnsi="Times New Roman"/>
          <w:i/>
        </w:rPr>
        <w:t>must</w:t>
      </w:r>
      <w:r>
        <w:rPr>
          <w:rFonts w:ascii="Times New Roman" w:hAnsi="Times New Roman"/>
        </w:rPr>
        <w:t>)</w:t>
      </w:r>
      <w:r w:rsidR="008D0C6A">
        <w:rPr>
          <w:rFonts w:ascii="Times New Roman" w:hAnsi="Times New Roman"/>
        </w:rPr>
        <w:t xml:space="preserve"> pass this class or you won’t graduate.</w:t>
      </w:r>
    </w:p>
    <w:p w14:paraId="28906D5E" w14:textId="77777777" w:rsidR="008D0C6A" w:rsidRPr="008D0C6A" w:rsidRDefault="008D0C6A" w:rsidP="008D0C6A">
      <w:pPr>
        <w:rPr>
          <w:rFonts w:ascii="Times New Roman" w:hAnsi="Times New Roman"/>
          <w:b/>
        </w:rPr>
      </w:pPr>
    </w:p>
    <w:p w14:paraId="48F107C3" w14:textId="519CF39A" w:rsidR="008D0C6A" w:rsidRPr="008D0C6A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May</w:t>
      </w:r>
      <w:r>
        <w:rPr>
          <w:rFonts w:ascii="Times New Roman" w:hAnsi="Times New Roman"/>
        </w:rPr>
        <w:t>)</w:t>
      </w:r>
      <w:r w:rsidR="008D0C6A">
        <w:rPr>
          <w:rFonts w:ascii="Times New Roman" w:hAnsi="Times New Roman"/>
        </w:rPr>
        <w:t xml:space="preserve"> I have a piece of that sweet potato pie?</w:t>
      </w:r>
    </w:p>
    <w:p w14:paraId="6A1D4CD5" w14:textId="77777777" w:rsidR="008D0C6A" w:rsidRPr="008D0C6A" w:rsidRDefault="008D0C6A" w:rsidP="008D0C6A">
      <w:pPr>
        <w:rPr>
          <w:rFonts w:ascii="Times New Roman" w:hAnsi="Times New Roman"/>
          <w:b/>
        </w:rPr>
      </w:pPr>
    </w:p>
    <w:p w14:paraId="1DE38260" w14:textId="1A176584" w:rsidR="008D0C6A" w:rsidRPr="008D0C6A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lastRenderedPageBreak/>
        <w:t>We (</w:t>
      </w:r>
      <w:r>
        <w:rPr>
          <w:rFonts w:ascii="Times New Roman" w:hAnsi="Times New Roman"/>
          <w:i/>
        </w:rPr>
        <w:t>ought to</w:t>
      </w:r>
      <w:r>
        <w:rPr>
          <w:rFonts w:ascii="Times New Roman" w:hAnsi="Times New Roman"/>
        </w:rPr>
        <w:t xml:space="preserve">) </w:t>
      </w:r>
      <w:r w:rsidR="008D0C6A">
        <w:rPr>
          <w:rFonts w:ascii="Times New Roman" w:hAnsi="Times New Roman"/>
        </w:rPr>
        <w:t>go to the Village Vanguard and catch some jazz one of these nights.</w:t>
      </w:r>
    </w:p>
    <w:p w14:paraId="45A9A229" w14:textId="77777777" w:rsidR="008D0C6A" w:rsidRPr="008D0C6A" w:rsidRDefault="008D0C6A" w:rsidP="008D0C6A">
      <w:pPr>
        <w:rPr>
          <w:rFonts w:ascii="Times New Roman" w:hAnsi="Times New Roman"/>
          <w:b/>
        </w:rPr>
      </w:pPr>
    </w:p>
    <w:p w14:paraId="2E5C899C" w14:textId="736D4E05" w:rsidR="008D0C6A" w:rsidRPr="008D0C6A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(</w:t>
      </w:r>
      <w:r>
        <w:rPr>
          <w:rFonts w:ascii="Times New Roman" w:hAnsi="Times New Roman"/>
          <w:i/>
        </w:rPr>
        <w:t>might</w:t>
      </w:r>
      <w:r>
        <w:rPr>
          <w:rFonts w:ascii="Times New Roman" w:hAnsi="Times New Roman"/>
        </w:rPr>
        <w:t>)</w:t>
      </w:r>
      <w:r w:rsidR="008D0C6A">
        <w:rPr>
          <w:rFonts w:ascii="Times New Roman" w:hAnsi="Times New Roman"/>
        </w:rPr>
        <w:t xml:space="preserve"> buy a new car, depending on *** tax return check.</w:t>
      </w:r>
    </w:p>
    <w:p w14:paraId="026DF473" w14:textId="77777777" w:rsidR="008D0C6A" w:rsidRPr="008D0C6A" w:rsidRDefault="008D0C6A" w:rsidP="008D0C6A">
      <w:pPr>
        <w:rPr>
          <w:rFonts w:ascii="Times New Roman" w:hAnsi="Times New Roman"/>
          <w:b/>
        </w:rPr>
      </w:pPr>
    </w:p>
    <w:p w14:paraId="3CA4C435" w14:textId="4A5ED1E5" w:rsidR="008D0C6A" w:rsidRPr="008D0C6A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(</w:t>
      </w:r>
      <w:r>
        <w:rPr>
          <w:rFonts w:ascii="Times New Roman" w:hAnsi="Times New Roman"/>
          <w:i/>
        </w:rPr>
        <w:t>must</w:t>
      </w:r>
      <w:r>
        <w:rPr>
          <w:rFonts w:ascii="Times New Roman" w:hAnsi="Times New Roman"/>
        </w:rPr>
        <w:t>)</w:t>
      </w:r>
      <w:r w:rsidR="008D0C6A">
        <w:rPr>
          <w:rFonts w:ascii="Times New Roman" w:hAnsi="Times New Roman"/>
        </w:rPr>
        <w:t xml:space="preserve"> get home right after school to babysit **** brother.</w:t>
      </w:r>
    </w:p>
    <w:p w14:paraId="4EDB2819" w14:textId="77777777" w:rsidR="008D0C6A" w:rsidRPr="008D0C6A" w:rsidRDefault="008D0C6A" w:rsidP="008D0C6A">
      <w:pPr>
        <w:rPr>
          <w:rFonts w:ascii="Times New Roman" w:hAnsi="Times New Roman"/>
          <w:b/>
        </w:rPr>
      </w:pPr>
    </w:p>
    <w:p w14:paraId="1656B1D9" w14:textId="1D200337" w:rsidR="008D0C6A" w:rsidRPr="008D0C6A" w:rsidRDefault="0057252D" w:rsidP="00B26CC8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We (</w:t>
      </w:r>
      <w:r>
        <w:rPr>
          <w:rFonts w:ascii="Times New Roman" w:hAnsi="Times New Roman"/>
          <w:i/>
        </w:rPr>
        <w:t>may</w:t>
      </w:r>
      <w:r>
        <w:rPr>
          <w:rFonts w:ascii="Times New Roman" w:hAnsi="Times New Roman"/>
        </w:rPr>
        <w:t>)</w:t>
      </w:r>
      <w:r w:rsidR="008D0C6A">
        <w:rPr>
          <w:rFonts w:ascii="Times New Roman" w:hAnsi="Times New Roman"/>
        </w:rPr>
        <w:t xml:space="preserve"> be excused.</w:t>
      </w:r>
    </w:p>
    <w:p w14:paraId="73F7A561" w14:textId="77777777" w:rsidR="008D0C6A" w:rsidRPr="008D0C6A" w:rsidRDefault="008D0C6A" w:rsidP="008D0C6A">
      <w:pPr>
        <w:rPr>
          <w:rFonts w:ascii="Times New Roman" w:hAnsi="Times New Roman"/>
          <w:b/>
        </w:rPr>
      </w:pPr>
    </w:p>
    <w:p w14:paraId="6B9F04FA" w14:textId="6FCF1B32" w:rsidR="00B26CC8" w:rsidRPr="006C1AFA" w:rsidRDefault="0057252D" w:rsidP="00E95F6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May</w:t>
      </w:r>
      <w:r>
        <w:rPr>
          <w:rFonts w:ascii="Times New Roman" w:hAnsi="Times New Roman"/>
        </w:rPr>
        <w:t>)</w:t>
      </w:r>
      <w:r w:rsidR="008D0C6A" w:rsidRPr="008D0C6A">
        <w:rPr>
          <w:rFonts w:ascii="Times New Roman" w:hAnsi="Times New Roman"/>
        </w:rPr>
        <w:t xml:space="preserve"> we be excused?</w:t>
      </w:r>
    </w:p>
    <w:p w14:paraId="513F074E" w14:textId="77777777" w:rsidR="006C1AFA" w:rsidRPr="006C1AFA" w:rsidRDefault="006C1AFA" w:rsidP="006C1AFA">
      <w:pPr>
        <w:pStyle w:val="ListParagraph"/>
        <w:rPr>
          <w:rFonts w:ascii="Times New Roman" w:hAnsi="Times New Roman" w:cs="Times New Roman"/>
          <w:b/>
        </w:rPr>
      </w:pPr>
    </w:p>
    <w:p w14:paraId="555C5426" w14:textId="77777777" w:rsidR="006C1AFA" w:rsidRPr="00863E1D" w:rsidRDefault="006C1AFA" w:rsidP="006C1AF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Independent Practice: </w:t>
      </w:r>
      <w:r w:rsidRPr="00863E1D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o demonstrate your understanding of their use, </w:t>
      </w:r>
      <w:r w:rsidRPr="00863E1D">
        <w:rPr>
          <w:rFonts w:ascii="Times New Roman" w:hAnsi="Times New Roman" w:cs="Times New Roman"/>
        </w:rPr>
        <w:t xml:space="preserve">please compose six sentences using the modal verbs </w:t>
      </w:r>
      <w:r w:rsidRPr="00863E1D">
        <w:rPr>
          <w:rFonts w:ascii="Times New Roman" w:hAnsi="Times New Roman" w:cs="Times New Roman"/>
          <w:b/>
          <w:i/>
        </w:rPr>
        <w:t>may</w:t>
      </w:r>
      <w:r w:rsidRPr="00863E1D">
        <w:rPr>
          <w:rFonts w:ascii="Times New Roman" w:hAnsi="Times New Roman" w:cs="Times New Roman"/>
        </w:rPr>
        <w:t xml:space="preserve">, </w:t>
      </w:r>
      <w:r w:rsidRPr="00863E1D">
        <w:rPr>
          <w:rFonts w:ascii="Times New Roman" w:hAnsi="Times New Roman" w:cs="Times New Roman"/>
          <w:b/>
          <w:i/>
        </w:rPr>
        <w:t>might</w:t>
      </w:r>
      <w:r w:rsidRPr="00863E1D">
        <w:rPr>
          <w:rFonts w:ascii="Times New Roman" w:hAnsi="Times New Roman" w:cs="Times New Roman"/>
        </w:rPr>
        <w:t xml:space="preserve">, </w:t>
      </w:r>
      <w:r w:rsidRPr="00863E1D">
        <w:rPr>
          <w:rFonts w:ascii="Times New Roman" w:hAnsi="Times New Roman" w:cs="Times New Roman"/>
          <w:b/>
          <w:i/>
        </w:rPr>
        <w:t>must</w:t>
      </w:r>
      <w:r w:rsidRPr="00863E1D">
        <w:rPr>
          <w:rFonts w:ascii="Times New Roman" w:hAnsi="Times New Roman" w:cs="Times New Roman"/>
        </w:rPr>
        <w:t xml:space="preserve">, and </w:t>
      </w:r>
      <w:r w:rsidRPr="00863E1D">
        <w:rPr>
          <w:rFonts w:ascii="Times New Roman" w:hAnsi="Times New Roman" w:cs="Times New Roman"/>
          <w:b/>
          <w:i/>
        </w:rPr>
        <w:t>ought to</w:t>
      </w:r>
      <w:r>
        <w:rPr>
          <w:rFonts w:ascii="Times New Roman" w:hAnsi="Times New Roman" w:cs="Times New Roman"/>
        </w:rPr>
        <w:t>.</w:t>
      </w:r>
    </w:p>
    <w:p w14:paraId="775349B1" w14:textId="77777777" w:rsidR="006C1AFA" w:rsidRPr="006C1AFA" w:rsidRDefault="006C1AFA" w:rsidP="006C1AFA">
      <w:pPr>
        <w:rPr>
          <w:rFonts w:ascii="Times New Roman" w:hAnsi="Times New Roman"/>
          <w:b/>
        </w:rPr>
      </w:pPr>
      <w:bookmarkStart w:id="0" w:name="_GoBack"/>
      <w:bookmarkEnd w:id="0"/>
    </w:p>
    <w:p w14:paraId="33192E40" w14:textId="77777777" w:rsidR="00863E1D" w:rsidRPr="00436304" w:rsidRDefault="00863E1D" w:rsidP="00863E1D">
      <w:pPr>
        <w:rPr>
          <w:rFonts w:ascii="Times New Roman" w:hAnsi="Times New Roman"/>
          <w:b/>
        </w:rPr>
      </w:pPr>
    </w:p>
    <w:p w14:paraId="391F8A22" w14:textId="77777777" w:rsidR="00863E1D" w:rsidRPr="00A93744" w:rsidRDefault="00863E1D" w:rsidP="00863E1D">
      <w:pPr>
        <w:rPr>
          <w:rFonts w:ascii="Times New Roman" w:hAnsi="Times New Roman"/>
        </w:rPr>
      </w:pPr>
    </w:p>
    <w:p w14:paraId="5346A1C3" w14:textId="200B683B" w:rsidR="00B577EA" w:rsidRPr="003C2A62" w:rsidRDefault="006C1AFA" w:rsidP="00C81F39">
      <w:pPr>
        <w:rPr>
          <w:rFonts w:ascii="Times New Roman" w:hAnsi="Times New Roman"/>
          <w:b/>
        </w:rPr>
      </w:pPr>
    </w:p>
    <w:sectPr w:rsidR="00B577EA" w:rsidRPr="003C2A62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152FDA"/>
    <w:multiLevelType w:val="hybridMultilevel"/>
    <w:tmpl w:val="3F761B7E"/>
    <w:lvl w:ilvl="0" w:tplc="E216E9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4FB6713"/>
    <w:multiLevelType w:val="hybridMultilevel"/>
    <w:tmpl w:val="A872B998"/>
    <w:lvl w:ilvl="0" w:tplc="0ED69EC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F051B2"/>
    <w:multiLevelType w:val="hybridMultilevel"/>
    <w:tmpl w:val="C706E810"/>
    <w:lvl w:ilvl="0" w:tplc="D92274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F39"/>
    <w:rsid w:val="000024C9"/>
    <w:rsid w:val="003C2A62"/>
    <w:rsid w:val="00410E3E"/>
    <w:rsid w:val="00522C3E"/>
    <w:rsid w:val="0057252D"/>
    <w:rsid w:val="006B45BA"/>
    <w:rsid w:val="006C1AFA"/>
    <w:rsid w:val="007C15C6"/>
    <w:rsid w:val="00863E1D"/>
    <w:rsid w:val="00896867"/>
    <w:rsid w:val="008D0C6A"/>
    <w:rsid w:val="00992E5D"/>
    <w:rsid w:val="009F5A31"/>
    <w:rsid w:val="00B26CC8"/>
    <w:rsid w:val="00C456F5"/>
    <w:rsid w:val="00C81F39"/>
    <w:rsid w:val="00FC0F0C"/>
    <w:rsid w:val="00FC550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B3A0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81F39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863E1D"/>
    <w:pPr>
      <w:ind w:left="720"/>
      <w:contextualSpacing/>
    </w:pPr>
    <w:rPr>
      <w:rFonts w:asciiTheme="minorHAnsi" w:eastAsiaTheme="minorHAnsi" w:hAnsiTheme="minorHAnsi" w:cstheme="min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29</TotalTime>
  <Pages>2</Pages>
  <Words>340</Words>
  <Characters>1941</Characters>
  <Application>Microsoft Office Word</Application>
  <DocSecurity>0</DocSecurity>
  <Lines>16</Lines>
  <Paragraphs>4</Paragraphs>
  <ScaleCrop>false</ScaleCrop>
  <Company>Mark's Text Terminal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2017-07-01T09:53:00Z</dcterms:created>
  <dcterms:modified xsi:type="dcterms:W3CDTF">2019-11-26T12:06:00Z</dcterms:modified>
</cp:coreProperties>
</file>