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87C1D" w14:textId="4BE19F5A" w:rsidR="00B577EA" w:rsidRDefault="00A91F88" w:rsidP="00A91F88">
      <w:pPr>
        <w:jc w:val="center"/>
        <w:rPr>
          <w:b/>
          <w:u w:val="single"/>
        </w:rPr>
      </w:pPr>
      <w:r>
        <w:rPr>
          <w:b/>
          <w:bCs/>
          <w:u w:val="single"/>
        </w:rPr>
        <w:t>Supplement</w:t>
      </w:r>
      <w:r w:rsidR="00770017">
        <w:rPr>
          <w:b/>
          <w:bCs/>
          <w:u w:val="single"/>
        </w:rPr>
        <w:t>al</w:t>
      </w:r>
      <w:r>
        <w:rPr>
          <w:b/>
          <w:bCs/>
          <w:u w:val="single"/>
        </w:rPr>
        <w:t xml:space="preserve"> List of Critical Questions on Gerrymandering to Accompany the </w:t>
      </w:r>
      <w:r w:rsidRPr="00A91F88">
        <w:rPr>
          <w:b/>
          <w:u w:val="single"/>
        </w:rPr>
        <w:t xml:space="preserve">Social Studies: </w:t>
      </w:r>
      <w:r w:rsidRPr="00A91F88">
        <w:rPr>
          <w:b/>
          <w:i/>
          <w:iCs/>
          <w:u w:val="single"/>
        </w:rPr>
        <w:t xml:space="preserve">2020, a Census Year Lesson </w:t>
      </w:r>
      <w:proofErr w:type="spellStart"/>
      <w:r w:rsidRPr="00A91F88">
        <w:rPr>
          <w:b/>
          <w:u w:val="single"/>
        </w:rPr>
        <w:t>Lesson</w:t>
      </w:r>
      <w:proofErr w:type="spellEnd"/>
      <w:r w:rsidRPr="00A91F88">
        <w:rPr>
          <w:b/>
          <w:u w:val="single"/>
        </w:rPr>
        <w:t xml:space="preserve"> Plan</w:t>
      </w:r>
    </w:p>
    <w:p w14:paraId="15DE170B" w14:textId="77777777" w:rsidR="005D70AA" w:rsidRDefault="005D70AA" w:rsidP="00A91F88">
      <w:pPr>
        <w:jc w:val="center"/>
        <w:rPr>
          <w:b/>
          <w:u w:val="single"/>
        </w:rPr>
      </w:pPr>
    </w:p>
    <w:p w14:paraId="0426AC1A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 w:rsidRPr="005D70AA">
        <w:rPr>
          <w:b/>
          <w:bCs/>
        </w:rPr>
        <w:t>What</w:t>
      </w:r>
      <w:r>
        <w:t xml:space="preserve"> is gerrymandering?</w:t>
      </w:r>
    </w:p>
    <w:p w14:paraId="5AA51E14" w14:textId="77777777" w:rsidR="005D70AA" w:rsidRDefault="005D70AA" w:rsidP="005D70AA">
      <w:pPr>
        <w:rPr>
          <w:b/>
          <w:bCs/>
        </w:rPr>
      </w:pPr>
    </w:p>
    <w:p w14:paraId="0B7FDB9A" w14:textId="77777777" w:rsidR="005D70AA" w:rsidRDefault="005D70AA" w:rsidP="005D70AA">
      <w:pPr>
        <w:rPr>
          <w:b/>
          <w:bCs/>
        </w:rPr>
      </w:pPr>
    </w:p>
    <w:p w14:paraId="43184749" w14:textId="77777777" w:rsidR="005D70AA" w:rsidRDefault="005D70AA" w:rsidP="005D70AA">
      <w:pPr>
        <w:rPr>
          <w:b/>
          <w:bCs/>
        </w:rPr>
      </w:pPr>
    </w:p>
    <w:p w14:paraId="15739908" w14:textId="77777777" w:rsidR="005D70AA" w:rsidRPr="005D70AA" w:rsidRDefault="005D70AA" w:rsidP="005D70AA">
      <w:pPr>
        <w:rPr>
          <w:b/>
          <w:bCs/>
        </w:rPr>
      </w:pPr>
    </w:p>
    <w:p w14:paraId="0EC295C3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How </w:t>
      </w:r>
      <w:r>
        <w:t>can an accurate census either aid or prevent gerrymandering?</w:t>
      </w:r>
    </w:p>
    <w:p w14:paraId="59F802C0" w14:textId="77777777" w:rsidR="005D70AA" w:rsidRDefault="005D70AA" w:rsidP="005D70AA">
      <w:pPr>
        <w:rPr>
          <w:b/>
          <w:bCs/>
        </w:rPr>
      </w:pPr>
    </w:p>
    <w:p w14:paraId="1A8E6056" w14:textId="77777777" w:rsidR="005D70AA" w:rsidRDefault="005D70AA" w:rsidP="005D70AA">
      <w:pPr>
        <w:rPr>
          <w:b/>
          <w:bCs/>
        </w:rPr>
      </w:pPr>
    </w:p>
    <w:p w14:paraId="63127BE3" w14:textId="77777777" w:rsidR="005D70AA" w:rsidRDefault="005D70AA" w:rsidP="005D70AA">
      <w:pPr>
        <w:rPr>
          <w:b/>
          <w:bCs/>
        </w:rPr>
      </w:pPr>
    </w:p>
    <w:p w14:paraId="57279997" w14:textId="77777777" w:rsidR="005D70AA" w:rsidRPr="005D70AA" w:rsidRDefault="005D70AA" w:rsidP="005D70AA">
      <w:pPr>
        <w:rPr>
          <w:b/>
          <w:bCs/>
        </w:rPr>
      </w:pPr>
    </w:p>
    <w:p w14:paraId="253C25CD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What </w:t>
      </w:r>
      <w:r>
        <w:t xml:space="preserve">are the costs of gerrymandering? </w:t>
      </w:r>
      <w:r w:rsidRPr="005D70AA">
        <w:rPr>
          <w:b/>
          <w:bCs/>
        </w:rPr>
        <w:t>How</w:t>
      </w:r>
      <w:r>
        <w:t xml:space="preserve"> does gerrymandering distort the will of voters?</w:t>
      </w:r>
    </w:p>
    <w:p w14:paraId="0F82EB30" w14:textId="77777777" w:rsidR="005D70AA" w:rsidRDefault="005D70AA" w:rsidP="005D70AA">
      <w:pPr>
        <w:rPr>
          <w:b/>
          <w:bCs/>
        </w:rPr>
      </w:pPr>
    </w:p>
    <w:p w14:paraId="2C854F61" w14:textId="77777777" w:rsidR="005D70AA" w:rsidRDefault="005D70AA" w:rsidP="005D70AA">
      <w:pPr>
        <w:rPr>
          <w:b/>
          <w:bCs/>
        </w:rPr>
      </w:pPr>
    </w:p>
    <w:p w14:paraId="114305E5" w14:textId="77777777" w:rsidR="005D70AA" w:rsidRDefault="005D70AA" w:rsidP="005D70AA">
      <w:pPr>
        <w:rPr>
          <w:b/>
          <w:bCs/>
        </w:rPr>
      </w:pPr>
    </w:p>
    <w:p w14:paraId="5345EADF" w14:textId="77777777" w:rsidR="005D70AA" w:rsidRPr="005D70AA" w:rsidRDefault="005D70AA" w:rsidP="005D70AA">
      <w:pPr>
        <w:rPr>
          <w:b/>
          <w:bCs/>
        </w:rPr>
      </w:pPr>
    </w:p>
    <w:p w14:paraId="3C504E32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 w:rsidRPr="005D70AA">
        <w:rPr>
          <w:b/>
          <w:bCs/>
        </w:rPr>
        <w:t>How</w:t>
      </w:r>
      <w:r>
        <w:t xml:space="preserve"> can states avoid gerrymandering?</w:t>
      </w:r>
    </w:p>
    <w:p w14:paraId="6FD49E31" w14:textId="77777777" w:rsidR="005D70AA" w:rsidRDefault="005D70AA" w:rsidP="005D70AA"/>
    <w:p w14:paraId="4AC5A953" w14:textId="77777777" w:rsidR="005D70AA" w:rsidRDefault="005D70AA" w:rsidP="005D70AA"/>
    <w:p w14:paraId="1BFDA1CE" w14:textId="77777777" w:rsidR="005D70AA" w:rsidRDefault="005D70AA" w:rsidP="005D70AA"/>
    <w:p w14:paraId="6C352EB4" w14:textId="77777777" w:rsidR="005D70AA" w:rsidRPr="005D70AA" w:rsidRDefault="005D70AA" w:rsidP="005D70AA">
      <w:pPr>
        <w:rPr>
          <w:b/>
          <w:bCs/>
        </w:rPr>
      </w:pPr>
      <w:r>
        <w:t xml:space="preserve"> </w:t>
      </w:r>
    </w:p>
    <w:p w14:paraId="4F4DAB8C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How </w:t>
      </w:r>
      <w:r>
        <w:t xml:space="preserve">can voters </w:t>
      </w:r>
      <w:proofErr w:type="gramStart"/>
      <w:r>
        <w:t>challenged</w:t>
      </w:r>
      <w:proofErr w:type="gramEnd"/>
      <w:r>
        <w:t xml:space="preserve"> gerrymandering and gerrymandered congressional districts?</w:t>
      </w:r>
    </w:p>
    <w:p w14:paraId="71BAF2F2" w14:textId="77777777" w:rsidR="005D70AA" w:rsidRDefault="005D70AA" w:rsidP="005D70AA">
      <w:pPr>
        <w:rPr>
          <w:b/>
          <w:bCs/>
        </w:rPr>
      </w:pPr>
    </w:p>
    <w:p w14:paraId="2C072CFE" w14:textId="77777777" w:rsidR="005D70AA" w:rsidRDefault="005D70AA" w:rsidP="005D70AA">
      <w:pPr>
        <w:rPr>
          <w:b/>
          <w:bCs/>
        </w:rPr>
      </w:pPr>
    </w:p>
    <w:p w14:paraId="2A55E883" w14:textId="77777777" w:rsidR="005D70AA" w:rsidRDefault="005D70AA" w:rsidP="005D70AA">
      <w:pPr>
        <w:rPr>
          <w:b/>
          <w:bCs/>
        </w:rPr>
      </w:pPr>
    </w:p>
    <w:p w14:paraId="3CC5B412" w14:textId="77777777" w:rsidR="005D70AA" w:rsidRPr="005D70AA" w:rsidRDefault="005D70AA" w:rsidP="005D70AA">
      <w:pPr>
        <w:rPr>
          <w:b/>
          <w:bCs/>
        </w:rPr>
      </w:pPr>
    </w:p>
    <w:p w14:paraId="0799DF26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 w:rsidRPr="005D70AA">
        <w:rPr>
          <w:b/>
          <w:bCs/>
        </w:rPr>
        <w:t>What</w:t>
      </w:r>
      <w:r>
        <w:t xml:space="preserve"> are some legal remedies for gerrymandering?</w:t>
      </w:r>
    </w:p>
    <w:p w14:paraId="351268A8" w14:textId="77777777" w:rsidR="005D70AA" w:rsidRDefault="005D70AA" w:rsidP="005D70AA">
      <w:pPr>
        <w:rPr>
          <w:b/>
          <w:bCs/>
        </w:rPr>
      </w:pPr>
    </w:p>
    <w:p w14:paraId="1E45C32F" w14:textId="77777777" w:rsidR="005D70AA" w:rsidRDefault="005D70AA" w:rsidP="005D70AA">
      <w:pPr>
        <w:rPr>
          <w:b/>
          <w:bCs/>
        </w:rPr>
      </w:pPr>
    </w:p>
    <w:p w14:paraId="755DA6DB" w14:textId="77777777" w:rsidR="005D70AA" w:rsidRDefault="005D70AA" w:rsidP="005D70AA">
      <w:pPr>
        <w:rPr>
          <w:b/>
          <w:bCs/>
        </w:rPr>
      </w:pPr>
    </w:p>
    <w:p w14:paraId="24D71606" w14:textId="77777777" w:rsidR="005D70AA" w:rsidRPr="005D70AA" w:rsidRDefault="005D70AA" w:rsidP="005D70AA">
      <w:pPr>
        <w:rPr>
          <w:b/>
          <w:bCs/>
        </w:rPr>
      </w:pPr>
    </w:p>
    <w:p w14:paraId="6A749E66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How </w:t>
      </w:r>
      <w:r>
        <w:t>is voting a civil right?</w:t>
      </w:r>
    </w:p>
    <w:p w14:paraId="16ED8E11" w14:textId="77777777" w:rsidR="005D70AA" w:rsidRDefault="005D70AA" w:rsidP="005D70AA">
      <w:pPr>
        <w:rPr>
          <w:b/>
          <w:bCs/>
        </w:rPr>
      </w:pPr>
    </w:p>
    <w:p w14:paraId="326FE1F1" w14:textId="77777777" w:rsidR="005D70AA" w:rsidRDefault="005D70AA" w:rsidP="005D70AA">
      <w:pPr>
        <w:rPr>
          <w:b/>
          <w:bCs/>
        </w:rPr>
      </w:pPr>
    </w:p>
    <w:p w14:paraId="093BA422" w14:textId="77777777" w:rsidR="005D70AA" w:rsidRDefault="005D70AA" w:rsidP="005D70AA">
      <w:pPr>
        <w:rPr>
          <w:b/>
          <w:bCs/>
        </w:rPr>
      </w:pPr>
    </w:p>
    <w:p w14:paraId="50146E10" w14:textId="77777777" w:rsidR="005D70AA" w:rsidRPr="005D70AA" w:rsidRDefault="005D70AA" w:rsidP="005D70AA">
      <w:pPr>
        <w:rPr>
          <w:b/>
          <w:bCs/>
        </w:rPr>
      </w:pPr>
    </w:p>
    <w:p w14:paraId="3ACF411E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Does </w:t>
      </w:r>
      <w:r>
        <w:t>gerrymandering limit voting?</w:t>
      </w:r>
    </w:p>
    <w:p w14:paraId="3C01E58E" w14:textId="77777777" w:rsidR="005D70AA" w:rsidRDefault="005D70AA" w:rsidP="005D70AA">
      <w:pPr>
        <w:rPr>
          <w:b/>
          <w:bCs/>
        </w:rPr>
      </w:pPr>
    </w:p>
    <w:p w14:paraId="2FD04145" w14:textId="77777777" w:rsidR="005D70AA" w:rsidRDefault="005D70AA" w:rsidP="005D70AA">
      <w:pPr>
        <w:rPr>
          <w:b/>
          <w:bCs/>
        </w:rPr>
      </w:pPr>
    </w:p>
    <w:p w14:paraId="6364AEE2" w14:textId="77777777" w:rsidR="005D70AA" w:rsidRDefault="005D70AA" w:rsidP="005D70AA">
      <w:pPr>
        <w:rPr>
          <w:b/>
          <w:bCs/>
        </w:rPr>
      </w:pPr>
    </w:p>
    <w:p w14:paraId="2896047F" w14:textId="77777777" w:rsidR="005D70AA" w:rsidRPr="005D70AA" w:rsidRDefault="005D70AA" w:rsidP="005D70AA">
      <w:pPr>
        <w:rPr>
          <w:b/>
          <w:bCs/>
        </w:rPr>
      </w:pPr>
    </w:p>
    <w:p w14:paraId="1E37414C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Does </w:t>
      </w:r>
      <w:r>
        <w:t>gerrymandering limit voting?</w:t>
      </w:r>
    </w:p>
    <w:p w14:paraId="48D0CD30" w14:textId="77777777" w:rsidR="005D70AA" w:rsidRDefault="005D70AA" w:rsidP="005D70AA">
      <w:pPr>
        <w:rPr>
          <w:b/>
          <w:bCs/>
        </w:rPr>
      </w:pPr>
    </w:p>
    <w:p w14:paraId="0D5C7658" w14:textId="77777777" w:rsidR="005D70AA" w:rsidRDefault="005D70AA" w:rsidP="005D70AA">
      <w:pPr>
        <w:rPr>
          <w:b/>
          <w:bCs/>
        </w:rPr>
      </w:pPr>
    </w:p>
    <w:p w14:paraId="2F34C185" w14:textId="77777777" w:rsidR="005D70AA" w:rsidRDefault="005D70AA" w:rsidP="005D70AA">
      <w:pPr>
        <w:rPr>
          <w:b/>
          <w:bCs/>
        </w:rPr>
      </w:pPr>
    </w:p>
    <w:p w14:paraId="15F0E3F6" w14:textId="77777777" w:rsidR="005D70AA" w:rsidRPr="005D70AA" w:rsidRDefault="005D70AA" w:rsidP="005D70AA">
      <w:pPr>
        <w:rPr>
          <w:b/>
          <w:bCs/>
        </w:rPr>
      </w:pPr>
    </w:p>
    <w:p w14:paraId="55660345" w14:textId="77777777" w:rsidR="005D70AA" w:rsidRPr="005D70AA" w:rsidRDefault="005D70AA" w:rsidP="005D70A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Does </w:t>
      </w:r>
      <w:r>
        <w:t>gerrymandering make some votes more powerful than others?</w:t>
      </w:r>
    </w:p>
    <w:sectPr w:rsidR="005D70AA" w:rsidRPr="005D70AA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9C0F0E"/>
    <w:multiLevelType w:val="hybridMultilevel"/>
    <w:tmpl w:val="4914F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F88"/>
    <w:rsid w:val="00082020"/>
    <w:rsid w:val="0038015A"/>
    <w:rsid w:val="00410E3E"/>
    <w:rsid w:val="005D70AA"/>
    <w:rsid w:val="00660C35"/>
    <w:rsid w:val="00770017"/>
    <w:rsid w:val="00852BCF"/>
    <w:rsid w:val="00993C25"/>
    <w:rsid w:val="009A2D84"/>
    <w:rsid w:val="00A901AC"/>
    <w:rsid w:val="00A91F88"/>
    <w:rsid w:val="00AC1512"/>
    <w:rsid w:val="00B507D2"/>
    <w:rsid w:val="00C869E6"/>
    <w:rsid w:val="00CB2A61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1BF224"/>
  <w15:chartTrackingRefBased/>
  <w15:docId w15:val="{AC6DD1CD-1309-2645-AD1C-BFB1240D3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1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1</Pages>
  <Words>101</Words>
  <Characters>576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2020-05-08T14:16:00Z</dcterms:created>
  <dcterms:modified xsi:type="dcterms:W3CDTF">2020-05-08T14:48:00Z</dcterms:modified>
</cp:coreProperties>
</file>