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DA52E" w14:textId="77777777" w:rsidR="00C81F39" w:rsidRPr="00EE53BE" w:rsidRDefault="00C81F39" w:rsidP="00C81F39">
      <w:pPr>
        <w:rPr>
          <w:rFonts w:ascii="Times New Roman" w:hAnsi="Times New Roman"/>
          <w:b/>
          <w:szCs w:val="24"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bookmarkStart w:id="41" w:name="OLE_LINK122"/>
      <w:bookmarkStart w:id="42" w:name="OLE_LINK123"/>
      <w:bookmarkStart w:id="43" w:name="OLE_LINK125"/>
      <w:bookmarkStart w:id="44" w:name="OLE_LINK126"/>
      <w:r w:rsidRPr="00EE53BE">
        <w:rPr>
          <w:rFonts w:ascii="Times New Roman" w:hAnsi="Times New Roman"/>
          <w:b/>
          <w:szCs w:val="24"/>
          <w:u w:val="single"/>
        </w:rPr>
        <w:t>Name</w:t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  <w:t>Date</w:t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p w14:paraId="7EA570DF" w14:textId="12641546" w:rsidR="004849CE" w:rsidRDefault="00C81F39" w:rsidP="004849CE">
      <w:pPr>
        <w:rPr>
          <w:rFonts w:ascii="Times New Roman" w:hAnsi="Times New Roman"/>
        </w:rPr>
      </w:pPr>
      <w:r w:rsidRPr="00C81F39">
        <w:rPr>
          <w:rFonts w:ascii="Times New Roman" w:hAnsi="Times New Roman"/>
          <w:b/>
          <w:szCs w:val="24"/>
        </w:rPr>
        <w:t xml:space="preserve">English Language Arts, </w:t>
      </w:r>
      <w:bookmarkStart w:id="45" w:name="_GoBack"/>
      <w:r w:rsidRPr="00C346F6">
        <w:rPr>
          <w:rFonts w:ascii="Times New Roman" w:hAnsi="Times New Roman"/>
          <w:b/>
          <w:i/>
          <w:iCs/>
          <w:szCs w:val="24"/>
        </w:rPr>
        <w:t>Parts of Speech</w:t>
      </w:r>
      <w:r w:rsidRPr="00C81F39">
        <w:rPr>
          <w:rFonts w:ascii="Times New Roman" w:hAnsi="Times New Roman"/>
          <w:b/>
          <w:szCs w:val="24"/>
        </w:rPr>
        <w:t xml:space="preserve"> </w:t>
      </w:r>
      <w:bookmarkEnd w:id="45"/>
      <w:r w:rsidRPr="00C81F39">
        <w:rPr>
          <w:rFonts w:ascii="Times New Roman" w:hAnsi="Times New Roman"/>
          <w:b/>
          <w:szCs w:val="24"/>
        </w:rPr>
        <w:t xml:space="preserve">Unit 2, </w:t>
      </w:r>
      <w:r w:rsidRPr="00C81F39">
        <w:rPr>
          <w:rFonts w:ascii="Times New Roman" w:hAnsi="Times New Roman"/>
          <w:b/>
          <w:i/>
          <w:szCs w:val="24"/>
        </w:rPr>
        <w:t>Verbs</w:t>
      </w:r>
      <w:r w:rsidR="00DF3571">
        <w:rPr>
          <w:rFonts w:ascii="Times New Roman" w:hAnsi="Times New Roman"/>
          <w:b/>
          <w:szCs w:val="24"/>
        </w:rPr>
        <w:t>,</w:t>
      </w:r>
      <w:r w:rsidR="0031415A">
        <w:rPr>
          <w:rFonts w:ascii="Times New Roman" w:hAnsi="Times New Roman"/>
          <w:b/>
          <w:szCs w:val="24"/>
        </w:rPr>
        <w:t xml:space="preserve"> Lesson 7</w:t>
      </w:r>
      <w:r w:rsidRPr="00C81F39">
        <w:rPr>
          <w:rFonts w:ascii="Times New Roman" w:hAnsi="Times New Roman"/>
          <w:b/>
          <w:szCs w:val="24"/>
        </w:rPr>
        <w:t xml:space="preserve"> Worksheet:</w:t>
      </w:r>
      <w:r w:rsidR="0031415A">
        <w:rPr>
          <w:rFonts w:ascii="Times New Roman" w:hAnsi="Times New Roman"/>
          <w:b/>
          <w:szCs w:val="24"/>
        </w:rPr>
        <w:t xml:space="preserve"> </w:t>
      </w:r>
      <w:r w:rsidR="0031415A">
        <w:rPr>
          <w:rFonts w:ascii="Times New Roman" w:hAnsi="Times New Roman"/>
          <w:b/>
          <w:i/>
          <w:szCs w:val="24"/>
        </w:rPr>
        <w:t>The Modal or Conditional Verbs II</w:t>
      </w:r>
      <w:r w:rsidR="0031415A">
        <w:rPr>
          <w:rFonts w:ascii="Times New Roman" w:hAnsi="Times New Roman"/>
          <w:b/>
          <w:szCs w:val="24"/>
        </w:rPr>
        <w:t>.</w:t>
      </w:r>
      <w:r w:rsidR="004849CE">
        <w:rPr>
          <w:rFonts w:ascii="Times New Roman" w:hAnsi="Times New Roman"/>
          <w:b/>
          <w:szCs w:val="24"/>
        </w:rPr>
        <w:t xml:space="preserve"> </w:t>
      </w:r>
      <w:r w:rsidR="004849CE">
        <w:rPr>
          <w:rFonts w:ascii="Times New Roman" w:hAnsi="Times New Roman"/>
        </w:rPr>
        <w:t xml:space="preserve">Modal verbs, which are also called conditionals, are auxiliary or “helping” verbs. They help the main verb to suggest ability, possibility, potential, expectation, and permission. We use </w:t>
      </w:r>
      <w:r w:rsidR="004849CE" w:rsidRPr="0072430F">
        <w:rPr>
          <w:rFonts w:ascii="Times New Roman" w:hAnsi="Times New Roman"/>
          <w:i/>
        </w:rPr>
        <w:t>modal verbs</w:t>
      </w:r>
      <w:r w:rsidR="004849CE">
        <w:rPr>
          <w:rFonts w:ascii="Times New Roman" w:hAnsi="Times New Roman"/>
        </w:rPr>
        <w:t xml:space="preserve"> with </w:t>
      </w:r>
      <w:r w:rsidR="004849CE" w:rsidRPr="0072430F">
        <w:rPr>
          <w:rFonts w:ascii="Times New Roman" w:hAnsi="Times New Roman"/>
          <w:b/>
        </w:rPr>
        <w:t>main verbs</w:t>
      </w:r>
      <w:r w:rsidR="004849CE">
        <w:rPr>
          <w:rFonts w:ascii="Times New Roman" w:hAnsi="Times New Roman"/>
        </w:rPr>
        <w:t xml:space="preserve"> when we are uncertain about something. One thing to remember about is that when their order is reversed in a sentence, a statement becomes a question. </w:t>
      </w:r>
    </w:p>
    <w:p w14:paraId="34F7E883" w14:textId="77777777" w:rsidR="004849CE" w:rsidRDefault="004849CE" w:rsidP="004849CE">
      <w:pPr>
        <w:rPr>
          <w:rFonts w:ascii="Times New Roman" w:hAnsi="Times New Roman"/>
        </w:rPr>
      </w:pPr>
    </w:p>
    <w:p w14:paraId="259FC30E" w14:textId="3E907F3C" w:rsidR="004849CE" w:rsidRPr="004849CE" w:rsidRDefault="004849CE" w:rsidP="004849CE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 w:rsidRPr="004849CE">
        <w:rPr>
          <w:rFonts w:ascii="Times New Roman" w:hAnsi="Times New Roman"/>
          <w:i/>
        </w:rPr>
        <w:t>I can</w:t>
      </w:r>
      <w:r>
        <w:rPr>
          <w:rFonts w:ascii="Times New Roman" w:hAnsi="Times New Roman"/>
        </w:rPr>
        <w:t xml:space="preserve"> </w:t>
      </w:r>
      <w:r w:rsidRPr="0072430F">
        <w:rPr>
          <w:rFonts w:ascii="Times New Roman" w:hAnsi="Times New Roman"/>
          <w:b/>
        </w:rPr>
        <w:t>get</w:t>
      </w:r>
      <w:r>
        <w:rPr>
          <w:rFonts w:ascii="Times New Roman" w:hAnsi="Times New Roman"/>
        </w:rPr>
        <w:t xml:space="preserve"> to your house by one o’clock.</w:t>
      </w:r>
    </w:p>
    <w:p w14:paraId="09D8004F" w14:textId="7BE8C452" w:rsidR="004849CE" w:rsidRPr="004849CE" w:rsidRDefault="004849CE" w:rsidP="004849CE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 w:rsidRPr="004849CE">
        <w:rPr>
          <w:rFonts w:ascii="Times New Roman" w:hAnsi="Times New Roman"/>
          <w:i/>
        </w:rPr>
        <w:t>Can I</w:t>
      </w:r>
      <w:r>
        <w:rPr>
          <w:rFonts w:ascii="Times New Roman" w:hAnsi="Times New Roman"/>
        </w:rPr>
        <w:t xml:space="preserve"> </w:t>
      </w:r>
      <w:r w:rsidRPr="0072430F">
        <w:rPr>
          <w:rFonts w:ascii="Times New Roman" w:hAnsi="Times New Roman"/>
          <w:b/>
        </w:rPr>
        <w:t>get</w:t>
      </w:r>
      <w:r>
        <w:rPr>
          <w:rFonts w:ascii="Times New Roman" w:hAnsi="Times New Roman"/>
        </w:rPr>
        <w:t xml:space="preserve"> to your house by one o’clock?</w:t>
      </w:r>
    </w:p>
    <w:p w14:paraId="28526491" w14:textId="12FEC767" w:rsidR="004849CE" w:rsidRPr="004849CE" w:rsidRDefault="004849CE" w:rsidP="004849CE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 w:rsidRPr="004849CE">
        <w:rPr>
          <w:rFonts w:ascii="Times New Roman" w:hAnsi="Times New Roman"/>
          <w:i/>
        </w:rPr>
        <w:t>I should</w:t>
      </w:r>
      <w:r w:rsidRPr="0072430F">
        <w:rPr>
          <w:rFonts w:ascii="Times New Roman" w:hAnsi="Times New Roman"/>
          <w:b/>
        </w:rPr>
        <w:t xml:space="preserve"> wash</w:t>
      </w:r>
      <w:r>
        <w:rPr>
          <w:rFonts w:ascii="Times New Roman" w:hAnsi="Times New Roman"/>
        </w:rPr>
        <w:t xml:space="preserve"> the dishes.</w:t>
      </w:r>
    </w:p>
    <w:p w14:paraId="01382C71" w14:textId="42BF048E" w:rsidR="004849CE" w:rsidRPr="004849CE" w:rsidRDefault="004849CE" w:rsidP="008A739E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4849CE">
        <w:rPr>
          <w:rFonts w:ascii="Times New Roman" w:hAnsi="Times New Roman"/>
          <w:i/>
        </w:rPr>
        <w:t>Should I</w:t>
      </w:r>
      <w:r w:rsidRPr="004849CE">
        <w:rPr>
          <w:rFonts w:ascii="Times New Roman" w:hAnsi="Times New Roman"/>
        </w:rPr>
        <w:t xml:space="preserve"> </w:t>
      </w:r>
      <w:r w:rsidRPr="0072430F">
        <w:rPr>
          <w:rFonts w:ascii="Times New Roman" w:hAnsi="Times New Roman"/>
          <w:b/>
        </w:rPr>
        <w:t>wash</w:t>
      </w:r>
      <w:r w:rsidRPr="004849CE">
        <w:rPr>
          <w:rFonts w:ascii="Times New Roman" w:hAnsi="Times New Roman"/>
        </w:rPr>
        <w:t xml:space="preserve"> the dishes?</w:t>
      </w:r>
    </w:p>
    <w:p w14:paraId="630D8D84" w14:textId="77777777" w:rsidR="004849CE" w:rsidRDefault="004849CE" w:rsidP="004849CE">
      <w:pPr>
        <w:rPr>
          <w:rFonts w:ascii="Times New Roman" w:hAnsi="Times New Roman"/>
        </w:rPr>
      </w:pPr>
    </w:p>
    <w:p w14:paraId="0CE94AD0" w14:textId="2BD567B2" w:rsidR="004849CE" w:rsidRDefault="004849CE" w:rsidP="004849CE">
      <w:pPr>
        <w:rPr>
          <w:rFonts w:ascii="Times New Roman" w:hAnsi="Times New Roman"/>
        </w:rPr>
      </w:pPr>
      <w:r>
        <w:rPr>
          <w:rFonts w:ascii="Times New Roman" w:hAnsi="Times New Roman"/>
        </w:rPr>
        <w:t>The modal verbs we will study today,</w:t>
      </w:r>
      <w:r w:rsidRPr="00436304">
        <w:rPr>
          <w:rFonts w:ascii="Times New Roman" w:hAnsi="Times New Roman"/>
          <w:b/>
          <w:i/>
        </w:rPr>
        <w:t xml:space="preserve"> </w:t>
      </w:r>
      <w:r w:rsidRPr="00A93744">
        <w:rPr>
          <w:rFonts w:ascii="Times New Roman" w:hAnsi="Times New Roman"/>
          <w:b/>
          <w:i/>
        </w:rPr>
        <w:t>can/could</w:t>
      </w:r>
      <w:r>
        <w:rPr>
          <w:rFonts w:ascii="Times New Roman" w:hAnsi="Times New Roman"/>
        </w:rPr>
        <w:t xml:space="preserve">, </w:t>
      </w:r>
      <w:r w:rsidRPr="00A93744">
        <w:rPr>
          <w:rFonts w:ascii="Times New Roman" w:hAnsi="Times New Roman"/>
          <w:b/>
          <w:i/>
        </w:rPr>
        <w:t>shall/should</w:t>
      </w:r>
      <w:r>
        <w:rPr>
          <w:rFonts w:ascii="Times New Roman" w:hAnsi="Times New Roman"/>
        </w:rPr>
        <w:t xml:space="preserve">, and </w:t>
      </w:r>
      <w:r w:rsidRPr="00A93744">
        <w:rPr>
          <w:rFonts w:ascii="Times New Roman" w:hAnsi="Times New Roman"/>
          <w:b/>
          <w:i/>
        </w:rPr>
        <w:t>will/would</w:t>
      </w:r>
      <w:r>
        <w:rPr>
          <w:rFonts w:ascii="Times New Roman" w:hAnsi="Times New Roman"/>
        </w:rPr>
        <w:t xml:space="preserve">, are considered pairs. However, </w:t>
      </w:r>
      <w:r w:rsidRPr="0072430F">
        <w:rPr>
          <w:rFonts w:ascii="Times New Roman" w:hAnsi="Times New Roman"/>
          <w:b/>
        </w:rPr>
        <w:t>shall</w:t>
      </w:r>
      <w:r>
        <w:rPr>
          <w:rFonts w:ascii="Times New Roman" w:hAnsi="Times New Roman"/>
        </w:rPr>
        <w:t>, which is a synonym for</w:t>
      </w:r>
      <w:r w:rsidRPr="0072430F">
        <w:rPr>
          <w:rFonts w:ascii="Times New Roman" w:hAnsi="Times New Roman"/>
          <w:b/>
        </w:rPr>
        <w:t xml:space="preserve"> will</w:t>
      </w:r>
      <w:r>
        <w:rPr>
          <w:rFonts w:ascii="Times New Roman" w:hAnsi="Times New Roman"/>
        </w:rPr>
        <w:t>, is so rarely used today that we will omit it from this lesson.</w:t>
      </w:r>
    </w:p>
    <w:p w14:paraId="6CE7B6EC" w14:textId="77777777" w:rsidR="004849CE" w:rsidRDefault="004849CE" w:rsidP="004849CE">
      <w:pPr>
        <w:rPr>
          <w:rFonts w:ascii="Times New Roman" w:hAnsi="Times New Roman"/>
        </w:rPr>
      </w:pPr>
    </w:p>
    <w:p w14:paraId="695DD4CC" w14:textId="43FAFEFF" w:rsidR="008571D4" w:rsidRPr="008571D4" w:rsidRDefault="004849CE" w:rsidP="008571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Cloze exercises: </w:t>
      </w:r>
      <w:r w:rsidR="000E78C8">
        <w:rPr>
          <w:rFonts w:ascii="Times New Roman" w:hAnsi="Times New Roman" w:cs="Times New Roman"/>
        </w:rPr>
        <w:t>Use the sense of the sentence and your learning support</w:t>
      </w:r>
      <w:r>
        <w:rPr>
          <w:rFonts w:ascii="Times New Roman" w:hAnsi="Times New Roman" w:cs="Times New Roman"/>
        </w:rPr>
        <w:t xml:space="preserve"> to determine the appropriate modal verb, </w:t>
      </w:r>
      <w:r w:rsidRPr="00A93744">
        <w:rPr>
          <w:rFonts w:ascii="Times New Roman" w:hAnsi="Times New Roman" w:cs="Times New Roman"/>
          <w:b/>
          <w:i/>
        </w:rPr>
        <w:t>can/could</w:t>
      </w:r>
      <w:r>
        <w:rPr>
          <w:rFonts w:ascii="Times New Roman" w:hAnsi="Times New Roman" w:cs="Times New Roman"/>
        </w:rPr>
        <w:t xml:space="preserve">, </w:t>
      </w:r>
      <w:r w:rsidRPr="00A93744">
        <w:rPr>
          <w:rFonts w:ascii="Times New Roman" w:hAnsi="Times New Roman" w:cs="Times New Roman"/>
          <w:b/>
          <w:i/>
        </w:rPr>
        <w:t>shall/should</w:t>
      </w:r>
      <w:r>
        <w:rPr>
          <w:rFonts w:ascii="Times New Roman" w:hAnsi="Times New Roman" w:cs="Times New Roman"/>
        </w:rPr>
        <w:t xml:space="preserve">, and </w:t>
      </w:r>
      <w:r w:rsidRPr="00A93744">
        <w:rPr>
          <w:rFonts w:ascii="Times New Roman" w:hAnsi="Times New Roman" w:cs="Times New Roman"/>
          <w:b/>
          <w:i/>
        </w:rPr>
        <w:t>will/would</w:t>
      </w:r>
      <w:r>
        <w:rPr>
          <w:rFonts w:ascii="Times New Roman" w:hAnsi="Times New Roman" w:cs="Times New Roman"/>
          <w:b/>
          <w:i/>
        </w:rPr>
        <w:t xml:space="preserve">, </w:t>
      </w:r>
      <w:r>
        <w:rPr>
          <w:rFonts w:ascii="Times New Roman" w:hAnsi="Times New Roman" w:cs="Times New Roman"/>
        </w:rPr>
        <w:t>to insert into the close blank.</w:t>
      </w:r>
    </w:p>
    <w:p w14:paraId="156C9846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7D2FEB79" w14:textId="77777777" w:rsidR="008571D4" w:rsidRPr="008571D4" w:rsidRDefault="008571D4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 to school if **** feet weren’t sore.</w:t>
      </w:r>
    </w:p>
    <w:p w14:paraId="1419D8D1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3DCD690B" w14:textId="3823371D" w:rsidR="008571D4" w:rsidRPr="008571D4" w:rsidRDefault="008571D4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**** _____________________________ some music for ****’s movie, but *** has other things *** needs to work on right now.</w:t>
      </w:r>
    </w:p>
    <w:p w14:paraId="3A063611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394F7408" w14:textId="48CC23B3" w:rsidR="008571D4" w:rsidRPr="008571D4" w:rsidRDefault="008571D4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 the effect of geography on trade in the ancient world in **** Global Studies research paper.</w:t>
      </w:r>
    </w:p>
    <w:p w14:paraId="5A825BEC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12AE6E5A" w14:textId="2C6AF725" w:rsidR="008571D4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 **** essay for English class, but doesn’t really need to because it is only two pages long.</w:t>
      </w:r>
    </w:p>
    <w:p w14:paraId="1E980A41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009D44F4" w14:textId="16A21751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 at the convention of gamers if *** were invited.</w:t>
      </w:r>
    </w:p>
    <w:p w14:paraId="63653A4B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3973481B" w14:textId="5E42B723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_________________________ several chapters of </w:t>
      </w:r>
      <w:r w:rsidRPr="00467F05">
        <w:rPr>
          <w:rFonts w:ascii="Times New Roman" w:hAnsi="Times New Roman"/>
          <w:i/>
        </w:rPr>
        <w:t>The Catcher in the Rye</w:t>
      </w:r>
      <w:r>
        <w:rPr>
          <w:rFonts w:ascii="Times New Roman" w:hAnsi="Times New Roman"/>
        </w:rPr>
        <w:t>, but ** would rather watch TV.</w:t>
      </w:r>
    </w:p>
    <w:p w14:paraId="5DA5133B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3E0B96CD" w14:textId="5FE68BF8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 your proposal.</w:t>
      </w:r>
    </w:p>
    <w:p w14:paraId="2A9488DB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67EBE614" w14:textId="09621718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Today, **** ______________________________ for the senior trip.</w:t>
      </w:r>
    </w:p>
    <w:p w14:paraId="6CF318A6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74484DDC" w14:textId="4B3612A2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 ***self as a doctor, though not a surgeon.</w:t>
      </w:r>
    </w:p>
    <w:p w14:paraId="7475A13F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131C9969" w14:textId="770CB09C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__________________________ about which colleges *** would like to attend.</w:t>
      </w:r>
    </w:p>
    <w:p w14:paraId="3CE05B37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4BBEF012" w14:textId="52D3E753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 your question if it made any sense.</w:t>
      </w:r>
    </w:p>
    <w:p w14:paraId="265E2E53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0566C659" w14:textId="6358E7B1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 politicians’ statements if they weren’t habitual liars.</w:t>
      </w:r>
    </w:p>
    <w:p w14:paraId="64BD60B8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750F345E" w14:textId="264361DA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__________________________ </w:t>
      </w:r>
      <w:r w:rsidR="00810DA2">
        <w:rPr>
          <w:rFonts w:ascii="Times New Roman" w:hAnsi="Times New Roman"/>
        </w:rPr>
        <w:t xml:space="preserve">you </w:t>
      </w:r>
      <w:r>
        <w:rPr>
          <w:rFonts w:ascii="Times New Roman" w:hAnsi="Times New Roman"/>
        </w:rPr>
        <w:t>at 10:30 if you are still available.</w:t>
      </w:r>
    </w:p>
    <w:p w14:paraId="5F44285A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03DAE789" w14:textId="7DEF844F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Mr. Feltskog ______________________________ continental philosophy in his argumentation lesson, but the subject is just too complicated.</w:t>
      </w:r>
    </w:p>
    <w:p w14:paraId="68B3BEC3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7497C863" w14:textId="385C9A83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lastRenderedPageBreak/>
        <w:t>**** _________________________ with *** physics study group this evening</w:t>
      </w:r>
      <w:r w:rsidR="00C06289">
        <w:rPr>
          <w:rFonts w:ascii="Times New Roman" w:hAnsi="Times New Roman"/>
        </w:rPr>
        <w:t>, so **’ll be there</w:t>
      </w:r>
      <w:r>
        <w:rPr>
          <w:rFonts w:ascii="Times New Roman" w:hAnsi="Times New Roman"/>
        </w:rPr>
        <w:t>.</w:t>
      </w:r>
    </w:p>
    <w:p w14:paraId="5DE58960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5D8532B0" w14:textId="4B203D0C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</w:t>
      </w:r>
      <w:r w:rsidR="007A1EDF">
        <w:rPr>
          <w:rFonts w:ascii="Times New Roman" w:hAnsi="Times New Roman"/>
        </w:rPr>
        <w:t>____________________</w:t>
      </w:r>
      <w:r>
        <w:rPr>
          <w:rFonts w:ascii="Times New Roman" w:hAnsi="Times New Roman"/>
        </w:rPr>
        <w:t xml:space="preserve"> more in class discussions so ** can raise *** grade.</w:t>
      </w:r>
    </w:p>
    <w:p w14:paraId="613CD57F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66C4A345" w14:textId="27D24D2F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 a bowling league if **** had spare time.</w:t>
      </w:r>
    </w:p>
    <w:p w14:paraId="49E7D11A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11BA0158" w14:textId="42FAF5B2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 with your argument if your evidence supporting it was stronger.</w:t>
      </w:r>
    </w:p>
    <w:p w14:paraId="30B08EEC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537B79C2" w14:textId="3C08204F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This evening, **** _________________________ *** essay for global studies.</w:t>
      </w:r>
    </w:p>
    <w:p w14:paraId="1ECC3963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5B03CE24" w14:textId="60BBC719" w:rsidR="0004111C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_____________________________ all *** academic work so *** gets her assignments in by their deadlines.</w:t>
      </w:r>
    </w:p>
    <w:p w14:paraId="05062B0C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0C4B1183" w14:textId="38786894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In ***** master’s thesis, *** _______________________ that that Glenn Gould is the greatest classical pianist in history.</w:t>
      </w:r>
    </w:p>
    <w:p w14:paraId="7E50C0C4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03B100CD" w14:textId="71DA3F7C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Because the sciences are a passion of ******’s, *** _______________________ a career as a scientist.</w:t>
      </w:r>
    </w:p>
    <w:p w14:paraId="5CC269A3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3C21A596" w14:textId="38B4FAC8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____________________________ *** bicycle to ***’s house, but took the train instead.</w:t>
      </w:r>
    </w:p>
    <w:p w14:paraId="120593F0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3ACF2B18" w14:textId="5C2194D1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Because ***** is done with *** homework, **** __________________________ with you in preparing dinner.</w:t>
      </w:r>
    </w:p>
    <w:p w14:paraId="0F56FF0E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6D186683" w14:textId="74D38AAF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 on *** science lab project, but *** has other priorities right now.</w:t>
      </w:r>
    </w:p>
    <w:p w14:paraId="727C5DA6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143FA9B2" w14:textId="6FDD3D21" w:rsidR="008571D4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teacher knows she _____________________________ students to turn in late work without penalty, but she is stubborn.</w:t>
      </w:r>
    </w:p>
    <w:p w14:paraId="02A3A891" w14:textId="77777777" w:rsidR="004849CE" w:rsidRPr="00436304" w:rsidRDefault="004849CE" w:rsidP="004849CE">
      <w:pPr>
        <w:rPr>
          <w:rFonts w:ascii="Times New Roman" w:hAnsi="Times New Roman"/>
          <w:b/>
        </w:rPr>
      </w:pPr>
    </w:p>
    <w:p w14:paraId="5B86654B" w14:textId="5E137752" w:rsidR="004849CE" w:rsidRPr="00436304" w:rsidRDefault="004849CE" w:rsidP="004849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Independent Practice: </w:t>
      </w:r>
      <w:r>
        <w:rPr>
          <w:rFonts w:ascii="Times New Roman" w:hAnsi="Times New Roman" w:cs="Times New Roman"/>
        </w:rPr>
        <w:t>Please compose six sentences using the modal verbs</w:t>
      </w:r>
      <w:r w:rsidRPr="004849CE">
        <w:rPr>
          <w:rFonts w:ascii="Times New Roman" w:hAnsi="Times New Roman" w:cs="Times New Roman"/>
          <w:b/>
          <w:i/>
        </w:rPr>
        <w:t xml:space="preserve"> </w:t>
      </w:r>
      <w:r w:rsidRPr="00A93744">
        <w:rPr>
          <w:rFonts w:ascii="Times New Roman" w:hAnsi="Times New Roman" w:cs="Times New Roman"/>
          <w:b/>
          <w:i/>
        </w:rPr>
        <w:t>can/could</w:t>
      </w:r>
      <w:r>
        <w:rPr>
          <w:rFonts w:ascii="Times New Roman" w:hAnsi="Times New Roman" w:cs="Times New Roman"/>
        </w:rPr>
        <w:t xml:space="preserve">, </w:t>
      </w:r>
      <w:r w:rsidRPr="00A93744">
        <w:rPr>
          <w:rFonts w:ascii="Times New Roman" w:hAnsi="Times New Roman" w:cs="Times New Roman"/>
          <w:b/>
          <w:i/>
        </w:rPr>
        <w:t>shall/should</w:t>
      </w:r>
      <w:r>
        <w:rPr>
          <w:rFonts w:ascii="Times New Roman" w:hAnsi="Times New Roman" w:cs="Times New Roman"/>
        </w:rPr>
        <w:t xml:space="preserve">, and </w:t>
      </w:r>
      <w:r w:rsidRPr="00A93744">
        <w:rPr>
          <w:rFonts w:ascii="Times New Roman" w:hAnsi="Times New Roman" w:cs="Times New Roman"/>
          <w:b/>
          <w:i/>
        </w:rPr>
        <w:t>will/would</w:t>
      </w:r>
      <w:r>
        <w:rPr>
          <w:rFonts w:ascii="Times New Roman" w:hAnsi="Times New Roman" w:cs="Times New Roman"/>
        </w:rPr>
        <w:t xml:space="preserve"> to demonstrate your understanding of their use.</w:t>
      </w:r>
    </w:p>
    <w:p w14:paraId="5346A1C3" w14:textId="005477A4" w:rsidR="00B577EA" w:rsidRPr="0031415A" w:rsidRDefault="00C346F6" w:rsidP="00C81F39">
      <w:pPr>
        <w:rPr>
          <w:rFonts w:ascii="Times New Roman" w:hAnsi="Times New Roman"/>
          <w:b/>
        </w:rPr>
      </w:pPr>
    </w:p>
    <w:sectPr w:rsidR="00B577EA" w:rsidRPr="0031415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672FF"/>
    <w:multiLevelType w:val="hybridMultilevel"/>
    <w:tmpl w:val="5ECABF36"/>
    <w:lvl w:ilvl="0" w:tplc="361C383A">
      <w:start w:val="1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F26085"/>
    <w:multiLevelType w:val="hybridMultilevel"/>
    <w:tmpl w:val="81F4FCA2"/>
    <w:lvl w:ilvl="0" w:tplc="06AAF5B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8F051B2"/>
    <w:multiLevelType w:val="hybridMultilevel"/>
    <w:tmpl w:val="C706E810"/>
    <w:lvl w:ilvl="0" w:tplc="D92274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39"/>
    <w:rsid w:val="000024C9"/>
    <w:rsid w:val="0004111C"/>
    <w:rsid w:val="000E78C8"/>
    <w:rsid w:val="00210313"/>
    <w:rsid w:val="0031415A"/>
    <w:rsid w:val="00410E3E"/>
    <w:rsid w:val="00467F05"/>
    <w:rsid w:val="004849CE"/>
    <w:rsid w:val="00522C3E"/>
    <w:rsid w:val="006B45BA"/>
    <w:rsid w:val="0072430F"/>
    <w:rsid w:val="007A1EDF"/>
    <w:rsid w:val="007C15C6"/>
    <w:rsid w:val="00810DA2"/>
    <w:rsid w:val="008571D4"/>
    <w:rsid w:val="00C06289"/>
    <w:rsid w:val="00C346F6"/>
    <w:rsid w:val="00C81F39"/>
    <w:rsid w:val="00DF3571"/>
    <w:rsid w:val="00EB35ED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3A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F39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4849CE"/>
    <w:pPr>
      <w:ind w:left="720"/>
      <w:contextualSpacing/>
    </w:pPr>
    <w:rPr>
      <w:rFonts w:asciiTheme="minorHAnsi" w:eastAsiaTheme="minorHAnsi" w:hAnsiTheme="minorHAnsi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32</TotalTime>
  <Pages>2</Pages>
  <Words>542</Words>
  <Characters>3093</Characters>
  <Application>Microsoft Office Word</Application>
  <DocSecurity>0</DocSecurity>
  <Lines>25</Lines>
  <Paragraphs>7</Paragraphs>
  <ScaleCrop>false</ScaleCrop>
  <Company>Mark's Text Terminal</Company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2017-07-01T09:53:00Z</dcterms:created>
  <dcterms:modified xsi:type="dcterms:W3CDTF">2019-10-07T15:41:00Z</dcterms:modified>
</cp:coreProperties>
</file>