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DA52E" w14:textId="77777777" w:rsidR="00C81F39" w:rsidRPr="00EE53BE" w:rsidRDefault="00C81F39" w:rsidP="00C81F39">
      <w:pPr>
        <w:rPr>
          <w:rFonts w:ascii="Times New Roman" w:hAnsi="Times New Roman"/>
          <w:b/>
          <w:szCs w:val="24"/>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bookmarkStart w:id="41" w:name="OLE_LINK122"/>
      <w:bookmarkStart w:id="42" w:name="OLE_LINK123"/>
      <w:bookmarkStart w:id="43" w:name="OLE_LINK125"/>
      <w:bookmarkStart w:id="44" w:name="OLE_LINK126"/>
      <w:r w:rsidRPr="00EE53BE">
        <w:rPr>
          <w:rFonts w:ascii="Times New Roman" w:hAnsi="Times New Roman"/>
          <w:b/>
          <w:szCs w:val="24"/>
          <w:u w:val="single"/>
        </w:rPr>
        <w:t>Name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t>Date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14:paraId="3B806867" w14:textId="6762B25C" w:rsidR="00863E1D" w:rsidRDefault="00C81F39" w:rsidP="00863E1D">
      <w:pPr>
        <w:rPr>
          <w:rFonts w:ascii="Times New Roman" w:hAnsi="Times New Roman"/>
        </w:rPr>
      </w:pPr>
      <w:r w:rsidRPr="00C81F39">
        <w:rPr>
          <w:rFonts w:ascii="Times New Roman" w:hAnsi="Times New Roman"/>
          <w:b/>
          <w:szCs w:val="24"/>
        </w:rPr>
        <w:t xml:space="preserve">English Language Arts, </w:t>
      </w:r>
      <w:bookmarkStart w:id="45" w:name="_GoBack"/>
      <w:r w:rsidRPr="002A572C">
        <w:rPr>
          <w:rFonts w:ascii="Times New Roman" w:hAnsi="Times New Roman"/>
          <w:b/>
          <w:i/>
          <w:iCs/>
          <w:szCs w:val="24"/>
        </w:rPr>
        <w:t>Parts of Speech</w:t>
      </w:r>
      <w:r w:rsidRPr="00C81F39">
        <w:rPr>
          <w:rFonts w:ascii="Times New Roman" w:hAnsi="Times New Roman"/>
          <w:b/>
          <w:szCs w:val="24"/>
        </w:rPr>
        <w:t xml:space="preserve"> </w:t>
      </w:r>
      <w:bookmarkEnd w:id="45"/>
      <w:r w:rsidRPr="00C81F39">
        <w:rPr>
          <w:rFonts w:ascii="Times New Roman" w:hAnsi="Times New Roman"/>
          <w:b/>
          <w:szCs w:val="24"/>
        </w:rPr>
        <w:t xml:space="preserve">Unit 2, </w:t>
      </w:r>
      <w:r w:rsidRPr="00C81F39">
        <w:rPr>
          <w:rFonts w:ascii="Times New Roman" w:hAnsi="Times New Roman"/>
          <w:b/>
          <w:i/>
          <w:szCs w:val="24"/>
        </w:rPr>
        <w:t>Verbs</w:t>
      </w:r>
      <w:r w:rsidR="00E90EAA">
        <w:rPr>
          <w:rFonts w:ascii="Times New Roman" w:hAnsi="Times New Roman"/>
          <w:b/>
          <w:szCs w:val="24"/>
        </w:rPr>
        <w:t>,</w:t>
      </w:r>
      <w:r w:rsidR="003C2A62">
        <w:rPr>
          <w:rFonts w:ascii="Times New Roman" w:hAnsi="Times New Roman"/>
          <w:b/>
          <w:szCs w:val="24"/>
        </w:rPr>
        <w:t xml:space="preserve"> Lesson 6</w:t>
      </w:r>
      <w:r w:rsidRPr="00C81F39">
        <w:rPr>
          <w:rFonts w:ascii="Times New Roman" w:hAnsi="Times New Roman"/>
          <w:b/>
          <w:szCs w:val="24"/>
        </w:rPr>
        <w:t xml:space="preserve"> Worksheet:</w:t>
      </w:r>
      <w:r w:rsidR="003C2A62">
        <w:rPr>
          <w:rFonts w:ascii="Times New Roman" w:hAnsi="Times New Roman"/>
          <w:b/>
          <w:szCs w:val="24"/>
        </w:rPr>
        <w:t xml:space="preserve"> </w:t>
      </w:r>
      <w:r w:rsidR="003C2A62">
        <w:rPr>
          <w:rFonts w:ascii="Times New Roman" w:hAnsi="Times New Roman"/>
          <w:b/>
          <w:i/>
          <w:szCs w:val="24"/>
        </w:rPr>
        <w:t>The Modal or Conditional Verbs I</w:t>
      </w:r>
      <w:r w:rsidR="003C2A62">
        <w:rPr>
          <w:rFonts w:ascii="Times New Roman" w:hAnsi="Times New Roman"/>
          <w:b/>
          <w:szCs w:val="24"/>
        </w:rPr>
        <w:t>.</w:t>
      </w:r>
      <w:r w:rsidR="00863E1D">
        <w:rPr>
          <w:rFonts w:ascii="Times New Roman" w:hAnsi="Times New Roman"/>
          <w:b/>
          <w:szCs w:val="24"/>
        </w:rPr>
        <w:t xml:space="preserve"> </w:t>
      </w:r>
      <w:r w:rsidR="00863E1D">
        <w:rPr>
          <w:rFonts w:ascii="Times New Roman" w:hAnsi="Times New Roman"/>
        </w:rPr>
        <w:t>Modal verbs, which are also called conditionals, are auxiliary or “helping” verbs. They help the main verb to suggest ability, possibility, potential, expectation, and permission. We use modal verbs with main verbs when we are uncertain about something. One thing to remember about is that when their order is reversed in a sentence, a statement becomes a question.</w:t>
      </w:r>
    </w:p>
    <w:p w14:paraId="48321C92" w14:textId="77777777" w:rsidR="00863E1D" w:rsidRDefault="00863E1D" w:rsidP="00863E1D">
      <w:pPr>
        <w:rPr>
          <w:rFonts w:ascii="Times New Roman" w:hAnsi="Times New Roman"/>
        </w:rPr>
      </w:pPr>
    </w:p>
    <w:p w14:paraId="457EEF1F" w14:textId="77777777" w:rsidR="00863E1D" w:rsidRPr="00A93744" w:rsidRDefault="00863E1D" w:rsidP="00863E1D">
      <w:pPr>
        <w:pStyle w:val="ListParagraph"/>
        <w:numPr>
          <w:ilvl w:val="0"/>
          <w:numId w:val="1"/>
        </w:numPr>
        <w:rPr>
          <w:rFonts w:ascii="Times New Roman" w:hAnsi="Times New Roman" w:cs="Times New Roman"/>
          <w:b/>
        </w:rPr>
      </w:pPr>
      <w:r w:rsidRPr="00A93744">
        <w:rPr>
          <w:rFonts w:ascii="Times New Roman" w:hAnsi="Times New Roman" w:cs="Times New Roman"/>
          <w:i/>
        </w:rPr>
        <w:t>I may</w:t>
      </w:r>
      <w:r>
        <w:rPr>
          <w:rFonts w:ascii="Times New Roman" w:hAnsi="Times New Roman" w:cs="Times New Roman"/>
        </w:rPr>
        <w:t xml:space="preserve"> come to your party.</w:t>
      </w:r>
    </w:p>
    <w:p w14:paraId="31A8492F" w14:textId="77777777" w:rsidR="00863E1D" w:rsidRPr="00A93744" w:rsidRDefault="00863E1D" w:rsidP="00863E1D">
      <w:pPr>
        <w:pStyle w:val="ListParagraph"/>
        <w:numPr>
          <w:ilvl w:val="0"/>
          <w:numId w:val="1"/>
        </w:numPr>
        <w:rPr>
          <w:rFonts w:ascii="Times New Roman" w:hAnsi="Times New Roman" w:cs="Times New Roman"/>
          <w:b/>
        </w:rPr>
      </w:pPr>
      <w:r w:rsidRPr="00A93744">
        <w:rPr>
          <w:rFonts w:ascii="Times New Roman" w:hAnsi="Times New Roman" w:cs="Times New Roman"/>
          <w:i/>
        </w:rPr>
        <w:t>May I</w:t>
      </w:r>
      <w:r>
        <w:rPr>
          <w:rFonts w:ascii="Times New Roman" w:hAnsi="Times New Roman" w:cs="Times New Roman"/>
        </w:rPr>
        <w:t xml:space="preserve"> come to your party?</w:t>
      </w:r>
    </w:p>
    <w:p w14:paraId="200C7082" w14:textId="77777777" w:rsidR="00863E1D" w:rsidRPr="00A93744" w:rsidRDefault="00863E1D" w:rsidP="00863E1D">
      <w:pPr>
        <w:pStyle w:val="ListParagraph"/>
        <w:numPr>
          <w:ilvl w:val="0"/>
          <w:numId w:val="1"/>
        </w:numPr>
        <w:rPr>
          <w:rFonts w:ascii="Times New Roman" w:hAnsi="Times New Roman" w:cs="Times New Roman"/>
          <w:b/>
        </w:rPr>
      </w:pPr>
      <w:r>
        <w:rPr>
          <w:rFonts w:ascii="Times New Roman" w:hAnsi="Times New Roman" w:cs="Times New Roman"/>
          <w:i/>
        </w:rPr>
        <w:t xml:space="preserve">You must </w:t>
      </w:r>
      <w:r>
        <w:rPr>
          <w:rFonts w:ascii="Times New Roman" w:hAnsi="Times New Roman" w:cs="Times New Roman"/>
        </w:rPr>
        <w:t>make noise.</w:t>
      </w:r>
    </w:p>
    <w:p w14:paraId="1844FC4D" w14:textId="77777777" w:rsidR="00863E1D" w:rsidRPr="00A93744" w:rsidRDefault="00863E1D" w:rsidP="00863E1D">
      <w:pPr>
        <w:pStyle w:val="ListParagraph"/>
        <w:numPr>
          <w:ilvl w:val="0"/>
          <w:numId w:val="1"/>
        </w:numPr>
        <w:rPr>
          <w:rFonts w:ascii="Times New Roman" w:hAnsi="Times New Roman" w:cs="Times New Roman"/>
          <w:b/>
        </w:rPr>
      </w:pPr>
      <w:r>
        <w:rPr>
          <w:rFonts w:ascii="Times New Roman" w:hAnsi="Times New Roman" w:cs="Times New Roman"/>
          <w:i/>
        </w:rPr>
        <w:t xml:space="preserve">Must you </w:t>
      </w:r>
      <w:r>
        <w:rPr>
          <w:rFonts w:ascii="Times New Roman" w:hAnsi="Times New Roman" w:cs="Times New Roman"/>
        </w:rPr>
        <w:t>make noise?</w:t>
      </w:r>
    </w:p>
    <w:p w14:paraId="298FDDFB" w14:textId="77777777" w:rsidR="00863E1D" w:rsidRDefault="00863E1D" w:rsidP="00863E1D">
      <w:pPr>
        <w:rPr>
          <w:rFonts w:ascii="Times New Roman" w:hAnsi="Times New Roman"/>
          <w:b/>
        </w:rPr>
      </w:pPr>
    </w:p>
    <w:p w14:paraId="0C0784EA" w14:textId="1A02AB76" w:rsidR="00863E1D" w:rsidRDefault="00863E1D" w:rsidP="00863E1D">
      <w:pPr>
        <w:rPr>
          <w:rFonts w:ascii="Times New Roman" w:hAnsi="Times New Roman"/>
        </w:rPr>
      </w:pPr>
      <w:r>
        <w:rPr>
          <w:rFonts w:ascii="Times New Roman" w:hAnsi="Times New Roman"/>
        </w:rPr>
        <w:t>Today we will work with four modal verbs:</w:t>
      </w:r>
      <w:r>
        <w:rPr>
          <w:rFonts w:ascii="Times New Roman" w:hAnsi="Times New Roman"/>
          <w:b/>
        </w:rPr>
        <w:t xml:space="preserve"> </w:t>
      </w:r>
      <w:r w:rsidRPr="00A93744">
        <w:rPr>
          <w:rFonts w:ascii="Times New Roman" w:hAnsi="Times New Roman"/>
          <w:b/>
          <w:i/>
        </w:rPr>
        <w:t>may</w:t>
      </w:r>
      <w:r>
        <w:rPr>
          <w:rFonts w:ascii="Times New Roman" w:hAnsi="Times New Roman"/>
        </w:rPr>
        <w:t xml:space="preserve">, </w:t>
      </w:r>
      <w:r w:rsidRPr="00A93744">
        <w:rPr>
          <w:rFonts w:ascii="Times New Roman" w:hAnsi="Times New Roman"/>
          <w:b/>
          <w:i/>
        </w:rPr>
        <w:t>might</w:t>
      </w:r>
      <w:r>
        <w:rPr>
          <w:rFonts w:ascii="Times New Roman" w:hAnsi="Times New Roman"/>
        </w:rPr>
        <w:t xml:space="preserve">, </w:t>
      </w:r>
      <w:r w:rsidRPr="00A93744">
        <w:rPr>
          <w:rFonts w:ascii="Times New Roman" w:hAnsi="Times New Roman"/>
          <w:b/>
          <w:i/>
        </w:rPr>
        <w:t>must</w:t>
      </w:r>
      <w:r>
        <w:rPr>
          <w:rFonts w:ascii="Times New Roman" w:hAnsi="Times New Roman"/>
        </w:rPr>
        <w:t xml:space="preserve">, and </w:t>
      </w:r>
      <w:r w:rsidRPr="00A93744">
        <w:rPr>
          <w:rFonts w:ascii="Times New Roman" w:hAnsi="Times New Roman"/>
          <w:b/>
          <w:i/>
        </w:rPr>
        <w:t>ought to</w:t>
      </w:r>
      <w:r>
        <w:rPr>
          <w:rFonts w:ascii="Times New Roman" w:hAnsi="Times New Roman"/>
        </w:rPr>
        <w:t>. Let’s begin with a series of modified cloze exercises to give you a feel for how these modal verbs work in prose. Use the sense of the sentence and your learning support to insert the appropriate modal verb in the cloze blank.</w:t>
      </w:r>
    </w:p>
    <w:p w14:paraId="52DE66EE" w14:textId="77777777" w:rsidR="00863E1D" w:rsidRDefault="00863E1D" w:rsidP="00863E1D">
      <w:pPr>
        <w:rPr>
          <w:rFonts w:ascii="Times New Roman" w:hAnsi="Times New Roman"/>
        </w:rPr>
      </w:pPr>
    </w:p>
    <w:p w14:paraId="0A0313BF" w14:textId="77777777" w:rsidR="00863E1D" w:rsidRPr="00B26CC8" w:rsidRDefault="00863E1D" w:rsidP="00863E1D">
      <w:pPr>
        <w:pStyle w:val="ListParagraph"/>
        <w:numPr>
          <w:ilvl w:val="0"/>
          <w:numId w:val="2"/>
        </w:numPr>
        <w:rPr>
          <w:rFonts w:ascii="Times New Roman" w:hAnsi="Times New Roman" w:cs="Times New Roman"/>
          <w:b/>
        </w:rPr>
      </w:pPr>
      <w:r>
        <w:rPr>
          <w:rFonts w:ascii="Times New Roman" w:hAnsi="Times New Roman" w:cs="Times New Roman"/>
          <w:b/>
        </w:rPr>
        <w:t xml:space="preserve">Cloze exercises: </w:t>
      </w:r>
      <w:r>
        <w:rPr>
          <w:rFonts w:ascii="Times New Roman" w:hAnsi="Times New Roman" w:cs="Times New Roman"/>
        </w:rPr>
        <w:t>Use the sense of the sentence, and your learning support, to determine the appropriate modal verb to insert into the close blank.</w:t>
      </w:r>
    </w:p>
    <w:p w14:paraId="4E8ED8E4" w14:textId="77777777" w:rsidR="00B26CC8" w:rsidRDefault="00B26CC8" w:rsidP="00B26CC8">
      <w:pPr>
        <w:rPr>
          <w:rFonts w:ascii="Times New Roman" w:hAnsi="Times New Roman"/>
          <w:b/>
        </w:rPr>
      </w:pPr>
    </w:p>
    <w:p w14:paraId="47A3796F" w14:textId="781531EF" w:rsidR="00B26CC8" w:rsidRPr="00B26CC8" w:rsidRDefault="00B26CC8" w:rsidP="00B26CC8">
      <w:pPr>
        <w:pStyle w:val="ListParagraph"/>
        <w:numPr>
          <w:ilvl w:val="0"/>
          <w:numId w:val="3"/>
        </w:numPr>
        <w:rPr>
          <w:rFonts w:ascii="Times New Roman" w:hAnsi="Times New Roman"/>
          <w:b/>
        </w:rPr>
      </w:pPr>
      <w:r>
        <w:rPr>
          <w:rFonts w:ascii="Times New Roman" w:hAnsi="Times New Roman"/>
        </w:rPr>
        <w:t>***** __________________ get to school on time to be able to join *** class’s field trip.</w:t>
      </w:r>
    </w:p>
    <w:p w14:paraId="60298F1D" w14:textId="77777777" w:rsidR="00B26CC8" w:rsidRPr="00B26CC8" w:rsidRDefault="00B26CC8" w:rsidP="00B26CC8">
      <w:pPr>
        <w:rPr>
          <w:rFonts w:ascii="Times New Roman" w:hAnsi="Times New Roman"/>
          <w:b/>
        </w:rPr>
      </w:pPr>
    </w:p>
    <w:p w14:paraId="694430E8" w14:textId="74CE1927" w:rsidR="00B26CC8" w:rsidRPr="00C456F5" w:rsidRDefault="00C456F5" w:rsidP="00B26CC8">
      <w:pPr>
        <w:pStyle w:val="ListParagraph"/>
        <w:numPr>
          <w:ilvl w:val="0"/>
          <w:numId w:val="3"/>
        </w:numPr>
        <w:rPr>
          <w:rFonts w:ascii="Times New Roman" w:hAnsi="Times New Roman"/>
          <w:b/>
        </w:rPr>
      </w:pPr>
      <w:r>
        <w:rPr>
          <w:rFonts w:ascii="Times New Roman" w:hAnsi="Times New Roman"/>
        </w:rPr>
        <w:t>I ___________ eat some of your doughnut.</w:t>
      </w:r>
    </w:p>
    <w:p w14:paraId="1C068A4B" w14:textId="77777777" w:rsidR="00C456F5" w:rsidRPr="00C456F5" w:rsidRDefault="00C456F5" w:rsidP="00C456F5">
      <w:pPr>
        <w:rPr>
          <w:rFonts w:ascii="Times New Roman" w:hAnsi="Times New Roman"/>
          <w:b/>
        </w:rPr>
      </w:pPr>
    </w:p>
    <w:p w14:paraId="2AF3907D" w14:textId="7434440D" w:rsidR="00C456F5" w:rsidRPr="00C456F5" w:rsidRDefault="00C456F5" w:rsidP="00B26CC8">
      <w:pPr>
        <w:pStyle w:val="ListParagraph"/>
        <w:numPr>
          <w:ilvl w:val="0"/>
          <w:numId w:val="3"/>
        </w:numPr>
        <w:rPr>
          <w:rFonts w:ascii="Times New Roman" w:hAnsi="Times New Roman"/>
          <w:b/>
        </w:rPr>
      </w:pPr>
      <w:r>
        <w:rPr>
          <w:rFonts w:ascii="Times New Roman" w:hAnsi="Times New Roman"/>
        </w:rPr>
        <w:t>__________ I eat some of your doughnut</w:t>
      </w:r>
      <w:r w:rsidR="00AC21EC">
        <w:rPr>
          <w:rFonts w:ascii="Times New Roman" w:hAnsi="Times New Roman"/>
        </w:rPr>
        <w:t>?</w:t>
      </w:r>
    </w:p>
    <w:p w14:paraId="21DF202F" w14:textId="77777777" w:rsidR="00C456F5" w:rsidRPr="00C456F5" w:rsidRDefault="00C456F5" w:rsidP="00C456F5">
      <w:pPr>
        <w:rPr>
          <w:rFonts w:ascii="Times New Roman" w:hAnsi="Times New Roman"/>
          <w:b/>
        </w:rPr>
      </w:pPr>
    </w:p>
    <w:p w14:paraId="21A7F504" w14:textId="542CD625" w:rsidR="00C456F5" w:rsidRPr="00C456F5" w:rsidRDefault="00C456F5" w:rsidP="00B26CC8">
      <w:pPr>
        <w:pStyle w:val="ListParagraph"/>
        <w:numPr>
          <w:ilvl w:val="0"/>
          <w:numId w:val="3"/>
        </w:numPr>
        <w:rPr>
          <w:rFonts w:ascii="Times New Roman" w:hAnsi="Times New Roman"/>
          <w:b/>
        </w:rPr>
      </w:pPr>
      <w:r>
        <w:rPr>
          <w:rFonts w:ascii="Times New Roman" w:hAnsi="Times New Roman"/>
        </w:rPr>
        <w:t>We _________________ get our girlfriends gifts for Valentine’s Day.</w:t>
      </w:r>
    </w:p>
    <w:p w14:paraId="57203783" w14:textId="77777777" w:rsidR="00C456F5" w:rsidRPr="00C456F5" w:rsidRDefault="00C456F5" w:rsidP="00C456F5">
      <w:pPr>
        <w:rPr>
          <w:rFonts w:ascii="Times New Roman" w:hAnsi="Times New Roman"/>
          <w:b/>
        </w:rPr>
      </w:pPr>
    </w:p>
    <w:p w14:paraId="62117E72" w14:textId="126D6196" w:rsidR="00C456F5" w:rsidRPr="00C456F5" w:rsidRDefault="00C456F5" w:rsidP="00B26CC8">
      <w:pPr>
        <w:pStyle w:val="ListParagraph"/>
        <w:numPr>
          <w:ilvl w:val="0"/>
          <w:numId w:val="3"/>
        </w:numPr>
        <w:rPr>
          <w:rFonts w:ascii="Times New Roman" w:hAnsi="Times New Roman"/>
          <w:b/>
        </w:rPr>
      </w:pPr>
      <w:r>
        <w:rPr>
          <w:rFonts w:ascii="Times New Roman" w:hAnsi="Times New Roman"/>
        </w:rPr>
        <w:t>******* _____________ show up at the picnic.</w:t>
      </w:r>
    </w:p>
    <w:p w14:paraId="0945686D" w14:textId="77777777" w:rsidR="00C456F5" w:rsidRPr="00C456F5" w:rsidRDefault="00C456F5" w:rsidP="00C456F5">
      <w:pPr>
        <w:rPr>
          <w:rFonts w:ascii="Times New Roman" w:hAnsi="Times New Roman"/>
          <w:b/>
        </w:rPr>
      </w:pPr>
    </w:p>
    <w:p w14:paraId="49D884D9" w14:textId="3CEE8A7C" w:rsidR="00C456F5" w:rsidRPr="00C456F5" w:rsidRDefault="00C456F5" w:rsidP="00B26CC8">
      <w:pPr>
        <w:pStyle w:val="ListParagraph"/>
        <w:numPr>
          <w:ilvl w:val="0"/>
          <w:numId w:val="3"/>
        </w:numPr>
        <w:rPr>
          <w:rFonts w:ascii="Times New Roman" w:hAnsi="Times New Roman"/>
          <w:b/>
        </w:rPr>
      </w:pPr>
      <w:r>
        <w:rPr>
          <w:rFonts w:ascii="Times New Roman" w:hAnsi="Times New Roman"/>
        </w:rPr>
        <w:t>***** an</w:t>
      </w:r>
      <w:r w:rsidR="008735C2">
        <w:rPr>
          <w:rFonts w:ascii="Times New Roman" w:hAnsi="Times New Roman"/>
        </w:rPr>
        <w:t xml:space="preserve">d **** ______________________ </w:t>
      </w:r>
      <w:r>
        <w:rPr>
          <w:rFonts w:ascii="Times New Roman" w:hAnsi="Times New Roman"/>
        </w:rPr>
        <w:t xml:space="preserve"> do their laundry, but don’t feel like it right now.</w:t>
      </w:r>
    </w:p>
    <w:p w14:paraId="0867BBC8" w14:textId="77777777" w:rsidR="00C456F5" w:rsidRPr="00C456F5" w:rsidRDefault="00C456F5" w:rsidP="00C456F5">
      <w:pPr>
        <w:rPr>
          <w:rFonts w:ascii="Times New Roman" w:hAnsi="Times New Roman"/>
          <w:b/>
        </w:rPr>
      </w:pPr>
    </w:p>
    <w:p w14:paraId="22441180" w14:textId="78D707AF" w:rsidR="00C456F5" w:rsidRPr="00C456F5" w:rsidRDefault="00C456F5" w:rsidP="00B26CC8">
      <w:pPr>
        <w:pStyle w:val="ListParagraph"/>
        <w:numPr>
          <w:ilvl w:val="0"/>
          <w:numId w:val="3"/>
        </w:numPr>
        <w:rPr>
          <w:rFonts w:ascii="Times New Roman" w:hAnsi="Times New Roman"/>
          <w:b/>
        </w:rPr>
      </w:pPr>
      <w:r>
        <w:rPr>
          <w:rFonts w:ascii="Times New Roman" w:hAnsi="Times New Roman"/>
        </w:rPr>
        <w:t>The police _________________ enforce the law.</w:t>
      </w:r>
    </w:p>
    <w:p w14:paraId="6C4EBCFB" w14:textId="77777777" w:rsidR="00C456F5" w:rsidRPr="00C456F5" w:rsidRDefault="00C456F5" w:rsidP="00C456F5">
      <w:pPr>
        <w:rPr>
          <w:rFonts w:ascii="Times New Roman" w:hAnsi="Times New Roman"/>
          <w:b/>
        </w:rPr>
      </w:pPr>
    </w:p>
    <w:p w14:paraId="7F72F968" w14:textId="14E7AD36" w:rsidR="00C456F5" w:rsidRPr="00C456F5" w:rsidRDefault="00C456F5" w:rsidP="00B26CC8">
      <w:pPr>
        <w:pStyle w:val="ListParagraph"/>
        <w:numPr>
          <w:ilvl w:val="0"/>
          <w:numId w:val="3"/>
        </w:numPr>
        <w:rPr>
          <w:rFonts w:ascii="Times New Roman" w:hAnsi="Times New Roman"/>
          <w:b/>
        </w:rPr>
      </w:pPr>
      <w:r>
        <w:rPr>
          <w:rFonts w:ascii="Times New Roman" w:hAnsi="Times New Roman"/>
        </w:rPr>
        <w:t>**** and **** are college students and really _________________ study.</w:t>
      </w:r>
    </w:p>
    <w:p w14:paraId="16ECAF7C" w14:textId="77777777" w:rsidR="00C456F5" w:rsidRPr="00C456F5" w:rsidRDefault="00C456F5" w:rsidP="00C456F5">
      <w:pPr>
        <w:rPr>
          <w:rFonts w:ascii="Times New Roman" w:hAnsi="Times New Roman"/>
          <w:b/>
        </w:rPr>
      </w:pPr>
    </w:p>
    <w:p w14:paraId="7D1B21AC" w14:textId="0F311D01" w:rsidR="00C456F5" w:rsidRPr="00C456F5" w:rsidRDefault="00C456F5" w:rsidP="00B26CC8">
      <w:pPr>
        <w:pStyle w:val="ListParagraph"/>
        <w:numPr>
          <w:ilvl w:val="0"/>
          <w:numId w:val="3"/>
        </w:numPr>
        <w:rPr>
          <w:rFonts w:ascii="Times New Roman" w:hAnsi="Times New Roman"/>
          <w:b/>
        </w:rPr>
      </w:pPr>
      <w:r>
        <w:rPr>
          <w:rFonts w:ascii="Times New Roman" w:hAnsi="Times New Roman"/>
        </w:rPr>
        <w:t>*** thought *** would hold off on a walk in the park because it _______________ rain.</w:t>
      </w:r>
    </w:p>
    <w:p w14:paraId="6A3269CE" w14:textId="77777777" w:rsidR="00C456F5" w:rsidRPr="00C456F5" w:rsidRDefault="00C456F5" w:rsidP="00C456F5">
      <w:pPr>
        <w:rPr>
          <w:rFonts w:ascii="Times New Roman" w:hAnsi="Times New Roman"/>
          <w:b/>
        </w:rPr>
      </w:pPr>
    </w:p>
    <w:p w14:paraId="05CFC7D0" w14:textId="3F10C418" w:rsidR="00C456F5" w:rsidRPr="00C456F5" w:rsidRDefault="00C456F5" w:rsidP="00B26CC8">
      <w:pPr>
        <w:pStyle w:val="ListParagraph"/>
        <w:numPr>
          <w:ilvl w:val="0"/>
          <w:numId w:val="3"/>
        </w:numPr>
        <w:rPr>
          <w:rFonts w:ascii="Times New Roman" w:hAnsi="Times New Roman"/>
          <w:b/>
        </w:rPr>
      </w:pPr>
      <w:r>
        <w:rPr>
          <w:rFonts w:ascii="Times New Roman" w:hAnsi="Times New Roman"/>
        </w:rPr>
        <w:t>If you want dessert, you __________________ finish your vegetables.</w:t>
      </w:r>
    </w:p>
    <w:p w14:paraId="013FA836" w14:textId="77777777" w:rsidR="00C456F5" w:rsidRPr="00C456F5" w:rsidRDefault="00C456F5" w:rsidP="00C456F5">
      <w:pPr>
        <w:rPr>
          <w:rFonts w:ascii="Times New Roman" w:hAnsi="Times New Roman"/>
          <w:b/>
        </w:rPr>
      </w:pPr>
    </w:p>
    <w:p w14:paraId="4D90977F" w14:textId="00FAF171" w:rsidR="00C456F5" w:rsidRPr="00C456F5" w:rsidRDefault="00C456F5" w:rsidP="00B26CC8">
      <w:pPr>
        <w:pStyle w:val="ListParagraph"/>
        <w:numPr>
          <w:ilvl w:val="0"/>
          <w:numId w:val="3"/>
        </w:numPr>
        <w:rPr>
          <w:rFonts w:ascii="Times New Roman" w:hAnsi="Times New Roman"/>
          <w:b/>
        </w:rPr>
      </w:pPr>
      <w:r>
        <w:rPr>
          <w:rFonts w:ascii="Times New Roman" w:hAnsi="Times New Roman"/>
        </w:rPr>
        <w:t>***** would like to say a few words if **** ________________.</w:t>
      </w:r>
    </w:p>
    <w:p w14:paraId="360D2F74" w14:textId="77777777" w:rsidR="00C456F5" w:rsidRPr="00C456F5" w:rsidRDefault="00C456F5" w:rsidP="00C456F5">
      <w:pPr>
        <w:rPr>
          <w:rFonts w:ascii="Times New Roman" w:hAnsi="Times New Roman"/>
          <w:b/>
        </w:rPr>
      </w:pPr>
    </w:p>
    <w:p w14:paraId="45664F3F" w14:textId="373E0C3E" w:rsidR="00C456F5" w:rsidRPr="00C456F5" w:rsidRDefault="00C456F5" w:rsidP="00B26CC8">
      <w:pPr>
        <w:pStyle w:val="ListParagraph"/>
        <w:numPr>
          <w:ilvl w:val="0"/>
          <w:numId w:val="3"/>
        </w:numPr>
        <w:rPr>
          <w:rFonts w:ascii="Times New Roman" w:hAnsi="Times New Roman"/>
          <w:b/>
        </w:rPr>
      </w:pPr>
      <w:r>
        <w:rPr>
          <w:rFonts w:ascii="Times New Roman" w:hAnsi="Times New Roman"/>
        </w:rPr>
        <w:t>Many people buy lottery tickets because they believe they ______________ get lucky and win.</w:t>
      </w:r>
    </w:p>
    <w:p w14:paraId="62688229" w14:textId="77777777" w:rsidR="00C456F5" w:rsidRPr="00C456F5" w:rsidRDefault="00C456F5" w:rsidP="00C456F5">
      <w:pPr>
        <w:rPr>
          <w:rFonts w:ascii="Times New Roman" w:hAnsi="Times New Roman"/>
          <w:b/>
        </w:rPr>
      </w:pPr>
    </w:p>
    <w:p w14:paraId="69E953BB" w14:textId="49179E30" w:rsidR="00C456F5" w:rsidRPr="00C456F5" w:rsidRDefault="00C456F5" w:rsidP="00B26CC8">
      <w:pPr>
        <w:pStyle w:val="ListParagraph"/>
        <w:numPr>
          <w:ilvl w:val="0"/>
          <w:numId w:val="3"/>
        </w:numPr>
        <w:rPr>
          <w:rFonts w:ascii="Times New Roman" w:hAnsi="Times New Roman"/>
          <w:b/>
        </w:rPr>
      </w:pPr>
      <w:r>
        <w:rPr>
          <w:rFonts w:ascii="Times New Roman" w:hAnsi="Times New Roman"/>
        </w:rPr>
        <w:t>We really ___________________ stop skipping classes.</w:t>
      </w:r>
    </w:p>
    <w:p w14:paraId="2A1C8210" w14:textId="77777777" w:rsidR="00C456F5" w:rsidRPr="00C456F5" w:rsidRDefault="00C456F5" w:rsidP="00C456F5">
      <w:pPr>
        <w:rPr>
          <w:rFonts w:ascii="Times New Roman" w:hAnsi="Times New Roman"/>
          <w:b/>
        </w:rPr>
      </w:pPr>
    </w:p>
    <w:p w14:paraId="0696250A" w14:textId="33B819E6" w:rsidR="00C456F5" w:rsidRPr="00C456F5" w:rsidRDefault="00C456F5" w:rsidP="00B26CC8">
      <w:pPr>
        <w:pStyle w:val="ListParagraph"/>
        <w:numPr>
          <w:ilvl w:val="0"/>
          <w:numId w:val="3"/>
        </w:numPr>
        <w:rPr>
          <w:rFonts w:ascii="Times New Roman" w:hAnsi="Times New Roman"/>
          <w:b/>
        </w:rPr>
      </w:pPr>
      <w:r>
        <w:rPr>
          <w:rFonts w:ascii="Times New Roman" w:hAnsi="Times New Roman"/>
        </w:rPr>
        <w:t>****** _____________________ submit **** application to Harvard Law School by the deadline.</w:t>
      </w:r>
    </w:p>
    <w:p w14:paraId="38C64CFE" w14:textId="77777777" w:rsidR="00C456F5" w:rsidRPr="00C456F5" w:rsidRDefault="00C456F5" w:rsidP="00C456F5">
      <w:pPr>
        <w:rPr>
          <w:rFonts w:ascii="Times New Roman" w:hAnsi="Times New Roman"/>
          <w:b/>
        </w:rPr>
      </w:pPr>
    </w:p>
    <w:p w14:paraId="04B1CAA7" w14:textId="3590A1B5" w:rsidR="00C456F5" w:rsidRPr="00C456F5" w:rsidRDefault="00C456F5" w:rsidP="00B26CC8">
      <w:pPr>
        <w:pStyle w:val="ListParagraph"/>
        <w:numPr>
          <w:ilvl w:val="0"/>
          <w:numId w:val="3"/>
        </w:numPr>
        <w:rPr>
          <w:rFonts w:ascii="Times New Roman" w:hAnsi="Times New Roman"/>
          <w:b/>
        </w:rPr>
      </w:pPr>
      <w:r>
        <w:rPr>
          <w:rFonts w:ascii="Times New Roman" w:hAnsi="Times New Roman"/>
        </w:rPr>
        <w:t>The students _________________ use their cell phones while in the cafeteria.</w:t>
      </w:r>
    </w:p>
    <w:p w14:paraId="08985E3F" w14:textId="77777777" w:rsidR="00C456F5" w:rsidRPr="00C456F5" w:rsidRDefault="00C456F5" w:rsidP="00C456F5">
      <w:pPr>
        <w:rPr>
          <w:rFonts w:ascii="Times New Roman" w:hAnsi="Times New Roman"/>
          <w:b/>
        </w:rPr>
      </w:pPr>
    </w:p>
    <w:p w14:paraId="1C63A3D3" w14:textId="742727BC" w:rsidR="00C456F5" w:rsidRPr="00C456F5" w:rsidRDefault="00C456F5" w:rsidP="00B26CC8">
      <w:pPr>
        <w:pStyle w:val="ListParagraph"/>
        <w:numPr>
          <w:ilvl w:val="0"/>
          <w:numId w:val="3"/>
        </w:numPr>
        <w:rPr>
          <w:rFonts w:ascii="Times New Roman" w:hAnsi="Times New Roman"/>
          <w:b/>
        </w:rPr>
      </w:pPr>
      <w:r>
        <w:rPr>
          <w:rFonts w:ascii="Times New Roman" w:hAnsi="Times New Roman"/>
        </w:rPr>
        <w:t>The train ____________________ arrive on time, but this time of night it _______________ be late.</w:t>
      </w:r>
    </w:p>
    <w:p w14:paraId="1D2C479E" w14:textId="77777777" w:rsidR="00C456F5" w:rsidRPr="00C456F5" w:rsidRDefault="00C456F5" w:rsidP="00C456F5">
      <w:pPr>
        <w:rPr>
          <w:rFonts w:ascii="Times New Roman" w:hAnsi="Times New Roman"/>
          <w:b/>
        </w:rPr>
      </w:pPr>
    </w:p>
    <w:p w14:paraId="5EB22AF7" w14:textId="02F9B7A5" w:rsidR="00C456F5" w:rsidRPr="00C456F5" w:rsidRDefault="00C456F5" w:rsidP="00B26CC8">
      <w:pPr>
        <w:pStyle w:val="ListParagraph"/>
        <w:numPr>
          <w:ilvl w:val="0"/>
          <w:numId w:val="3"/>
        </w:numPr>
        <w:rPr>
          <w:rFonts w:ascii="Times New Roman" w:hAnsi="Times New Roman"/>
          <w:b/>
        </w:rPr>
      </w:pPr>
      <w:r>
        <w:rPr>
          <w:rFonts w:ascii="Times New Roman" w:hAnsi="Times New Roman"/>
        </w:rPr>
        <w:lastRenderedPageBreak/>
        <w:t>The children __________________ stop teasing the polar bears.</w:t>
      </w:r>
    </w:p>
    <w:p w14:paraId="4106E2F3" w14:textId="77777777" w:rsidR="00C456F5" w:rsidRPr="00C456F5" w:rsidRDefault="00C456F5" w:rsidP="00C456F5">
      <w:pPr>
        <w:rPr>
          <w:rFonts w:ascii="Times New Roman" w:hAnsi="Times New Roman"/>
          <w:b/>
        </w:rPr>
      </w:pPr>
    </w:p>
    <w:p w14:paraId="4B3D1FCC" w14:textId="14E43014" w:rsidR="00C456F5" w:rsidRPr="00C456F5" w:rsidRDefault="00C456F5" w:rsidP="00B26CC8">
      <w:pPr>
        <w:pStyle w:val="ListParagraph"/>
        <w:numPr>
          <w:ilvl w:val="0"/>
          <w:numId w:val="3"/>
        </w:numPr>
        <w:rPr>
          <w:rFonts w:ascii="Times New Roman" w:hAnsi="Times New Roman"/>
          <w:b/>
        </w:rPr>
      </w:pPr>
      <w:r>
        <w:rPr>
          <w:rFonts w:ascii="Times New Roman" w:hAnsi="Times New Roman"/>
        </w:rPr>
        <w:t>***** _________________ clean the aquarium in the next week or so.</w:t>
      </w:r>
    </w:p>
    <w:p w14:paraId="1115200C" w14:textId="77777777" w:rsidR="00C456F5" w:rsidRPr="00C456F5" w:rsidRDefault="00C456F5" w:rsidP="00C456F5">
      <w:pPr>
        <w:rPr>
          <w:rFonts w:ascii="Times New Roman" w:hAnsi="Times New Roman"/>
          <w:b/>
        </w:rPr>
      </w:pPr>
    </w:p>
    <w:p w14:paraId="7FE525B3" w14:textId="6751361C" w:rsidR="00C456F5" w:rsidRPr="008D0C6A" w:rsidRDefault="00C456F5" w:rsidP="00B26CC8">
      <w:pPr>
        <w:pStyle w:val="ListParagraph"/>
        <w:numPr>
          <w:ilvl w:val="0"/>
          <w:numId w:val="3"/>
        </w:numPr>
        <w:rPr>
          <w:rFonts w:ascii="Times New Roman" w:hAnsi="Times New Roman"/>
          <w:b/>
        </w:rPr>
      </w:pPr>
      <w:r>
        <w:rPr>
          <w:rFonts w:ascii="Times New Roman" w:hAnsi="Times New Roman"/>
        </w:rPr>
        <w:t>It _________________ get cold upstate, so you _________________ bring a warm coat.</w:t>
      </w:r>
    </w:p>
    <w:p w14:paraId="7DEC0CFF" w14:textId="77777777" w:rsidR="008D0C6A" w:rsidRPr="008D0C6A" w:rsidRDefault="008D0C6A" w:rsidP="008D0C6A">
      <w:pPr>
        <w:rPr>
          <w:rFonts w:ascii="Times New Roman" w:hAnsi="Times New Roman"/>
          <w:b/>
        </w:rPr>
      </w:pPr>
    </w:p>
    <w:p w14:paraId="7D31E35B" w14:textId="61C39DFA" w:rsidR="008D0C6A" w:rsidRPr="008D0C6A" w:rsidRDefault="008D0C6A" w:rsidP="00B26CC8">
      <w:pPr>
        <w:pStyle w:val="ListParagraph"/>
        <w:numPr>
          <w:ilvl w:val="0"/>
          <w:numId w:val="3"/>
        </w:numPr>
        <w:rPr>
          <w:rFonts w:ascii="Times New Roman" w:hAnsi="Times New Roman"/>
          <w:b/>
        </w:rPr>
      </w:pPr>
      <w:r>
        <w:rPr>
          <w:rFonts w:ascii="Times New Roman" w:hAnsi="Times New Roman"/>
        </w:rPr>
        <w:t>You really ___________ pass this class or you won’t graduate.</w:t>
      </w:r>
    </w:p>
    <w:p w14:paraId="28906D5E" w14:textId="77777777" w:rsidR="008D0C6A" w:rsidRPr="008D0C6A" w:rsidRDefault="008D0C6A" w:rsidP="008D0C6A">
      <w:pPr>
        <w:rPr>
          <w:rFonts w:ascii="Times New Roman" w:hAnsi="Times New Roman"/>
          <w:b/>
        </w:rPr>
      </w:pPr>
    </w:p>
    <w:p w14:paraId="48F107C3" w14:textId="3C0D6D0D" w:rsidR="008D0C6A" w:rsidRPr="008D0C6A" w:rsidRDefault="008D0C6A" w:rsidP="00B26CC8">
      <w:pPr>
        <w:pStyle w:val="ListParagraph"/>
        <w:numPr>
          <w:ilvl w:val="0"/>
          <w:numId w:val="3"/>
        </w:numPr>
        <w:rPr>
          <w:rFonts w:ascii="Times New Roman" w:hAnsi="Times New Roman"/>
          <w:b/>
        </w:rPr>
      </w:pPr>
      <w:r>
        <w:rPr>
          <w:rFonts w:ascii="Times New Roman" w:hAnsi="Times New Roman"/>
        </w:rPr>
        <w:t>_____________ I have a piece of that sweet potato pie?</w:t>
      </w:r>
    </w:p>
    <w:p w14:paraId="6A1D4CD5" w14:textId="77777777" w:rsidR="008D0C6A" w:rsidRPr="008D0C6A" w:rsidRDefault="008D0C6A" w:rsidP="008D0C6A">
      <w:pPr>
        <w:rPr>
          <w:rFonts w:ascii="Times New Roman" w:hAnsi="Times New Roman"/>
          <w:b/>
        </w:rPr>
      </w:pPr>
    </w:p>
    <w:p w14:paraId="1DE38260" w14:textId="3FB5CDCB" w:rsidR="008D0C6A" w:rsidRPr="008D0C6A" w:rsidRDefault="008D0C6A" w:rsidP="00B26CC8">
      <w:pPr>
        <w:pStyle w:val="ListParagraph"/>
        <w:numPr>
          <w:ilvl w:val="0"/>
          <w:numId w:val="3"/>
        </w:numPr>
        <w:rPr>
          <w:rFonts w:ascii="Times New Roman" w:hAnsi="Times New Roman"/>
          <w:b/>
        </w:rPr>
      </w:pPr>
      <w:r>
        <w:rPr>
          <w:rFonts w:ascii="Times New Roman" w:hAnsi="Times New Roman"/>
        </w:rPr>
        <w:t>We ____________________go to the Village Vanguard and catch some jazz one of these nights.</w:t>
      </w:r>
    </w:p>
    <w:p w14:paraId="45A9A229" w14:textId="77777777" w:rsidR="008D0C6A" w:rsidRPr="008D0C6A" w:rsidRDefault="008D0C6A" w:rsidP="008D0C6A">
      <w:pPr>
        <w:rPr>
          <w:rFonts w:ascii="Times New Roman" w:hAnsi="Times New Roman"/>
          <w:b/>
        </w:rPr>
      </w:pPr>
    </w:p>
    <w:p w14:paraId="2E5C899C" w14:textId="1807E878" w:rsidR="008D0C6A" w:rsidRPr="008D0C6A" w:rsidRDefault="008D0C6A" w:rsidP="00B26CC8">
      <w:pPr>
        <w:pStyle w:val="ListParagraph"/>
        <w:numPr>
          <w:ilvl w:val="0"/>
          <w:numId w:val="3"/>
        </w:numPr>
        <w:rPr>
          <w:rFonts w:ascii="Times New Roman" w:hAnsi="Times New Roman"/>
          <w:b/>
        </w:rPr>
      </w:pPr>
      <w:r>
        <w:rPr>
          <w:rFonts w:ascii="Times New Roman" w:hAnsi="Times New Roman"/>
        </w:rPr>
        <w:t>**** __________________ buy a new car, depending on *** tax return check.</w:t>
      </w:r>
    </w:p>
    <w:p w14:paraId="026DF473" w14:textId="77777777" w:rsidR="008D0C6A" w:rsidRPr="008D0C6A" w:rsidRDefault="008D0C6A" w:rsidP="008D0C6A">
      <w:pPr>
        <w:rPr>
          <w:rFonts w:ascii="Times New Roman" w:hAnsi="Times New Roman"/>
          <w:b/>
        </w:rPr>
      </w:pPr>
    </w:p>
    <w:p w14:paraId="3CA4C435" w14:textId="16F1A1DC" w:rsidR="008D0C6A" w:rsidRPr="008D0C6A" w:rsidRDefault="008D0C6A" w:rsidP="00B26CC8">
      <w:pPr>
        <w:pStyle w:val="ListParagraph"/>
        <w:numPr>
          <w:ilvl w:val="0"/>
          <w:numId w:val="3"/>
        </w:numPr>
        <w:rPr>
          <w:rFonts w:ascii="Times New Roman" w:hAnsi="Times New Roman"/>
          <w:b/>
        </w:rPr>
      </w:pPr>
      <w:r>
        <w:rPr>
          <w:rFonts w:ascii="Times New Roman" w:hAnsi="Times New Roman"/>
        </w:rPr>
        <w:t>**** ________ get home right after school to babysit **** brother.</w:t>
      </w:r>
    </w:p>
    <w:p w14:paraId="4EDB2819" w14:textId="77777777" w:rsidR="008D0C6A" w:rsidRPr="008D0C6A" w:rsidRDefault="008D0C6A" w:rsidP="008D0C6A">
      <w:pPr>
        <w:rPr>
          <w:rFonts w:ascii="Times New Roman" w:hAnsi="Times New Roman"/>
          <w:b/>
        </w:rPr>
      </w:pPr>
    </w:p>
    <w:p w14:paraId="1656B1D9" w14:textId="50234414" w:rsidR="008D0C6A" w:rsidRPr="008D0C6A" w:rsidRDefault="008D0C6A" w:rsidP="00B26CC8">
      <w:pPr>
        <w:pStyle w:val="ListParagraph"/>
        <w:numPr>
          <w:ilvl w:val="0"/>
          <w:numId w:val="3"/>
        </w:numPr>
        <w:rPr>
          <w:rFonts w:ascii="Times New Roman" w:hAnsi="Times New Roman"/>
          <w:b/>
        </w:rPr>
      </w:pPr>
      <w:r>
        <w:rPr>
          <w:rFonts w:ascii="Times New Roman" w:hAnsi="Times New Roman"/>
        </w:rPr>
        <w:t>We ________________ be excused.</w:t>
      </w:r>
    </w:p>
    <w:p w14:paraId="73F7A561" w14:textId="77777777" w:rsidR="008D0C6A" w:rsidRPr="008D0C6A" w:rsidRDefault="008D0C6A" w:rsidP="008D0C6A">
      <w:pPr>
        <w:rPr>
          <w:rFonts w:ascii="Times New Roman" w:hAnsi="Times New Roman"/>
          <w:b/>
        </w:rPr>
      </w:pPr>
    </w:p>
    <w:p w14:paraId="6B9F04FA" w14:textId="78622339" w:rsidR="00B26CC8" w:rsidRPr="008D0C6A" w:rsidRDefault="008D0C6A" w:rsidP="00E95F65">
      <w:pPr>
        <w:pStyle w:val="ListParagraph"/>
        <w:numPr>
          <w:ilvl w:val="0"/>
          <w:numId w:val="3"/>
        </w:numPr>
        <w:rPr>
          <w:rFonts w:ascii="Times New Roman" w:hAnsi="Times New Roman" w:cs="Times New Roman"/>
          <w:b/>
        </w:rPr>
      </w:pPr>
      <w:r w:rsidRPr="008D0C6A">
        <w:rPr>
          <w:rFonts w:ascii="Times New Roman" w:hAnsi="Times New Roman"/>
        </w:rPr>
        <w:t>___________ we be excused?</w:t>
      </w:r>
    </w:p>
    <w:p w14:paraId="33192E40" w14:textId="77777777" w:rsidR="00863E1D" w:rsidRPr="00436304" w:rsidRDefault="00863E1D" w:rsidP="00863E1D">
      <w:pPr>
        <w:rPr>
          <w:rFonts w:ascii="Times New Roman" w:hAnsi="Times New Roman"/>
          <w:b/>
        </w:rPr>
      </w:pPr>
    </w:p>
    <w:p w14:paraId="68101900" w14:textId="3BADF577" w:rsidR="00863E1D" w:rsidRPr="00863E1D" w:rsidRDefault="00863E1D" w:rsidP="00863E1D">
      <w:pPr>
        <w:pStyle w:val="ListParagraph"/>
        <w:numPr>
          <w:ilvl w:val="0"/>
          <w:numId w:val="2"/>
        </w:numPr>
        <w:rPr>
          <w:rFonts w:ascii="Times New Roman" w:hAnsi="Times New Roman" w:cs="Times New Roman"/>
          <w:b/>
        </w:rPr>
      </w:pPr>
      <w:r>
        <w:rPr>
          <w:rFonts w:ascii="Times New Roman" w:hAnsi="Times New Roman" w:cs="Times New Roman"/>
          <w:b/>
        </w:rPr>
        <w:t xml:space="preserve">Independent Practice: </w:t>
      </w:r>
      <w:r w:rsidRPr="00863E1D">
        <w:rPr>
          <w:rFonts w:ascii="Times New Roman" w:hAnsi="Times New Roman" w:cs="Times New Roman"/>
        </w:rPr>
        <w:t>T</w:t>
      </w:r>
      <w:r>
        <w:rPr>
          <w:rFonts w:ascii="Times New Roman" w:hAnsi="Times New Roman" w:cs="Times New Roman"/>
        </w:rPr>
        <w:t xml:space="preserve">o demonstrate your understanding of their use, </w:t>
      </w:r>
      <w:r w:rsidRPr="00863E1D">
        <w:rPr>
          <w:rFonts w:ascii="Times New Roman" w:hAnsi="Times New Roman" w:cs="Times New Roman"/>
        </w:rPr>
        <w:t xml:space="preserve">please compose six sentences using the modal verbs </w:t>
      </w:r>
      <w:r w:rsidRPr="00863E1D">
        <w:rPr>
          <w:rFonts w:ascii="Times New Roman" w:hAnsi="Times New Roman" w:cs="Times New Roman"/>
          <w:b/>
          <w:i/>
        </w:rPr>
        <w:t>may</w:t>
      </w:r>
      <w:r w:rsidRPr="00863E1D">
        <w:rPr>
          <w:rFonts w:ascii="Times New Roman" w:hAnsi="Times New Roman" w:cs="Times New Roman"/>
        </w:rPr>
        <w:t xml:space="preserve">, </w:t>
      </w:r>
      <w:r w:rsidRPr="00863E1D">
        <w:rPr>
          <w:rFonts w:ascii="Times New Roman" w:hAnsi="Times New Roman" w:cs="Times New Roman"/>
          <w:b/>
          <w:i/>
        </w:rPr>
        <w:t>might</w:t>
      </w:r>
      <w:r w:rsidRPr="00863E1D">
        <w:rPr>
          <w:rFonts w:ascii="Times New Roman" w:hAnsi="Times New Roman" w:cs="Times New Roman"/>
        </w:rPr>
        <w:t xml:space="preserve">, </w:t>
      </w:r>
      <w:r w:rsidRPr="00863E1D">
        <w:rPr>
          <w:rFonts w:ascii="Times New Roman" w:hAnsi="Times New Roman" w:cs="Times New Roman"/>
          <w:b/>
          <w:i/>
        </w:rPr>
        <w:t>must</w:t>
      </w:r>
      <w:r w:rsidRPr="00863E1D">
        <w:rPr>
          <w:rFonts w:ascii="Times New Roman" w:hAnsi="Times New Roman" w:cs="Times New Roman"/>
        </w:rPr>
        <w:t xml:space="preserve">, and </w:t>
      </w:r>
      <w:r w:rsidRPr="00863E1D">
        <w:rPr>
          <w:rFonts w:ascii="Times New Roman" w:hAnsi="Times New Roman" w:cs="Times New Roman"/>
          <w:b/>
          <w:i/>
        </w:rPr>
        <w:t>ought to</w:t>
      </w:r>
      <w:r>
        <w:rPr>
          <w:rFonts w:ascii="Times New Roman" w:hAnsi="Times New Roman" w:cs="Times New Roman"/>
        </w:rPr>
        <w:t>.</w:t>
      </w:r>
    </w:p>
    <w:p w14:paraId="391F8A22" w14:textId="77777777" w:rsidR="00863E1D" w:rsidRPr="00A93744" w:rsidRDefault="00863E1D" w:rsidP="00863E1D">
      <w:pPr>
        <w:rPr>
          <w:rFonts w:ascii="Times New Roman" w:hAnsi="Times New Roman"/>
        </w:rPr>
      </w:pPr>
    </w:p>
    <w:p w14:paraId="5346A1C3" w14:textId="200B683B" w:rsidR="00B577EA" w:rsidRPr="003C2A62" w:rsidRDefault="002A572C" w:rsidP="00C81F39">
      <w:pPr>
        <w:rPr>
          <w:rFonts w:ascii="Times New Roman" w:hAnsi="Times New Roman"/>
          <w:b/>
        </w:rPr>
      </w:pPr>
    </w:p>
    <w:sectPr w:rsidR="00B577EA" w:rsidRPr="003C2A6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152FDA"/>
    <w:multiLevelType w:val="hybridMultilevel"/>
    <w:tmpl w:val="3F761B7E"/>
    <w:lvl w:ilvl="0" w:tplc="E216E9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4FB6713"/>
    <w:multiLevelType w:val="hybridMultilevel"/>
    <w:tmpl w:val="A872B998"/>
    <w:lvl w:ilvl="0" w:tplc="0ED69EC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F051B2"/>
    <w:multiLevelType w:val="hybridMultilevel"/>
    <w:tmpl w:val="C706E810"/>
    <w:lvl w:ilvl="0" w:tplc="D922744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2A572C"/>
    <w:rsid w:val="003C2A62"/>
    <w:rsid w:val="00410E3E"/>
    <w:rsid w:val="00522C3E"/>
    <w:rsid w:val="006B45BA"/>
    <w:rsid w:val="007C15C6"/>
    <w:rsid w:val="00863E1D"/>
    <w:rsid w:val="008735C2"/>
    <w:rsid w:val="008D0C6A"/>
    <w:rsid w:val="00AC21EC"/>
    <w:rsid w:val="00B26CC8"/>
    <w:rsid w:val="00C456F5"/>
    <w:rsid w:val="00C81F39"/>
    <w:rsid w:val="00E90EAA"/>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863E1D"/>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15</TotalTime>
  <Pages>2</Pages>
  <Words>442</Words>
  <Characters>2523</Characters>
  <Application>Microsoft Office Word</Application>
  <DocSecurity>0</DocSecurity>
  <Lines>21</Lines>
  <Paragraphs>5</Paragraphs>
  <ScaleCrop>false</ScaleCrop>
  <Company>Mark's Text Terminal</Company>
  <LinksUpToDate>false</LinksUpToDate>
  <CharactersWithSpaces>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2017-07-01T09:53:00Z</dcterms:created>
  <dcterms:modified xsi:type="dcterms:W3CDTF">2019-10-07T15:39:00Z</dcterms:modified>
</cp:coreProperties>
</file>