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DA52E" w14:textId="77777777" w:rsidR="00C81F39" w:rsidRPr="00EE53BE" w:rsidRDefault="00C81F39" w:rsidP="00C81F39">
      <w:pPr>
        <w:rPr>
          <w:rFonts w:ascii="Times New Roman" w:hAnsi="Times New Roman"/>
          <w:b/>
          <w:szCs w:val="24"/>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22"/>
      <w:bookmarkStart w:id="42" w:name="OLE_LINK123"/>
      <w:bookmarkStart w:id="43" w:name="OLE_LINK125"/>
      <w:bookmarkStart w:id="44" w:name="OLE_LINK126"/>
      <w:r w:rsidRPr="00EE53BE">
        <w:rPr>
          <w:rFonts w:ascii="Times New Roman" w:hAnsi="Times New Roman"/>
          <w:b/>
          <w:szCs w:val="24"/>
          <w:u w:val="single"/>
        </w:rPr>
        <w:t>Name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t>Date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6DE88839" w14:textId="4CBB376F" w:rsidR="00C544A1" w:rsidRDefault="00C81F39" w:rsidP="00C544A1">
      <w:pPr>
        <w:rPr>
          <w:rFonts w:ascii="Times New Roman" w:hAnsi="Times New Roman"/>
        </w:rPr>
      </w:pPr>
      <w:r w:rsidRPr="00C81F39">
        <w:rPr>
          <w:rFonts w:ascii="Times New Roman" w:hAnsi="Times New Roman"/>
          <w:b/>
          <w:szCs w:val="24"/>
        </w:rPr>
        <w:t xml:space="preserve">English Language Arts, </w:t>
      </w:r>
      <w:r w:rsidRPr="007F742F">
        <w:rPr>
          <w:rFonts w:ascii="Times New Roman" w:hAnsi="Times New Roman"/>
          <w:b/>
          <w:i/>
          <w:iCs/>
          <w:szCs w:val="24"/>
        </w:rPr>
        <w:t>Parts of Speech</w:t>
      </w:r>
      <w:r w:rsidRPr="00C81F39">
        <w:rPr>
          <w:rFonts w:ascii="Times New Roman" w:hAnsi="Times New Roman"/>
          <w:b/>
          <w:szCs w:val="24"/>
        </w:rPr>
        <w:t xml:space="preserve"> Unit 2, </w:t>
      </w:r>
      <w:r w:rsidRPr="00C81F39">
        <w:rPr>
          <w:rFonts w:ascii="Times New Roman" w:hAnsi="Times New Roman"/>
          <w:b/>
          <w:i/>
          <w:szCs w:val="24"/>
        </w:rPr>
        <w:t>Verbs</w:t>
      </w:r>
      <w:r w:rsidR="00B27105">
        <w:rPr>
          <w:rFonts w:ascii="Times New Roman" w:hAnsi="Times New Roman"/>
          <w:b/>
          <w:i/>
          <w:szCs w:val="24"/>
        </w:rPr>
        <w:t>,</w:t>
      </w:r>
      <w:r w:rsidR="00F23BCE">
        <w:rPr>
          <w:rFonts w:ascii="Times New Roman" w:hAnsi="Times New Roman"/>
          <w:b/>
          <w:szCs w:val="24"/>
        </w:rPr>
        <w:t xml:space="preserve"> Lesson 8</w:t>
      </w:r>
      <w:r w:rsidRPr="00C81F39">
        <w:rPr>
          <w:rFonts w:ascii="Times New Roman" w:hAnsi="Times New Roman"/>
          <w:b/>
          <w:szCs w:val="24"/>
        </w:rPr>
        <w:t xml:space="preserve"> Worksheet:</w:t>
      </w:r>
      <w:r w:rsidR="00F23BCE">
        <w:rPr>
          <w:rFonts w:ascii="Times New Roman" w:hAnsi="Times New Roman"/>
          <w:b/>
          <w:szCs w:val="24"/>
        </w:rPr>
        <w:t xml:space="preserve"> </w:t>
      </w:r>
      <w:r w:rsidR="00F23BCE">
        <w:rPr>
          <w:rFonts w:ascii="Times New Roman" w:hAnsi="Times New Roman"/>
          <w:b/>
          <w:i/>
          <w:szCs w:val="24"/>
        </w:rPr>
        <w:t>Tense I, The Simple Present Tense of Verbs</w:t>
      </w:r>
      <w:r w:rsidR="00F23BCE">
        <w:rPr>
          <w:rFonts w:ascii="Times New Roman" w:hAnsi="Times New Roman"/>
          <w:b/>
          <w:szCs w:val="24"/>
        </w:rPr>
        <w:t>.</w:t>
      </w:r>
      <w:r w:rsidR="00C544A1">
        <w:rPr>
          <w:rFonts w:ascii="Times New Roman" w:hAnsi="Times New Roman"/>
          <w:b/>
          <w:szCs w:val="24"/>
        </w:rPr>
        <w:t xml:space="preserve"> </w:t>
      </w:r>
      <w:r w:rsidR="00C544A1">
        <w:rPr>
          <w:rFonts w:ascii="Times New Roman" w:hAnsi="Times New Roman"/>
        </w:rPr>
        <w:t xml:space="preserve">By now, as we have worked our way through this unit, you have learned that verbs are necessary for writing grammatically complete sentences. Verbs do much of the work to tell us what happens in a sentence. Using verbs is a complicated business because they carry so much information. Now we’ll work on another complicated use of verbs as we consider the use of </w:t>
      </w:r>
      <w:r w:rsidR="00C544A1" w:rsidRPr="00F06F46">
        <w:rPr>
          <w:rFonts w:ascii="Times New Roman" w:hAnsi="Times New Roman"/>
          <w:b/>
          <w:i/>
        </w:rPr>
        <w:t>tense</w:t>
      </w:r>
      <w:r w:rsidR="00C544A1">
        <w:rPr>
          <w:rFonts w:ascii="Times New Roman" w:hAnsi="Times New Roman"/>
        </w:rPr>
        <w:t xml:space="preserve"> in verbs. </w:t>
      </w:r>
      <w:r w:rsidR="00C544A1">
        <w:rPr>
          <w:rFonts w:ascii="Times New Roman" w:hAnsi="Times New Roman"/>
          <w:i/>
        </w:rPr>
        <w:t xml:space="preserve">Tense </w:t>
      </w:r>
      <w:r w:rsidR="00C544A1">
        <w:rPr>
          <w:rFonts w:ascii="Times New Roman" w:hAnsi="Times New Roman"/>
        </w:rPr>
        <w:t xml:space="preserve">in verbs tells when an action takes place. You won’t be surprised to hear that there are as many verb tenses as there are times when an action can take place. In this unit, we will deal with three simple tenses and one slightly more complicated (though it is one you probably use multiple times every day): the </w:t>
      </w:r>
      <w:r w:rsidR="00C544A1" w:rsidRPr="00F06F46">
        <w:rPr>
          <w:rFonts w:ascii="Times New Roman" w:hAnsi="Times New Roman"/>
          <w:b/>
          <w:i/>
        </w:rPr>
        <w:t>present</w:t>
      </w:r>
      <w:r w:rsidR="00C544A1">
        <w:rPr>
          <w:rFonts w:ascii="Times New Roman" w:hAnsi="Times New Roman"/>
        </w:rPr>
        <w:t>,</w:t>
      </w:r>
      <w:r w:rsidR="00C544A1" w:rsidRPr="00F06F46">
        <w:rPr>
          <w:rFonts w:ascii="Times New Roman" w:hAnsi="Times New Roman"/>
          <w:b/>
          <w:i/>
        </w:rPr>
        <w:t xml:space="preserve"> past</w:t>
      </w:r>
      <w:r w:rsidR="00C544A1">
        <w:rPr>
          <w:rFonts w:ascii="Times New Roman" w:hAnsi="Times New Roman"/>
        </w:rPr>
        <w:t xml:space="preserve">, </w:t>
      </w:r>
      <w:r w:rsidR="00C544A1" w:rsidRPr="00F06F46">
        <w:rPr>
          <w:rFonts w:ascii="Times New Roman" w:hAnsi="Times New Roman"/>
          <w:b/>
          <w:i/>
        </w:rPr>
        <w:t>future</w:t>
      </w:r>
      <w:r w:rsidR="00C544A1">
        <w:rPr>
          <w:rFonts w:ascii="Times New Roman" w:hAnsi="Times New Roman"/>
        </w:rPr>
        <w:t xml:space="preserve">, and </w:t>
      </w:r>
      <w:r w:rsidR="00C544A1" w:rsidRPr="00F06F46">
        <w:rPr>
          <w:rFonts w:ascii="Times New Roman" w:hAnsi="Times New Roman"/>
          <w:b/>
          <w:i/>
        </w:rPr>
        <w:t>present progressive</w:t>
      </w:r>
      <w:r w:rsidR="00C544A1">
        <w:rPr>
          <w:rFonts w:ascii="Times New Roman" w:hAnsi="Times New Roman"/>
        </w:rPr>
        <w:t xml:space="preserve"> tenses. Today we will deal with the </w:t>
      </w:r>
      <w:r w:rsidR="00C544A1">
        <w:rPr>
          <w:rFonts w:ascii="Times New Roman" w:hAnsi="Times New Roman"/>
          <w:b/>
          <w:i/>
        </w:rPr>
        <w:t>present</w:t>
      </w:r>
      <w:r w:rsidR="00C544A1">
        <w:rPr>
          <w:rFonts w:ascii="Times New Roman" w:hAnsi="Times New Roman"/>
        </w:rPr>
        <w:t xml:space="preserve"> tense.</w:t>
      </w:r>
    </w:p>
    <w:p w14:paraId="0CBEF47C" w14:textId="77777777" w:rsidR="00C544A1" w:rsidRDefault="00C544A1" w:rsidP="00C544A1">
      <w:pPr>
        <w:rPr>
          <w:rFonts w:ascii="Times New Roman" w:hAnsi="Times New Roman"/>
        </w:rPr>
      </w:pPr>
    </w:p>
    <w:p w14:paraId="10C608AC" w14:textId="334A6A70" w:rsidR="00C544A1" w:rsidRPr="00C544A1" w:rsidRDefault="00C544A1" w:rsidP="00C544A1">
      <w:pPr>
        <w:rPr>
          <w:rFonts w:ascii="Times New Roman" w:hAnsi="Times New Roman"/>
        </w:rPr>
      </w:pPr>
      <w:r>
        <w:rPr>
          <w:rFonts w:ascii="Times New Roman" w:hAnsi="Times New Roman"/>
          <w:b/>
        </w:rPr>
        <w:t xml:space="preserve">Present Tense: </w:t>
      </w:r>
      <w:r>
        <w:rPr>
          <w:rFonts w:ascii="Times New Roman" w:hAnsi="Times New Roman"/>
        </w:rPr>
        <w:t>As its name indicates, the present tense describes actions that take place in the present. That can mean that you are performing an action at that moment, of that you perform an act regularly and in an ongoing manner.</w:t>
      </w:r>
    </w:p>
    <w:p w14:paraId="18476FC0"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EB593E">
        <w:rPr>
          <w:rFonts w:ascii="Times New Roman" w:hAnsi="Times New Roman" w:cs="Times New Roman"/>
          <w:i/>
        </w:rPr>
        <w:t>study</w:t>
      </w:r>
      <w:r>
        <w:rPr>
          <w:rFonts w:ascii="Times New Roman" w:hAnsi="Times New Roman" w:cs="Times New Roman"/>
        </w:rPr>
        <w:t xml:space="preserve"> at night.</w:t>
      </w:r>
    </w:p>
    <w:p w14:paraId="0796D43F"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The teacher </w:t>
      </w:r>
      <w:r w:rsidRPr="00EB593E">
        <w:rPr>
          <w:rFonts w:ascii="Times New Roman" w:hAnsi="Times New Roman" w:cs="Times New Roman"/>
          <w:i/>
        </w:rPr>
        <w:t>plans</w:t>
      </w:r>
      <w:r>
        <w:rPr>
          <w:rFonts w:ascii="Times New Roman" w:hAnsi="Times New Roman" w:cs="Times New Roman"/>
        </w:rPr>
        <w:t xml:space="preserve"> instruction every day.</w:t>
      </w:r>
    </w:p>
    <w:p w14:paraId="405930E8"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The students</w:t>
      </w:r>
      <w:r w:rsidRPr="00EB593E">
        <w:rPr>
          <w:rFonts w:ascii="Times New Roman" w:hAnsi="Times New Roman" w:cs="Times New Roman"/>
          <w:i/>
        </w:rPr>
        <w:t xml:space="preserve"> cooperate</w:t>
      </w:r>
      <w:r>
        <w:rPr>
          <w:rFonts w:ascii="Times New Roman" w:hAnsi="Times New Roman" w:cs="Times New Roman"/>
        </w:rPr>
        <w:t xml:space="preserve"> on their science lab work.</w:t>
      </w:r>
    </w:p>
    <w:p w14:paraId="38B5FAB7" w14:textId="77777777" w:rsidR="00C544A1" w:rsidRPr="00D847FD"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College students </w:t>
      </w:r>
      <w:r w:rsidRPr="00EB593E">
        <w:rPr>
          <w:rFonts w:ascii="Times New Roman" w:hAnsi="Times New Roman" w:cs="Times New Roman"/>
          <w:i/>
        </w:rPr>
        <w:t>compose</w:t>
      </w:r>
      <w:r>
        <w:rPr>
          <w:rFonts w:ascii="Times New Roman" w:hAnsi="Times New Roman" w:cs="Times New Roman"/>
        </w:rPr>
        <w:t xml:space="preserve"> papers.</w:t>
      </w:r>
    </w:p>
    <w:p w14:paraId="64E65AD2" w14:textId="77777777" w:rsidR="00D847FD" w:rsidRDefault="00D847FD" w:rsidP="00D847FD">
      <w:pPr>
        <w:rPr>
          <w:rFonts w:ascii="Times New Roman" w:hAnsi="Times New Roman"/>
          <w:b/>
        </w:rPr>
      </w:pPr>
    </w:p>
    <w:p w14:paraId="51C68115" w14:textId="0AB8ABED" w:rsidR="00D847FD" w:rsidRPr="00D847FD" w:rsidRDefault="00D847FD" w:rsidP="00D847FD">
      <w:pPr>
        <w:pStyle w:val="ListParagraph"/>
        <w:numPr>
          <w:ilvl w:val="0"/>
          <w:numId w:val="2"/>
        </w:numPr>
        <w:rPr>
          <w:rFonts w:ascii="Times New Roman" w:hAnsi="Times New Roman"/>
          <w:b/>
        </w:rPr>
      </w:pPr>
      <w:r>
        <w:rPr>
          <w:rFonts w:ascii="Times New Roman" w:hAnsi="Times New Roman"/>
          <w:b/>
        </w:rPr>
        <w:t xml:space="preserve">Cloze Exercises: </w:t>
      </w:r>
      <w:r>
        <w:rPr>
          <w:rFonts w:ascii="Times New Roman" w:hAnsi="Times New Roman"/>
        </w:rPr>
        <w:t>Using your word bank and the sense of the sentence, please insert the appropriate present tense verb in each cloze blank.</w:t>
      </w:r>
    </w:p>
    <w:p w14:paraId="36E697A8" w14:textId="77777777" w:rsidR="00D847FD" w:rsidRDefault="00D847FD" w:rsidP="00D847FD">
      <w:pPr>
        <w:rPr>
          <w:rFonts w:ascii="Times New Roman" w:hAnsi="Times New Roman"/>
          <w:b/>
        </w:rPr>
      </w:pPr>
    </w:p>
    <w:p w14:paraId="10F44016" w14:textId="242C5D8F" w:rsidR="00D847FD" w:rsidRPr="00D847FD" w:rsidRDefault="00D847FD" w:rsidP="00D847FD">
      <w:pPr>
        <w:pStyle w:val="ListParagraph"/>
        <w:numPr>
          <w:ilvl w:val="0"/>
          <w:numId w:val="3"/>
        </w:numPr>
        <w:rPr>
          <w:rFonts w:ascii="Times New Roman" w:hAnsi="Times New Roman"/>
          <w:b/>
        </w:rPr>
      </w:pPr>
      <w:r>
        <w:rPr>
          <w:rFonts w:ascii="Times New Roman" w:hAnsi="Times New Roman"/>
        </w:rPr>
        <w:t>***** _________________ video games every afternoon after school.</w:t>
      </w:r>
    </w:p>
    <w:p w14:paraId="550DF6DD" w14:textId="77777777" w:rsidR="00D847FD" w:rsidRPr="00D847FD" w:rsidRDefault="00D847FD" w:rsidP="00D847FD">
      <w:pPr>
        <w:rPr>
          <w:rFonts w:ascii="Times New Roman" w:hAnsi="Times New Roman"/>
          <w:b/>
        </w:rPr>
      </w:pPr>
    </w:p>
    <w:p w14:paraId="4EC2D9DA" w14:textId="7DAECCFC" w:rsidR="00D847FD" w:rsidRPr="00D847FD" w:rsidRDefault="00D847FD" w:rsidP="00D847FD">
      <w:pPr>
        <w:pStyle w:val="ListParagraph"/>
        <w:numPr>
          <w:ilvl w:val="0"/>
          <w:numId w:val="3"/>
        </w:numPr>
        <w:rPr>
          <w:rFonts w:ascii="Times New Roman" w:hAnsi="Times New Roman"/>
          <w:b/>
        </w:rPr>
      </w:pPr>
      <w:r>
        <w:rPr>
          <w:rFonts w:ascii="Times New Roman" w:hAnsi="Times New Roman"/>
        </w:rPr>
        <w:t>**** earns good grades because *** always ________________ in class discussions.</w:t>
      </w:r>
    </w:p>
    <w:p w14:paraId="35FADC27" w14:textId="77777777" w:rsidR="00D847FD" w:rsidRPr="00D847FD" w:rsidRDefault="00D847FD" w:rsidP="00D847FD">
      <w:pPr>
        <w:rPr>
          <w:rFonts w:ascii="Times New Roman" w:hAnsi="Times New Roman"/>
          <w:b/>
        </w:rPr>
      </w:pPr>
    </w:p>
    <w:p w14:paraId="1B49EA50" w14:textId="4B431AF1" w:rsidR="00D847FD" w:rsidRPr="00D847FD" w:rsidRDefault="00D847FD" w:rsidP="00D847FD">
      <w:pPr>
        <w:pStyle w:val="ListParagraph"/>
        <w:numPr>
          <w:ilvl w:val="0"/>
          <w:numId w:val="3"/>
        </w:numPr>
        <w:rPr>
          <w:rFonts w:ascii="Times New Roman" w:hAnsi="Times New Roman"/>
          <w:b/>
        </w:rPr>
      </w:pPr>
      <w:r>
        <w:rPr>
          <w:rFonts w:ascii="Times New Roman" w:hAnsi="Times New Roman"/>
        </w:rPr>
        <w:t>**** _________________ school boring.</w:t>
      </w:r>
    </w:p>
    <w:p w14:paraId="01EBD0DA" w14:textId="77777777" w:rsidR="00D847FD" w:rsidRPr="00D847FD" w:rsidRDefault="00D847FD" w:rsidP="00D847FD">
      <w:pPr>
        <w:rPr>
          <w:rFonts w:ascii="Times New Roman" w:hAnsi="Times New Roman"/>
          <w:b/>
        </w:rPr>
      </w:pPr>
    </w:p>
    <w:p w14:paraId="7C05B488" w14:textId="16A15E5D" w:rsidR="00D847FD" w:rsidRPr="00D847FD" w:rsidRDefault="00D847FD" w:rsidP="00D847FD">
      <w:pPr>
        <w:pStyle w:val="ListParagraph"/>
        <w:numPr>
          <w:ilvl w:val="0"/>
          <w:numId w:val="3"/>
        </w:numPr>
        <w:rPr>
          <w:rFonts w:ascii="Times New Roman" w:hAnsi="Times New Roman"/>
          <w:b/>
        </w:rPr>
      </w:pPr>
      <w:r>
        <w:rPr>
          <w:rFonts w:ascii="Times New Roman" w:hAnsi="Times New Roman"/>
        </w:rPr>
        <w:t>**** stays ahead of *** school assignments because *** ________________ *** work by the date it is due.</w:t>
      </w:r>
    </w:p>
    <w:p w14:paraId="47ADC178" w14:textId="77777777" w:rsidR="00D847FD" w:rsidRPr="00D847FD" w:rsidRDefault="00D847FD" w:rsidP="00D847FD">
      <w:pPr>
        <w:rPr>
          <w:rFonts w:ascii="Times New Roman" w:hAnsi="Times New Roman"/>
          <w:b/>
        </w:rPr>
      </w:pPr>
    </w:p>
    <w:p w14:paraId="434058F4" w14:textId="4112D424" w:rsidR="00D847FD" w:rsidRPr="00D847FD" w:rsidRDefault="00D847FD" w:rsidP="00D847FD">
      <w:pPr>
        <w:pStyle w:val="ListParagraph"/>
        <w:numPr>
          <w:ilvl w:val="0"/>
          <w:numId w:val="3"/>
        </w:numPr>
        <w:rPr>
          <w:rFonts w:ascii="Times New Roman" w:hAnsi="Times New Roman"/>
          <w:b/>
        </w:rPr>
      </w:pPr>
      <w:r>
        <w:rPr>
          <w:rFonts w:ascii="Times New Roman" w:hAnsi="Times New Roman"/>
        </w:rPr>
        <w:t>Mr. Feltskog ________________ lessons every day.</w:t>
      </w:r>
    </w:p>
    <w:p w14:paraId="0A613163" w14:textId="77777777" w:rsidR="00D847FD" w:rsidRPr="00D847FD" w:rsidRDefault="00D847FD" w:rsidP="00D847FD">
      <w:pPr>
        <w:rPr>
          <w:rFonts w:ascii="Times New Roman" w:hAnsi="Times New Roman"/>
          <w:b/>
        </w:rPr>
      </w:pPr>
    </w:p>
    <w:p w14:paraId="55FF6000" w14:textId="490509BF" w:rsidR="00D847FD" w:rsidRPr="00D847FD" w:rsidRDefault="007072F1" w:rsidP="00D847FD">
      <w:pPr>
        <w:pStyle w:val="ListParagraph"/>
        <w:numPr>
          <w:ilvl w:val="0"/>
          <w:numId w:val="3"/>
        </w:numPr>
        <w:rPr>
          <w:rFonts w:ascii="Times New Roman" w:hAnsi="Times New Roman"/>
          <w:b/>
        </w:rPr>
      </w:pPr>
      <w:r>
        <w:rPr>
          <w:rFonts w:ascii="Times New Roman" w:hAnsi="Times New Roman"/>
        </w:rPr>
        <w:t xml:space="preserve">***** _______________ </w:t>
      </w:r>
      <w:r w:rsidR="00D847FD">
        <w:rPr>
          <w:rFonts w:ascii="Times New Roman" w:hAnsi="Times New Roman"/>
        </w:rPr>
        <w:t>at school conferences for parents who don’t speak English.</w:t>
      </w:r>
    </w:p>
    <w:p w14:paraId="6695A028" w14:textId="77777777" w:rsidR="00D847FD" w:rsidRPr="00D847FD" w:rsidRDefault="00D847FD" w:rsidP="00D847FD">
      <w:pPr>
        <w:rPr>
          <w:rFonts w:ascii="Times New Roman" w:hAnsi="Times New Roman"/>
          <w:b/>
        </w:rPr>
      </w:pPr>
    </w:p>
    <w:p w14:paraId="771EBCF8" w14:textId="4F6BC7E7" w:rsidR="00D847FD" w:rsidRPr="00D847FD" w:rsidRDefault="00D847FD" w:rsidP="00D847FD">
      <w:pPr>
        <w:pStyle w:val="ListParagraph"/>
        <w:numPr>
          <w:ilvl w:val="0"/>
          <w:numId w:val="3"/>
        </w:numPr>
        <w:rPr>
          <w:rFonts w:ascii="Times New Roman" w:hAnsi="Times New Roman"/>
          <w:b/>
        </w:rPr>
      </w:pPr>
      <w:r>
        <w:rPr>
          <w:rFonts w:ascii="Times New Roman" w:hAnsi="Times New Roman"/>
        </w:rPr>
        <w:t>***** doesn’t always trust teachers’ expertise, so *** ___________________ them.</w:t>
      </w:r>
    </w:p>
    <w:p w14:paraId="74E0BB43" w14:textId="77777777" w:rsidR="00D847FD" w:rsidRPr="00D847FD" w:rsidRDefault="00D847FD" w:rsidP="00D847FD">
      <w:pPr>
        <w:rPr>
          <w:rFonts w:ascii="Times New Roman" w:hAnsi="Times New Roman"/>
          <w:b/>
        </w:rPr>
      </w:pPr>
    </w:p>
    <w:p w14:paraId="74933BD8" w14:textId="64B1B7BB" w:rsidR="00D847FD" w:rsidRPr="004C76EA" w:rsidRDefault="00D847FD" w:rsidP="00D847FD">
      <w:pPr>
        <w:pStyle w:val="ListParagraph"/>
        <w:numPr>
          <w:ilvl w:val="0"/>
          <w:numId w:val="3"/>
        </w:numPr>
        <w:rPr>
          <w:rFonts w:ascii="Times New Roman" w:hAnsi="Times New Roman"/>
          <w:b/>
        </w:rPr>
      </w:pPr>
      <w:r>
        <w:rPr>
          <w:rFonts w:ascii="Times New Roman" w:hAnsi="Times New Roman"/>
        </w:rPr>
        <w:t xml:space="preserve">Because **** regularly participates in class, **** ___________________ a lot of Mr. </w:t>
      </w:r>
      <w:proofErr w:type="spellStart"/>
      <w:r>
        <w:rPr>
          <w:rFonts w:ascii="Times New Roman" w:hAnsi="Times New Roman"/>
        </w:rPr>
        <w:t>Feltskog’s</w:t>
      </w:r>
      <w:proofErr w:type="spellEnd"/>
      <w:r>
        <w:rPr>
          <w:rFonts w:ascii="Times New Roman" w:hAnsi="Times New Roman"/>
        </w:rPr>
        <w:t xml:space="preserve"> questions.</w:t>
      </w:r>
    </w:p>
    <w:p w14:paraId="5F347F6F" w14:textId="77777777" w:rsidR="004C76EA" w:rsidRPr="004C76EA" w:rsidRDefault="004C76EA" w:rsidP="004C76EA">
      <w:pPr>
        <w:rPr>
          <w:rFonts w:ascii="Times New Roman" w:hAnsi="Times New Roman"/>
          <w:b/>
        </w:rPr>
      </w:pPr>
    </w:p>
    <w:p w14:paraId="0595CF0B" w14:textId="5C9F2CDC" w:rsidR="004C76EA" w:rsidRPr="004C76EA" w:rsidRDefault="004C76EA" w:rsidP="00D847FD">
      <w:pPr>
        <w:pStyle w:val="ListParagraph"/>
        <w:numPr>
          <w:ilvl w:val="0"/>
          <w:numId w:val="3"/>
        </w:numPr>
        <w:rPr>
          <w:rFonts w:ascii="Times New Roman" w:hAnsi="Times New Roman"/>
          <w:b/>
        </w:rPr>
      </w:pPr>
      <w:r>
        <w:rPr>
          <w:rFonts w:ascii="Times New Roman" w:hAnsi="Times New Roman"/>
        </w:rPr>
        <w:t>**** ________________ all *** class papers before *** _______________ them.</w:t>
      </w:r>
    </w:p>
    <w:p w14:paraId="6188E716" w14:textId="77777777" w:rsidR="004C76EA" w:rsidRPr="004C76EA" w:rsidRDefault="004C76EA" w:rsidP="004C76EA">
      <w:pPr>
        <w:rPr>
          <w:rFonts w:ascii="Times New Roman" w:hAnsi="Times New Roman"/>
          <w:b/>
        </w:rPr>
      </w:pPr>
    </w:p>
    <w:p w14:paraId="6C2B8521" w14:textId="48DA8B69" w:rsidR="004C76EA" w:rsidRPr="004C76EA" w:rsidRDefault="004C76EA" w:rsidP="00D847FD">
      <w:pPr>
        <w:pStyle w:val="ListParagraph"/>
        <w:numPr>
          <w:ilvl w:val="0"/>
          <w:numId w:val="3"/>
        </w:numPr>
        <w:rPr>
          <w:rFonts w:ascii="Times New Roman" w:hAnsi="Times New Roman"/>
          <w:b/>
        </w:rPr>
      </w:pPr>
      <w:r>
        <w:rPr>
          <w:rFonts w:ascii="Times New Roman" w:hAnsi="Times New Roman"/>
        </w:rPr>
        <w:t>***** still _____________________ in Santa Claus and the Easter Bunny,</w:t>
      </w:r>
    </w:p>
    <w:p w14:paraId="03231BBB" w14:textId="77777777" w:rsidR="004C76EA" w:rsidRPr="004C76EA" w:rsidRDefault="004C76EA" w:rsidP="004C76EA">
      <w:pPr>
        <w:rPr>
          <w:rFonts w:ascii="Times New Roman" w:hAnsi="Times New Roman"/>
          <w:b/>
        </w:rPr>
      </w:pPr>
    </w:p>
    <w:p w14:paraId="2512447F" w14:textId="1FAFBB97" w:rsidR="004C76EA" w:rsidRPr="004C76EA" w:rsidRDefault="004C76EA" w:rsidP="00D847FD">
      <w:pPr>
        <w:pStyle w:val="ListParagraph"/>
        <w:numPr>
          <w:ilvl w:val="0"/>
          <w:numId w:val="3"/>
        </w:numPr>
        <w:rPr>
          <w:rFonts w:ascii="Times New Roman" w:hAnsi="Times New Roman"/>
          <w:b/>
        </w:rPr>
      </w:pPr>
      <w:r>
        <w:rPr>
          <w:rFonts w:ascii="Times New Roman" w:hAnsi="Times New Roman"/>
        </w:rPr>
        <w:t>Our class _____________________ five times a week.</w:t>
      </w:r>
    </w:p>
    <w:p w14:paraId="33BC5CCF" w14:textId="77777777" w:rsidR="004C76EA" w:rsidRPr="004C76EA" w:rsidRDefault="004C76EA" w:rsidP="004C76EA">
      <w:pPr>
        <w:rPr>
          <w:rFonts w:ascii="Times New Roman" w:hAnsi="Times New Roman"/>
          <w:b/>
        </w:rPr>
      </w:pPr>
    </w:p>
    <w:p w14:paraId="6C089101" w14:textId="298057FA"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w:t>
      </w:r>
      <w:proofErr w:type="gramStart"/>
      <w:r>
        <w:rPr>
          <w:rFonts w:ascii="Times New Roman" w:hAnsi="Times New Roman"/>
        </w:rPr>
        <w:t>generally</w:t>
      </w:r>
      <w:proofErr w:type="gramEnd"/>
      <w:r>
        <w:rPr>
          <w:rFonts w:ascii="Times New Roman" w:hAnsi="Times New Roman"/>
        </w:rPr>
        <w:t xml:space="preserve"> _______________________ with ***** on a range of issues.</w:t>
      </w:r>
    </w:p>
    <w:p w14:paraId="3BBBDBED" w14:textId="77777777" w:rsidR="004C76EA" w:rsidRPr="004C76EA" w:rsidRDefault="004C76EA" w:rsidP="004C76EA">
      <w:pPr>
        <w:rPr>
          <w:rFonts w:ascii="Times New Roman" w:hAnsi="Times New Roman"/>
          <w:b/>
        </w:rPr>
      </w:pPr>
    </w:p>
    <w:p w14:paraId="5EA2E036" w14:textId="10B7CF6C" w:rsidR="004C76EA" w:rsidRPr="004C76EA" w:rsidRDefault="004C76EA" w:rsidP="00D847FD">
      <w:pPr>
        <w:pStyle w:val="ListParagraph"/>
        <w:numPr>
          <w:ilvl w:val="0"/>
          <w:numId w:val="3"/>
        </w:numPr>
        <w:rPr>
          <w:rFonts w:ascii="Times New Roman" w:hAnsi="Times New Roman"/>
          <w:b/>
        </w:rPr>
      </w:pPr>
      <w:r>
        <w:rPr>
          <w:rFonts w:ascii="Times New Roman" w:hAnsi="Times New Roman"/>
        </w:rPr>
        <w:t>******, a cardiologist, _________________ to community and church groups about maintaining a healthy heart.</w:t>
      </w:r>
    </w:p>
    <w:p w14:paraId="769D102A" w14:textId="77777777" w:rsidR="004C76EA" w:rsidRPr="004C76EA" w:rsidRDefault="004C76EA" w:rsidP="004C76EA">
      <w:pPr>
        <w:rPr>
          <w:rFonts w:ascii="Times New Roman" w:hAnsi="Times New Roman"/>
          <w:b/>
        </w:rPr>
      </w:pPr>
    </w:p>
    <w:p w14:paraId="546DBB50" w14:textId="368D2BFC" w:rsidR="004C76EA" w:rsidRPr="004C76EA" w:rsidRDefault="004C76EA" w:rsidP="00D847FD">
      <w:pPr>
        <w:pStyle w:val="ListParagraph"/>
        <w:numPr>
          <w:ilvl w:val="0"/>
          <w:numId w:val="3"/>
        </w:numPr>
        <w:rPr>
          <w:rFonts w:ascii="Times New Roman" w:hAnsi="Times New Roman"/>
          <w:b/>
        </w:rPr>
      </w:pPr>
      <w:r>
        <w:rPr>
          <w:rFonts w:ascii="Times New Roman" w:hAnsi="Times New Roman"/>
        </w:rPr>
        <w:lastRenderedPageBreak/>
        <w:t>Scientists who work on the problem of global warming ____________________ a bleak future if humans don’t deal with this pro</w:t>
      </w:r>
      <w:r w:rsidR="002A2D05">
        <w:rPr>
          <w:rFonts w:ascii="Times New Roman" w:hAnsi="Times New Roman"/>
        </w:rPr>
        <w:t>b</w:t>
      </w:r>
      <w:r>
        <w:rPr>
          <w:rFonts w:ascii="Times New Roman" w:hAnsi="Times New Roman"/>
        </w:rPr>
        <w:t>lem.</w:t>
      </w:r>
    </w:p>
    <w:p w14:paraId="43BC7692" w14:textId="77777777" w:rsidR="004C76EA" w:rsidRPr="004C76EA" w:rsidRDefault="004C76EA" w:rsidP="004C76EA">
      <w:pPr>
        <w:rPr>
          <w:rFonts w:ascii="Times New Roman" w:hAnsi="Times New Roman"/>
          <w:b/>
        </w:rPr>
      </w:pPr>
    </w:p>
    <w:p w14:paraId="10211FA5" w14:textId="608724EC" w:rsidR="004C76EA" w:rsidRPr="004C76EA" w:rsidRDefault="004C76EA" w:rsidP="00D847FD">
      <w:pPr>
        <w:pStyle w:val="ListParagraph"/>
        <w:numPr>
          <w:ilvl w:val="0"/>
          <w:numId w:val="3"/>
        </w:numPr>
        <w:rPr>
          <w:rFonts w:ascii="Times New Roman" w:hAnsi="Times New Roman"/>
          <w:b/>
        </w:rPr>
      </w:pPr>
      <w:r>
        <w:rPr>
          <w:rFonts w:ascii="Times New Roman" w:hAnsi="Times New Roman"/>
        </w:rPr>
        <w:t>***** _________________ at least one book a week.</w:t>
      </w:r>
    </w:p>
    <w:p w14:paraId="3BA06773" w14:textId="77777777" w:rsidR="004C76EA" w:rsidRPr="004C76EA" w:rsidRDefault="004C76EA" w:rsidP="004C76EA">
      <w:pPr>
        <w:rPr>
          <w:rFonts w:ascii="Times New Roman" w:hAnsi="Times New Roman"/>
          <w:b/>
        </w:rPr>
      </w:pPr>
    </w:p>
    <w:p w14:paraId="6F1DAD1D" w14:textId="1CB5C49A" w:rsidR="004C76EA" w:rsidRPr="004C76EA" w:rsidRDefault="004C76EA" w:rsidP="00D847FD">
      <w:pPr>
        <w:pStyle w:val="ListParagraph"/>
        <w:numPr>
          <w:ilvl w:val="0"/>
          <w:numId w:val="3"/>
        </w:numPr>
        <w:rPr>
          <w:rFonts w:ascii="Times New Roman" w:hAnsi="Times New Roman"/>
          <w:b/>
        </w:rPr>
      </w:pPr>
      <w:r>
        <w:rPr>
          <w:rFonts w:ascii="Times New Roman" w:hAnsi="Times New Roman"/>
        </w:rPr>
        <w:t>***** sells produce to supermarkets, so *** __________________ about what stores need with their managers.</w:t>
      </w:r>
    </w:p>
    <w:p w14:paraId="0444149A" w14:textId="77777777" w:rsidR="004C76EA" w:rsidRPr="004C76EA" w:rsidRDefault="004C76EA" w:rsidP="004C76EA">
      <w:pPr>
        <w:rPr>
          <w:rFonts w:ascii="Times New Roman" w:hAnsi="Times New Roman"/>
          <w:b/>
        </w:rPr>
      </w:pPr>
    </w:p>
    <w:p w14:paraId="7D681335" w14:textId="34B2D72C" w:rsidR="004C76EA" w:rsidRPr="004C76EA" w:rsidRDefault="004C76EA" w:rsidP="00D847FD">
      <w:pPr>
        <w:pStyle w:val="ListParagraph"/>
        <w:numPr>
          <w:ilvl w:val="0"/>
          <w:numId w:val="3"/>
        </w:numPr>
        <w:rPr>
          <w:rFonts w:ascii="Times New Roman" w:hAnsi="Times New Roman"/>
          <w:b/>
        </w:rPr>
      </w:pPr>
      <w:r>
        <w:rPr>
          <w:rFonts w:ascii="Times New Roman" w:hAnsi="Times New Roman"/>
        </w:rPr>
        <w:t>The students regularly ______________________ in science lab to complete their assignments.</w:t>
      </w:r>
    </w:p>
    <w:p w14:paraId="4BF57333" w14:textId="77777777" w:rsidR="004C76EA" w:rsidRPr="004C76EA" w:rsidRDefault="004C76EA" w:rsidP="004C76EA">
      <w:pPr>
        <w:rPr>
          <w:rFonts w:ascii="Times New Roman" w:hAnsi="Times New Roman"/>
          <w:b/>
        </w:rPr>
      </w:pPr>
    </w:p>
    <w:p w14:paraId="0D1689D8" w14:textId="71536B4A" w:rsidR="004C76EA" w:rsidRPr="004C76EA" w:rsidRDefault="004C76EA" w:rsidP="00D847FD">
      <w:pPr>
        <w:pStyle w:val="ListParagraph"/>
        <w:numPr>
          <w:ilvl w:val="0"/>
          <w:numId w:val="3"/>
        </w:numPr>
        <w:rPr>
          <w:rFonts w:ascii="Times New Roman" w:hAnsi="Times New Roman"/>
          <w:b/>
        </w:rPr>
      </w:pPr>
      <w:r>
        <w:rPr>
          <w:rFonts w:ascii="Times New Roman" w:hAnsi="Times New Roman"/>
        </w:rPr>
        <w:t>Because their school doesn’t give a lot of tests, *** and *** ________________ a lot of papers to demonstrate their understanding of subjects in their classes.</w:t>
      </w:r>
    </w:p>
    <w:p w14:paraId="2847D917" w14:textId="77777777" w:rsidR="004C76EA" w:rsidRPr="004C76EA" w:rsidRDefault="004C76EA" w:rsidP="004C76EA">
      <w:pPr>
        <w:rPr>
          <w:rFonts w:ascii="Times New Roman" w:hAnsi="Times New Roman"/>
          <w:b/>
        </w:rPr>
      </w:pPr>
    </w:p>
    <w:p w14:paraId="4082B480" w14:textId="40462E82"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In Mr. </w:t>
      </w:r>
      <w:proofErr w:type="spellStart"/>
      <w:r>
        <w:rPr>
          <w:rFonts w:ascii="Times New Roman" w:hAnsi="Times New Roman"/>
        </w:rPr>
        <w:t>Feltskog’s</w:t>
      </w:r>
      <w:proofErr w:type="spellEnd"/>
      <w:r>
        <w:rPr>
          <w:rFonts w:ascii="Times New Roman" w:hAnsi="Times New Roman"/>
        </w:rPr>
        <w:t xml:space="preserve"> class, students _______________ their cases in class discussions.</w:t>
      </w:r>
    </w:p>
    <w:p w14:paraId="5F730F8F" w14:textId="77777777" w:rsidR="004C76EA" w:rsidRPr="004C76EA" w:rsidRDefault="004C76EA" w:rsidP="004C76EA">
      <w:pPr>
        <w:rPr>
          <w:rFonts w:ascii="Times New Roman" w:hAnsi="Times New Roman"/>
          <w:b/>
        </w:rPr>
      </w:pPr>
    </w:p>
    <w:p w14:paraId="2FF0B46B" w14:textId="07F6DC31" w:rsidR="004C76EA" w:rsidRPr="004C76EA" w:rsidRDefault="004C76EA" w:rsidP="00D847FD">
      <w:pPr>
        <w:pStyle w:val="ListParagraph"/>
        <w:numPr>
          <w:ilvl w:val="0"/>
          <w:numId w:val="3"/>
        </w:numPr>
        <w:rPr>
          <w:rFonts w:ascii="Times New Roman" w:hAnsi="Times New Roman"/>
          <w:b/>
        </w:rPr>
      </w:pPr>
      <w:r>
        <w:rPr>
          <w:rFonts w:ascii="Times New Roman" w:hAnsi="Times New Roman"/>
        </w:rPr>
        <w:t>*** _________________ the subway to school every morning.</w:t>
      </w:r>
    </w:p>
    <w:p w14:paraId="2469EDFD" w14:textId="77777777" w:rsidR="004C76EA" w:rsidRPr="004C76EA" w:rsidRDefault="004C76EA" w:rsidP="004C76EA">
      <w:pPr>
        <w:rPr>
          <w:rFonts w:ascii="Times New Roman" w:hAnsi="Times New Roman"/>
          <w:b/>
        </w:rPr>
      </w:pPr>
    </w:p>
    <w:p w14:paraId="1BBEF62D" w14:textId="08A8FE24" w:rsidR="004C76EA" w:rsidRPr="004C76EA" w:rsidRDefault="004C76EA" w:rsidP="00D847FD">
      <w:pPr>
        <w:pStyle w:val="ListParagraph"/>
        <w:numPr>
          <w:ilvl w:val="0"/>
          <w:numId w:val="3"/>
        </w:numPr>
        <w:rPr>
          <w:rFonts w:ascii="Times New Roman" w:hAnsi="Times New Roman"/>
          <w:b/>
        </w:rPr>
      </w:pPr>
      <w:r>
        <w:rPr>
          <w:rFonts w:ascii="Times New Roman" w:hAnsi="Times New Roman"/>
        </w:rPr>
        <w:t>On weekends, *** __________________ at the Key Food on **** block.</w:t>
      </w:r>
    </w:p>
    <w:p w14:paraId="562A5F74" w14:textId="77777777" w:rsidR="004C76EA" w:rsidRPr="004C76EA" w:rsidRDefault="004C76EA" w:rsidP="004C76EA">
      <w:pPr>
        <w:rPr>
          <w:rFonts w:ascii="Times New Roman" w:hAnsi="Times New Roman"/>
          <w:b/>
        </w:rPr>
      </w:pPr>
    </w:p>
    <w:p w14:paraId="5B6339B0" w14:textId="2675CF0D" w:rsidR="004C76EA" w:rsidRPr="004C76EA" w:rsidRDefault="004C76EA" w:rsidP="00D847FD">
      <w:pPr>
        <w:pStyle w:val="ListParagraph"/>
        <w:numPr>
          <w:ilvl w:val="0"/>
          <w:numId w:val="3"/>
        </w:numPr>
        <w:rPr>
          <w:rFonts w:ascii="Times New Roman" w:hAnsi="Times New Roman"/>
          <w:b/>
        </w:rPr>
      </w:pPr>
      <w:r>
        <w:rPr>
          <w:rFonts w:ascii="Times New Roman" w:hAnsi="Times New Roman"/>
        </w:rPr>
        <w:t>College students need to ___________________ every day.</w:t>
      </w:r>
    </w:p>
    <w:p w14:paraId="3E76507C" w14:textId="77777777" w:rsidR="004C76EA" w:rsidRPr="004C76EA" w:rsidRDefault="004C76EA" w:rsidP="004C76EA">
      <w:pPr>
        <w:rPr>
          <w:rFonts w:ascii="Times New Roman" w:hAnsi="Times New Roman"/>
          <w:b/>
        </w:rPr>
      </w:pPr>
    </w:p>
    <w:p w14:paraId="1094FB38" w14:textId="5767CDA8" w:rsidR="004C76EA" w:rsidRPr="004C76EA" w:rsidRDefault="004C76EA" w:rsidP="00D847FD">
      <w:pPr>
        <w:pStyle w:val="ListParagraph"/>
        <w:numPr>
          <w:ilvl w:val="0"/>
          <w:numId w:val="3"/>
        </w:numPr>
        <w:rPr>
          <w:rFonts w:ascii="Times New Roman" w:hAnsi="Times New Roman"/>
          <w:b/>
        </w:rPr>
      </w:pPr>
      <w:r>
        <w:rPr>
          <w:rFonts w:ascii="Times New Roman" w:hAnsi="Times New Roman"/>
        </w:rPr>
        <w:t>History teachers find it difficult at times to help students ___________________ what the past was like.</w:t>
      </w:r>
    </w:p>
    <w:p w14:paraId="55C65CA3" w14:textId="77777777" w:rsidR="004C76EA" w:rsidRPr="004C76EA" w:rsidRDefault="004C76EA" w:rsidP="004C76EA">
      <w:pPr>
        <w:rPr>
          <w:rFonts w:ascii="Times New Roman" w:hAnsi="Times New Roman"/>
          <w:b/>
        </w:rPr>
      </w:pPr>
    </w:p>
    <w:p w14:paraId="4449942D" w14:textId="2A9F3B5D" w:rsidR="004C76EA" w:rsidRPr="004C76EA" w:rsidRDefault="004C76EA" w:rsidP="00D847FD">
      <w:pPr>
        <w:pStyle w:val="ListParagraph"/>
        <w:numPr>
          <w:ilvl w:val="0"/>
          <w:numId w:val="3"/>
        </w:numPr>
        <w:rPr>
          <w:rFonts w:ascii="Times New Roman" w:hAnsi="Times New Roman"/>
          <w:b/>
        </w:rPr>
      </w:pPr>
      <w:r>
        <w:rPr>
          <w:rFonts w:ascii="Times New Roman" w:hAnsi="Times New Roman"/>
        </w:rPr>
        <w:t>In **** English class, *** ______________________ bibliographies by adding information about the books in them.</w:t>
      </w:r>
    </w:p>
    <w:p w14:paraId="39B53002" w14:textId="77777777" w:rsidR="004C76EA" w:rsidRPr="004C76EA" w:rsidRDefault="004C76EA" w:rsidP="004C76EA">
      <w:pPr>
        <w:rPr>
          <w:rFonts w:ascii="Times New Roman" w:hAnsi="Times New Roman"/>
          <w:b/>
        </w:rPr>
      </w:pPr>
    </w:p>
    <w:p w14:paraId="1B125DA5" w14:textId="477E331D" w:rsidR="004C76EA" w:rsidRPr="004C76EA" w:rsidRDefault="004C76EA" w:rsidP="00D847FD">
      <w:pPr>
        <w:pStyle w:val="ListParagraph"/>
        <w:numPr>
          <w:ilvl w:val="0"/>
          <w:numId w:val="3"/>
        </w:numPr>
        <w:rPr>
          <w:rFonts w:ascii="Times New Roman" w:hAnsi="Times New Roman"/>
          <w:b/>
        </w:rPr>
      </w:pPr>
      <w:r>
        <w:rPr>
          <w:rFonts w:ascii="Times New Roman" w:hAnsi="Times New Roman"/>
        </w:rPr>
        <w:t>***** is a cancer researcher and ____________________ lab results on Friday mornings.</w:t>
      </w:r>
    </w:p>
    <w:p w14:paraId="4F7BAC1C" w14:textId="77777777" w:rsidR="004C76EA" w:rsidRPr="004C76EA" w:rsidRDefault="004C76EA" w:rsidP="004C76EA">
      <w:pPr>
        <w:rPr>
          <w:rFonts w:ascii="Times New Roman" w:hAnsi="Times New Roman"/>
          <w:b/>
        </w:rPr>
      </w:pPr>
    </w:p>
    <w:p w14:paraId="69A84D48" w14:textId="41EF9F21" w:rsidR="00D847FD" w:rsidRPr="004C76EA" w:rsidRDefault="004C76EA" w:rsidP="00D847FD">
      <w:pPr>
        <w:pStyle w:val="ListParagraph"/>
        <w:numPr>
          <w:ilvl w:val="0"/>
          <w:numId w:val="3"/>
        </w:numPr>
        <w:rPr>
          <w:rFonts w:ascii="Times New Roman" w:hAnsi="Times New Roman"/>
          <w:b/>
        </w:rPr>
      </w:pPr>
      <w:r>
        <w:rPr>
          <w:rFonts w:ascii="Times New Roman" w:hAnsi="Times New Roman"/>
        </w:rPr>
        <w:t>In global studies, our class _______________________ issues related to global trade almost every day</w:t>
      </w:r>
      <w:r w:rsidR="001618C6">
        <w:rPr>
          <w:rFonts w:ascii="Times New Roman" w:hAnsi="Times New Roman"/>
        </w:rPr>
        <w:t>.</w:t>
      </w:r>
      <w:bookmarkStart w:id="45" w:name="_GoBack"/>
      <w:bookmarkEnd w:id="45"/>
    </w:p>
    <w:p w14:paraId="473929A7" w14:textId="77777777" w:rsidR="00D847FD" w:rsidRPr="00D847FD" w:rsidRDefault="00D847FD" w:rsidP="00D847FD">
      <w:pPr>
        <w:rPr>
          <w:rFonts w:ascii="Times New Roman" w:hAnsi="Times New Roman"/>
          <w:b/>
        </w:rPr>
      </w:pPr>
    </w:p>
    <w:p w14:paraId="17CC1119" w14:textId="4B7732D9" w:rsidR="00D847FD" w:rsidRPr="00D847FD" w:rsidRDefault="00D847FD" w:rsidP="00D847FD">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that demonstrate your understanding of the use of the present tense of verbs in declarative sentences.</w:t>
      </w:r>
    </w:p>
    <w:p w14:paraId="38600E6E" w14:textId="77777777" w:rsidR="00C544A1" w:rsidRDefault="00C544A1" w:rsidP="00C544A1">
      <w:pPr>
        <w:rPr>
          <w:rFonts w:ascii="Times New Roman" w:hAnsi="Times New Roman"/>
          <w:b/>
        </w:rPr>
      </w:pPr>
    </w:p>
    <w:p w14:paraId="5346A1C3" w14:textId="2B18B51B" w:rsidR="00B577EA" w:rsidRPr="00F23BCE" w:rsidRDefault="001618C6" w:rsidP="00C81F39">
      <w:pPr>
        <w:rPr>
          <w:rFonts w:ascii="Times New Roman" w:hAnsi="Times New Roman"/>
          <w:b/>
        </w:rPr>
      </w:pPr>
    </w:p>
    <w:sectPr w:rsidR="00B577EA" w:rsidRPr="00F23BC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97C6A"/>
    <w:multiLevelType w:val="hybridMultilevel"/>
    <w:tmpl w:val="6D666FF8"/>
    <w:lvl w:ilvl="0" w:tplc="6FB611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F176C4"/>
    <w:multiLevelType w:val="hybridMultilevel"/>
    <w:tmpl w:val="E9B0C312"/>
    <w:lvl w:ilvl="0" w:tplc="CB6217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1618C6"/>
    <w:rsid w:val="002A2D05"/>
    <w:rsid w:val="00410E3E"/>
    <w:rsid w:val="004C76EA"/>
    <w:rsid w:val="00522C3E"/>
    <w:rsid w:val="006B45BA"/>
    <w:rsid w:val="007072F1"/>
    <w:rsid w:val="007C15C6"/>
    <w:rsid w:val="007F742F"/>
    <w:rsid w:val="00B27105"/>
    <w:rsid w:val="00C544A1"/>
    <w:rsid w:val="00C81F39"/>
    <w:rsid w:val="00D847FD"/>
    <w:rsid w:val="00EB593E"/>
    <w:rsid w:val="00F23BCE"/>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C544A1"/>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23</TotalTime>
  <Pages>2</Pages>
  <Words>571</Words>
  <Characters>3257</Characters>
  <Application>Microsoft Office Word</Application>
  <DocSecurity>0</DocSecurity>
  <Lines>27</Lines>
  <Paragraphs>7</Paragraphs>
  <ScaleCrop>false</ScaleCrop>
  <Company>Mark's Text Terminal</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2017-07-01T09:53:00Z</dcterms:created>
  <dcterms:modified xsi:type="dcterms:W3CDTF">2019-11-26T12:26:00Z</dcterms:modified>
</cp:coreProperties>
</file>