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B84E65" w14:textId="77777777" w:rsidR="00BB2C64" w:rsidRDefault="00BB2C64" w:rsidP="00BB2C64">
      <w:pPr>
        <w:rPr>
          <w:b/>
          <w:u w:val="single"/>
        </w:rPr>
      </w:pPr>
      <w:r w:rsidRPr="000F59B3">
        <w:rPr>
          <w:b/>
          <w:u w:val="single"/>
        </w:rPr>
        <w:t>Name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  <w:t>Date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</w:p>
    <w:p w14:paraId="1CA44A71" w14:textId="77777777" w:rsidR="00BB2C64" w:rsidRPr="00AC4DA6" w:rsidRDefault="00BB2C64" w:rsidP="00BB2C64">
      <w:pPr>
        <w:rPr>
          <w:b/>
          <w:u w:val="single"/>
        </w:rPr>
      </w:pPr>
      <w:r w:rsidRPr="00885A59">
        <w:rPr>
          <w:b/>
        </w:rPr>
        <w:t>Freshman English Language Arts,</w:t>
      </w:r>
      <w:r w:rsidRPr="00885A59">
        <w:rPr>
          <w:b/>
          <w:i/>
        </w:rPr>
        <w:t xml:space="preserve"> </w:t>
      </w:r>
      <w:r w:rsidRPr="008A1E84">
        <w:rPr>
          <w:b/>
          <w:i/>
        </w:rPr>
        <w:t>Word Root Study</w:t>
      </w:r>
      <w:r>
        <w:rPr>
          <w:b/>
          <w:i/>
        </w:rPr>
        <w:t xml:space="preserve"> for Building Vocabulary</w:t>
      </w:r>
      <w:r>
        <w:rPr>
          <w:b/>
        </w:rPr>
        <w:t xml:space="preserve">, Lesson 11 Worksheet: </w:t>
      </w:r>
      <w:r>
        <w:rPr>
          <w:b/>
          <w:i/>
        </w:rPr>
        <w:t xml:space="preserve">Cred </w:t>
      </w:r>
      <w:r>
        <w:rPr>
          <w:b/>
        </w:rPr>
        <w:t>(Latin)</w:t>
      </w:r>
      <w:r>
        <w:t xml:space="preserve">. 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65C88B0B" w14:textId="77777777" w:rsidR="00BB2C64" w:rsidRDefault="00BB2C64" w:rsidP="00BB2C64"/>
    <w:p w14:paraId="598B1576" w14:textId="77777777" w:rsidR="00BB2C64" w:rsidRDefault="00BB2C64" w:rsidP="00BB2C64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47C3425C" w14:textId="77777777" w:rsidR="00BB2C64" w:rsidRDefault="00BB2C64" w:rsidP="00BB2C64"/>
    <w:p w14:paraId="28D58BE1" w14:textId="77777777" w:rsidR="00BB2C64" w:rsidRPr="001561C4" w:rsidRDefault="00BB2C64" w:rsidP="00BB2C64">
      <w:r w:rsidRPr="00357848">
        <w:rPr>
          <w:b/>
        </w:rPr>
        <w:t>Adapted from</w:t>
      </w:r>
      <w:r>
        <w:t xml:space="preserve">: Crutchfield, Roger S. </w:t>
      </w:r>
      <w:r w:rsidRPr="00D539AC">
        <w:rPr>
          <w:i/>
          <w:iCs/>
        </w:rPr>
        <w:t>English Vocabulary Quick Reference: A Comprehensive Dictionary Arranged by Word Roots</w:t>
      </w:r>
      <w:r>
        <w:t xml:space="preserve">. Leesburg, VA: </w:t>
      </w:r>
      <w:proofErr w:type="spellStart"/>
      <w:r>
        <w:t>Lexadyne</w:t>
      </w:r>
      <w:proofErr w:type="spellEnd"/>
      <w:r>
        <w:t xml:space="preserve"> Publishing, 2009.</w:t>
      </w:r>
    </w:p>
    <w:p w14:paraId="23640304" w14:textId="77777777" w:rsidR="00BB2C64" w:rsidRPr="001561C4" w:rsidRDefault="00BB2C64" w:rsidP="00BB2C64"/>
    <w:p w14:paraId="4ED486D8" w14:textId="77777777" w:rsidR="00BB2C64" w:rsidRDefault="00BB2C64" w:rsidP="00BB2C64">
      <w:pPr>
        <w:numPr>
          <w:ilvl w:val="0"/>
          <w:numId w:val="1"/>
        </w:numPr>
      </w:pPr>
      <w:r w:rsidRPr="006E0D77">
        <w:t xml:space="preserve">Word Root: </w:t>
      </w:r>
      <w:r w:rsidRPr="006E0D77">
        <w:rPr>
          <w:b/>
        </w:rPr>
        <w:t>Cred (Latin)</w:t>
      </w:r>
      <w:r>
        <w:rPr>
          <w:b/>
        </w:rPr>
        <w:t xml:space="preserve"> </w:t>
      </w:r>
      <w:r>
        <w:t>Cognates</w:t>
      </w:r>
    </w:p>
    <w:p w14:paraId="4A45F6DE" w14:textId="77777777" w:rsidR="00BB2C64" w:rsidRDefault="00BB2C64" w:rsidP="00BB2C64">
      <w:pPr>
        <w:pStyle w:val="ListParagraph"/>
        <w:numPr>
          <w:ilvl w:val="1"/>
          <w:numId w:val="1"/>
        </w:numPr>
      </w:pPr>
      <w:r w:rsidRPr="00AE720C">
        <w:rPr>
          <w:b/>
        </w:rPr>
        <w:t xml:space="preserve">Latin: </w:t>
      </w:r>
      <w:proofErr w:type="spellStart"/>
      <w:r>
        <w:t>Credenciam</w:t>
      </w:r>
      <w:proofErr w:type="spellEnd"/>
    </w:p>
    <w:p w14:paraId="791C79C9" w14:textId="77777777" w:rsidR="00BB2C64" w:rsidRDefault="00BB2C64" w:rsidP="00BB2C64">
      <w:pPr>
        <w:pStyle w:val="ListParagraph"/>
        <w:numPr>
          <w:ilvl w:val="1"/>
          <w:numId w:val="1"/>
        </w:numPr>
      </w:pPr>
      <w:r w:rsidRPr="00AE720C">
        <w:rPr>
          <w:b/>
        </w:rPr>
        <w:t xml:space="preserve">English: </w:t>
      </w:r>
      <w:r>
        <w:t>Credence</w:t>
      </w:r>
    </w:p>
    <w:p w14:paraId="54791DBD" w14:textId="77777777" w:rsidR="00BB2C64" w:rsidRDefault="00BB2C64" w:rsidP="00BB2C64">
      <w:pPr>
        <w:pStyle w:val="ListParagraph"/>
        <w:numPr>
          <w:ilvl w:val="1"/>
          <w:numId w:val="1"/>
        </w:numPr>
      </w:pPr>
      <w:r w:rsidRPr="00AE720C">
        <w:rPr>
          <w:b/>
        </w:rPr>
        <w:t xml:space="preserve">French: </w:t>
      </w:r>
      <w:r>
        <w:t>Credit</w:t>
      </w:r>
    </w:p>
    <w:p w14:paraId="4576B01B" w14:textId="77777777" w:rsidR="00BB2C64" w:rsidRDefault="00BB2C64" w:rsidP="00BB2C64">
      <w:pPr>
        <w:pStyle w:val="ListParagraph"/>
        <w:numPr>
          <w:ilvl w:val="1"/>
          <w:numId w:val="1"/>
        </w:numPr>
      </w:pPr>
      <w:r w:rsidRPr="00AE720C">
        <w:rPr>
          <w:b/>
        </w:rPr>
        <w:t xml:space="preserve">Italian: </w:t>
      </w:r>
      <w:proofErr w:type="spellStart"/>
      <w:r>
        <w:t>Credito</w:t>
      </w:r>
      <w:proofErr w:type="spellEnd"/>
    </w:p>
    <w:p w14:paraId="754ECA7B" w14:textId="77777777" w:rsidR="00BB2C64" w:rsidRDefault="00BB2C64" w:rsidP="00BB2C64">
      <w:pPr>
        <w:pStyle w:val="ListParagraph"/>
        <w:numPr>
          <w:ilvl w:val="1"/>
          <w:numId w:val="1"/>
        </w:numPr>
      </w:pPr>
      <w:r w:rsidRPr="00AE720C">
        <w:rPr>
          <w:b/>
        </w:rPr>
        <w:t xml:space="preserve">Portuguese: </w:t>
      </w:r>
      <w:proofErr w:type="spellStart"/>
      <w:r>
        <w:t>Credito</w:t>
      </w:r>
      <w:proofErr w:type="spellEnd"/>
    </w:p>
    <w:p w14:paraId="6ABAC63E" w14:textId="77777777" w:rsidR="00BB2C64" w:rsidRPr="00720318" w:rsidRDefault="00BB2C64" w:rsidP="00BB2C64">
      <w:pPr>
        <w:pStyle w:val="ListParagraph"/>
        <w:numPr>
          <w:ilvl w:val="1"/>
          <w:numId w:val="1"/>
        </w:numPr>
      </w:pPr>
      <w:r w:rsidRPr="00AE720C">
        <w:rPr>
          <w:b/>
        </w:rPr>
        <w:t xml:space="preserve">Spanish: </w:t>
      </w:r>
      <w:proofErr w:type="spellStart"/>
      <w:r>
        <w:t>Credito</w:t>
      </w:r>
      <w:proofErr w:type="spellEnd"/>
    </w:p>
    <w:p w14:paraId="1A543894" w14:textId="77777777" w:rsidR="00BB2C64" w:rsidRPr="006E0D77" w:rsidRDefault="00BB2C64" w:rsidP="00BB2C64">
      <w:pPr>
        <w:rPr>
          <w:b/>
        </w:rPr>
      </w:pPr>
    </w:p>
    <w:p w14:paraId="2C0B4981" w14:textId="77777777" w:rsidR="00BB2C64" w:rsidRPr="00D55338" w:rsidRDefault="00BB2C64" w:rsidP="00BB2C64">
      <w:pPr>
        <w:numPr>
          <w:ilvl w:val="0"/>
          <w:numId w:val="1"/>
        </w:numPr>
        <w:rPr>
          <w:b/>
        </w:rPr>
      </w:pPr>
      <w:r>
        <w:t>Words that grow from this r</w:t>
      </w:r>
      <w:r w:rsidRPr="006E0D77">
        <w:t xml:space="preserve">oot; </w:t>
      </w:r>
      <w:r>
        <w:t>using a collegiate dictionary, p</w:t>
      </w:r>
      <w:r w:rsidRPr="006E0D77">
        <w:t>lease define them.</w:t>
      </w:r>
    </w:p>
    <w:p w14:paraId="480F9522" w14:textId="77777777" w:rsidR="00BB2C64" w:rsidRPr="006E0D77" w:rsidRDefault="00BB2C64" w:rsidP="00BB2C64">
      <w:pPr>
        <w:rPr>
          <w:b/>
        </w:rPr>
      </w:pPr>
    </w:p>
    <w:p w14:paraId="18D906D5" w14:textId="77777777" w:rsidR="00BB2C64" w:rsidRDefault="00BB2C64" w:rsidP="00BB2C64">
      <w:pPr>
        <w:numPr>
          <w:ilvl w:val="1"/>
          <w:numId w:val="1"/>
        </w:numPr>
      </w:pPr>
      <w:r w:rsidRPr="006E0D77">
        <w:t>Accredit (verb):</w:t>
      </w:r>
    </w:p>
    <w:p w14:paraId="58E7C5CF" w14:textId="77777777" w:rsidR="00BB2C64" w:rsidRPr="006E0D77" w:rsidRDefault="00BB2C64" w:rsidP="00BB2C64"/>
    <w:p w14:paraId="4E9C8B63" w14:textId="77777777" w:rsidR="00BB2C64" w:rsidRPr="006E0D77" w:rsidRDefault="00BB2C64" w:rsidP="00BB2C64"/>
    <w:p w14:paraId="669C3219" w14:textId="77777777" w:rsidR="00BB2C64" w:rsidRPr="006E0D77" w:rsidRDefault="00BB2C64" w:rsidP="00BB2C64"/>
    <w:p w14:paraId="113AE0D2" w14:textId="77777777" w:rsidR="00BB2C64" w:rsidRPr="006E0D77" w:rsidRDefault="00BB2C64" w:rsidP="00BB2C64"/>
    <w:p w14:paraId="1ACF95CF" w14:textId="77777777" w:rsidR="00BB2C64" w:rsidRDefault="00BB2C64" w:rsidP="00BB2C64">
      <w:pPr>
        <w:numPr>
          <w:ilvl w:val="1"/>
          <w:numId w:val="1"/>
        </w:numPr>
      </w:pPr>
      <w:r w:rsidRPr="00D55338">
        <w:t>Credence (noun):</w:t>
      </w:r>
    </w:p>
    <w:p w14:paraId="28B2DE8C" w14:textId="77777777" w:rsidR="00BB2C64" w:rsidRPr="00D55338" w:rsidRDefault="00BB2C64" w:rsidP="00BB2C64"/>
    <w:p w14:paraId="71106B1C" w14:textId="77777777" w:rsidR="00BB2C64" w:rsidRPr="00D55338" w:rsidRDefault="00BB2C64" w:rsidP="00BB2C64"/>
    <w:p w14:paraId="1DEA119A" w14:textId="77777777" w:rsidR="00BB2C64" w:rsidRPr="00D55338" w:rsidRDefault="00BB2C64" w:rsidP="00BB2C64"/>
    <w:p w14:paraId="37B2014F" w14:textId="77777777" w:rsidR="00BB2C64" w:rsidRPr="00D55338" w:rsidRDefault="00BB2C64" w:rsidP="00BB2C64"/>
    <w:p w14:paraId="42E90EAA" w14:textId="77777777" w:rsidR="00BB2C64" w:rsidRDefault="00BB2C64" w:rsidP="00BB2C64">
      <w:pPr>
        <w:numPr>
          <w:ilvl w:val="1"/>
          <w:numId w:val="1"/>
        </w:numPr>
      </w:pPr>
      <w:r>
        <w:t>Credential</w:t>
      </w:r>
      <w:r w:rsidRPr="00D55338">
        <w:t xml:space="preserve"> (noun):</w:t>
      </w:r>
    </w:p>
    <w:p w14:paraId="01E456DE" w14:textId="77777777" w:rsidR="00BB2C64" w:rsidRPr="00D55338" w:rsidRDefault="00BB2C64" w:rsidP="00BB2C64"/>
    <w:p w14:paraId="2FE54496" w14:textId="77777777" w:rsidR="00BB2C64" w:rsidRPr="00D55338" w:rsidRDefault="00BB2C64" w:rsidP="00BB2C64"/>
    <w:p w14:paraId="09850258" w14:textId="77777777" w:rsidR="00BB2C64" w:rsidRPr="00D55338" w:rsidRDefault="00BB2C64" w:rsidP="00BB2C64"/>
    <w:p w14:paraId="4EB797E6" w14:textId="77777777" w:rsidR="00BB2C64" w:rsidRPr="00D55338" w:rsidRDefault="00BB2C64" w:rsidP="00BB2C64"/>
    <w:p w14:paraId="744B39A7" w14:textId="77777777" w:rsidR="00BB2C64" w:rsidRPr="00ED3FB6" w:rsidRDefault="00BB2C64" w:rsidP="00BB2C64">
      <w:pPr>
        <w:numPr>
          <w:ilvl w:val="1"/>
          <w:numId w:val="1"/>
        </w:numPr>
        <w:rPr>
          <w:b/>
        </w:rPr>
      </w:pPr>
      <w:r w:rsidRPr="00D55338">
        <w:t>Credible (adjective):</w:t>
      </w:r>
    </w:p>
    <w:p w14:paraId="04EFB97A" w14:textId="77777777" w:rsidR="00BB2C64" w:rsidRPr="00D55338" w:rsidRDefault="00BB2C64" w:rsidP="00BB2C64">
      <w:pPr>
        <w:rPr>
          <w:b/>
        </w:rPr>
      </w:pPr>
    </w:p>
    <w:p w14:paraId="7BAB2FE5" w14:textId="77777777" w:rsidR="00BB2C64" w:rsidRPr="00D55338" w:rsidRDefault="00BB2C64" w:rsidP="00BB2C64"/>
    <w:p w14:paraId="71595555" w14:textId="77777777" w:rsidR="00BB2C64" w:rsidRPr="00D55338" w:rsidRDefault="00BB2C64" w:rsidP="00BB2C64"/>
    <w:p w14:paraId="0B2B8283" w14:textId="77777777" w:rsidR="00BB2C64" w:rsidRPr="00D55338" w:rsidRDefault="00BB2C64" w:rsidP="00BB2C64">
      <w:pPr>
        <w:rPr>
          <w:b/>
        </w:rPr>
      </w:pPr>
    </w:p>
    <w:p w14:paraId="1F3A8CF8" w14:textId="77777777" w:rsidR="00BB2C64" w:rsidRPr="00ED3FB6" w:rsidRDefault="00BB2C64" w:rsidP="00BB2C64">
      <w:pPr>
        <w:numPr>
          <w:ilvl w:val="1"/>
          <w:numId w:val="1"/>
        </w:numPr>
        <w:rPr>
          <w:b/>
        </w:rPr>
      </w:pPr>
      <w:r w:rsidRPr="006E0D77">
        <w:t>Credulous (adjective):</w:t>
      </w:r>
    </w:p>
    <w:p w14:paraId="243ED479" w14:textId="77777777" w:rsidR="00BB2C64" w:rsidRPr="00D55338" w:rsidRDefault="00BB2C64" w:rsidP="00BB2C64">
      <w:pPr>
        <w:rPr>
          <w:b/>
        </w:rPr>
      </w:pPr>
    </w:p>
    <w:p w14:paraId="1969D949" w14:textId="77777777" w:rsidR="00BB2C64" w:rsidRDefault="00BB2C64" w:rsidP="00BB2C64"/>
    <w:p w14:paraId="0CC18942" w14:textId="77777777" w:rsidR="00BB2C64" w:rsidRDefault="00BB2C64" w:rsidP="00BB2C64"/>
    <w:p w14:paraId="77BB643E" w14:textId="77777777" w:rsidR="00BB2C64" w:rsidRPr="006E0D77" w:rsidRDefault="00BB2C64" w:rsidP="00BB2C64"/>
    <w:p w14:paraId="6B01925C" w14:textId="77777777" w:rsidR="00BB2C64" w:rsidRPr="006E0D77" w:rsidRDefault="00BB2C64" w:rsidP="00BB2C64"/>
    <w:p w14:paraId="3658CCBB" w14:textId="77777777" w:rsidR="00BB2C64" w:rsidRPr="00D55338" w:rsidRDefault="00BB2C64" w:rsidP="00BB2C64">
      <w:pPr>
        <w:rPr>
          <w:b/>
        </w:rPr>
      </w:pPr>
    </w:p>
    <w:p w14:paraId="07B2FEC6" w14:textId="77777777" w:rsidR="00BB2C64" w:rsidRPr="00ED3FB6" w:rsidRDefault="00BB2C64" w:rsidP="00BB2C64">
      <w:pPr>
        <w:numPr>
          <w:ilvl w:val="1"/>
          <w:numId w:val="1"/>
        </w:numPr>
        <w:rPr>
          <w:b/>
        </w:rPr>
      </w:pPr>
      <w:r w:rsidRPr="006E0D77">
        <w:lastRenderedPageBreak/>
        <w:t>Discredit (verb):</w:t>
      </w:r>
    </w:p>
    <w:p w14:paraId="78E4A76D" w14:textId="77777777" w:rsidR="00BB2C64" w:rsidRDefault="00BB2C64" w:rsidP="00BB2C64"/>
    <w:p w14:paraId="76F7F4F5" w14:textId="77777777" w:rsidR="00BB2C64" w:rsidRDefault="00BB2C64" w:rsidP="00BB2C64"/>
    <w:p w14:paraId="217D5EA8" w14:textId="77777777" w:rsidR="00BB2C64" w:rsidRDefault="00BB2C64" w:rsidP="00BB2C64"/>
    <w:p w14:paraId="61A50C0D" w14:textId="77777777" w:rsidR="00BB2C64" w:rsidRDefault="00BB2C64" w:rsidP="00BB2C64"/>
    <w:p w14:paraId="13CC3155" w14:textId="77777777" w:rsidR="00BB2C64" w:rsidRPr="00D55338" w:rsidRDefault="00BB2C64" w:rsidP="00BB2C64">
      <w:pPr>
        <w:numPr>
          <w:ilvl w:val="1"/>
          <w:numId w:val="1"/>
        </w:numPr>
        <w:rPr>
          <w:b/>
        </w:rPr>
      </w:pPr>
      <w:r w:rsidRPr="006E0D77">
        <w:t>Incredulous (adjective):</w:t>
      </w:r>
    </w:p>
    <w:p w14:paraId="1B8D3EDB" w14:textId="77777777" w:rsidR="00BB2C64" w:rsidRPr="006E0D77" w:rsidRDefault="00BB2C64" w:rsidP="00BB2C64"/>
    <w:p w14:paraId="14B11B26" w14:textId="77777777" w:rsidR="00BB2C64" w:rsidRDefault="00BB2C64" w:rsidP="00BB2C64"/>
    <w:p w14:paraId="696B2E22" w14:textId="77777777" w:rsidR="00BB2C64" w:rsidRPr="006E0D77" w:rsidRDefault="00BB2C64" w:rsidP="00BB2C64"/>
    <w:p w14:paraId="4FD5CA6F" w14:textId="77777777" w:rsidR="00BB2C64" w:rsidRPr="00D55338" w:rsidRDefault="00BB2C64" w:rsidP="00BB2C64">
      <w:pPr>
        <w:rPr>
          <w:b/>
        </w:rPr>
      </w:pPr>
    </w:p>
    <w:p w14:paraId="57C3D65F" w14:textId="77777777" w:rsidR="00BB2C64" w:rsidRPr="006E0D77" w:rsidRDefault="00BB2C64" w:rsidP="00BB2C64">
      <w:pPr>
        <w:numPr>
          <w:ilvl w:val="1"/>
          <w:numId w:val="1"/>
        </w:numPr>
      </w:pPr>
      <w:r w:rsidRPr="006E0D77">
        <w:t>Creed (noun):</w:t>
      </w:r>
    </w:p>
    <w:p w14:paraId="0F03D062" w14:textId="77777777" w:rsidR="00BB2C64" w:rsidRPr="006E0D77" w:rsidRDefault="00BB2C64" w:rsidP="00BB2C64">
      <w:pPr>
        <w:rPr>
          <w:b/>
        </w:rPr>
      </w:pPr>
    </w:p>
    <w:p w14:paraId="205DF939" w14:textId="77777777" w:rsidR="00BB2C64" w:rsidRDefault="00BB2C64" w:rsidP="00BB2C64">
      <w:pPr>
        <w:rPr>
          <w:b/>
        </w:rPr>
      </w:pPr>
    </w:p>
    <w:p w14:paraId="502ECD55" w14:textId="77777777" w:rsidR="00BB2C64" w:rsidRPr="006E0D77" w:rsidRDefault="00BB2C64" w:rsidP="00BB2C64">
      <w:pPr>
        <w:rPr>
          <w:b/>
        </w:rPr>
      </w:pPr>
    </w:p>
    <w:p w14:paraId="2E88169D" w14:textId="77777777" w:rsidR="00BB2C64" w:rsidRPr="006E0D77" w:rsidRDefault="00BB2C64" w:rsidP="00BB2C64">
      <w:pPr>
        <w:ind w:left="360"/>
        <w:rPr>
          <w:b/>
        </w:rPr>
      </w:pPr>
    </w:p>
    <w:p w14:paraId="35D84B9E" w14:textId="77777777" w:rsidR="00BB2C64" w:rsidRDefault="00BB2C64" w:rsidP="00BB2C64">
      <w:pPr>
        <w:pStyle w:val="ListParagraph"/>
        <w:numPr>
          <w:ilvl w:val="0"/>
          <w:numId w:val="1"/>
        </w:numPr>
      </w:pPr>
      <w:r>
        <w:t xml:space="preserve">The Latin word root </w:t>
      </w:r>
      <w:r w:rsidRPr="00ED3FB6">
        <w:rPr>
          <w:b/>
        </w:rPr>
        <w:t xml:space="preserve">cred </w:t>
      </w:r>
      <w:r>
        <w:t>means:</w:t>
      </w:r>
    </w:p>
    <w:p w14:paraId="45D9CA49" w14:textId="77777777" w:rsidR="00BB2C64" w:rsidRDefault="00BB2C64" w:rsidP="00BB2C64"/>
    <w:p w14:paraId="4F321CD9" w14:textId="77777777" w:rsidR="00BB2C64" w:rsidRDefault="00BB2C64" w:rsidP="00BB2C64"/>
    <w:p w14:paraId="508991DD" w14:textId="77777777" w:rsidR="00BB2C64" w:rsidRDefault="00BB2C64" w:rsidP="00BB2C64"/>
    <w:p w14:paraId="48ADADBE" w14:textId="77777777" w:rsidR="00BB2C64" w:rsidRDefault="00BB2C64" w:rsidP="00BB2C64"/>
    <w:p w14:paraId="49EF1F6D" w14:textId="77777777" w:rsidR="00BB2C64" w:rsidRPr="001561C4" w:rsidRDefault="00BB2C64" w:rsidP="00BB2C64">
      <w:pPr>
        <w:pStyle w:val="ListParagraph"/>
        <w:numPr>
          <w:ilvl w:val="0"/>
          <w:numId w:val="1"/>
        </w:numPr>
      </w:pPr>
      <w:r w:rsidRPr="00AE720C">
        <w:rPr>
          <w:b/>
        </w:rPr>
        <w:t>Independent Practice: Please write</w:t>
      </w:r>
      <w:r>
        <w:t xml:space="preserve"> five </w:t>
      </w:r>
      <w:r w:rsidRPr="001561C4">
        <w:t>sentence</w:t>
      </w:r>
      <w:r>
        <w:t>s</w:t>
      </w:r>
      <w:r w:rsidRPr="001561C4">
        <w:t xml:space="preserve"> using</w:t>
      </w:r>
      <w:r>
        <w:t xml:space="preserve"> any</w:t>
      </w:r>
      <w:r w:rsidRPr="001561C4">
        <w:t xml:space="preserve"> </w:t>
      </w:r>
      <w:r>
        <w:t>five of the words above</w:t>
      </w:r>
    </w:p>
    <w:p w14:paraId="7595646C" w14:textId="77777777" w:rsidR="00B577EA" w:rsidRPr="00C869E6" w:rsidRDefault="00D539AC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C64"/>
    <w:rsid w:val="0038015A"/>
    <w:rsid w:val="00410E3E"/>
    <w:rsid w:val="00993C25"/>
    <w:rsid w:val="00A901AC"/>
    <w:rsid w:val="00BB2C64"/>
    <w:rsid w:val="00C869E6"/>
    <w:rsid w:val="00D539AC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C8BD56"/>
  <w15:chartTrackingRefBased/>
  <w15:docId w15:val="{61781446-9E72-A543-B031-F47B036FD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BB2C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2C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</TotalTime>
  <Pages>2</Pages>
  <Words>239</Words>
  <Characters>1366</Characters>
  <Application>Microsoft Office Word</Application>
  <DocSecurity>0</DocSecurity>
  <Lines>11</Lines>
  <Paragraphs>3</Paragraphs>
  <ScaleCrop>false</ScaleCrop>
  <Company>Mark's Text Terminal</Company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2018-07-22T13:35:00Z</dcterms:created>
  <dcterms:modified xsi:type="dcterms:W3CDTF">2020-04-08T14:21:00Z</dcterms:modified>
</cp:coreProperties>
</file>