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F3C3A2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A506FA" w14:textId="18FFCC74" w:rsidR="00F24EDE" w:rsidRDefault="008A1E84" w:rsidP="00F24EDE">
      <w:r>
        <w:rPr>
          <w:b/>
        </w:rPr>
        <w:t xml:space="preserve">Freshman English Language Arts, </w:t>
      </w:r>
      <w:r w:rsidRPr="008A1E84">
        <w:rPr>
          <w:b/>
          <w:i/>
        </w:rPr>
        <w:t>Word Root Study</w:t>
      </w:r>
      <w:r>
        <w:rPr>
          <w:b/>
          <w:i/>
        </w:rPr>
        <w:t xml:space="preserve"> for Building Vocabulary</w:t>
      </w:r>
      <w:r w:rsidR="00EA3365">
        <w:rPr>
          <w:b/>
        </w:rPr>
        <w:t>, Lesson 13</w:t>
      </w:r>
      <w:r>
        <w:rPr>
          <w:b/>
        </w:rPr>
        <w:t xml:space="preserve"> Do Now, </w:t>
      </w:r>
      <w:r w:rsidR="005A5A20">
        <w:rPr>
          <w:b/>
        </w:rPr>
        <w:t>Focus on One Word Worksheet:</w:t>
      </w:r>
      <w:r w:rsidR="00F24EDE">
        <w:rPr>
          <w:b/>
        </w:rPr>
        <w:t xml:space="preserve"> </w:t>
      </w:r>
      <w:r w:rsidR="00EA3365">
        <w:rPr>
          <w:b/>
          <w:i/>
        </w:rPr>
        <w:t>Record</w:t>
      </w:r>
      <w:r w:rsidR="00F24EDE">
        <w:rPr>
          <w:b/>
        </w:rPr>
        <w:t xml:space="preserve"> (</w:t>
      </w:r>
      <w:r w:rsidR="00EA3365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8436551" w14:textId="77777777" w:rsidR="007F5D3B" w:rsidRDefault="007F5D3B" w:rsidP="00F24EDE"/>
    <w:p w14:paraId="5C92B981" w14:textId="1EB0AF00" w:rsidR="007F5D3B" w:rsidRPr="007F5D3B" w:rsidRDefault="007F5D3B" w:rsidP="007F5D3B">
      <w:pPr>
        <w:pStyle w:val="ListParagraph"/>
        <w:numPr>
          <w:ilvl w:val="0"/>
          <w:numId w:val="1"/>
        </w:numPr>
        <w:rPr>
          <w:b/>
        </w:rPr>
      </w:pPr>
      <w:r>
        <w:t xml:space="preserve">*** is secretary of *** coop board, so *** </w:t>
      </w:r>
      <w:r w:rsidRPr="007F5D3B">
        <w:rPr>
          <w:i/>
        </w:rPr>
        <w:t>records</w:t>
      </w:r>
      <w:r>
        <w:t xml:space="preserve"> the minutes of its meetings.</w:t>
      </w:r>
    </w:p>
    <w:p w14:paraId="4E93FF29" w14:textId="12B3B626" w:rsidR="007F5D3B" w:rsidRPr="007F5D3B" w:rsidRDefault="007F5D3B" w:rsidP="007F5D3B">
      <w:pPr>
        <w:pStyle w:val="ListParagraph"/>
        <w:numPr>
          <w:ilvl w:val="0"/>
          <w:numId w:val="1"/>
        </w:numPr>
        <w:rPr>
          <w:b/>
        </w:rPr>
      </w:pPr>
      <w:r>
        <w:t xml:space="preserve">**** is *** company’s accountant, so *** </w:t>
      </w:r>
      <w:r w:rsidRPr="007F5D3B">
        <w:rPr>
          <w:i/>
        </w:rPr>
        <w:t>records</w:t>
      </w:r>
      <w:r>
        <w:t xml:space="preserve"> all income and expenditures.</w:t>
      </w:r>
    </w:p>
    <w:p w14:paraId="0A55A550" w14:textId="50BB0428" w:rsidR="007F5D3B" w:rsidRPr="007F5D3B" w:rsidRDefault="007F5D3B" w:rsidP="007F5D3B">
      <w:pPr>
        <w:pStyle w:val="ListParagraph"/>
        <w:numPr>
          <w:ilvl w:val="0"/>
          <w:numId w:val="1"/>
        </w:numPr>
        <w:rPr>
          <w:b/>
        </w:rPr>
      </w:pPr>
      <w:r>
        <w:t xml:space="preserve">***, who conducts meteorological research, </w:t>
      </w:r>
      <w:r w:rsidRPr="007F5D3B">
        <w:rPr>
          <w:i/>
        </w:rPr>
        <w:t>records</w:t>
      </w:r>
      <w:r>
        <w:t xml:space="preserve"> temperatures, humidity levels, and wind speeds every day.</w:t>
      </w:r>
    </w:p>
    <w:p w14:paraId="135F793E" w14:textId="36BF2721" w:rsidR="007F5D3B" w:rsidRPr="007F5D3B" w:rsidRDefault="007F5D3B" w:rsidP="007F5D3B">
      <w:pPr>
        <w:pStyle w:val="ListParagraph"/>
        <w:numPr>
          <w:ilvl w:val="0"/>
          <w:numId w:val="1"/>
        </w:numPr>
        <w:rPr>
          <w:b/>
        </w:rPr>
      </w:pPr>
      <w:r>
        <w:t>**** checked to see if *** lab’s seismograph</w:t>
      </w:r>
      <w:r w:rsidRPr="007F5D3B">
        <w:rPr>
          <w:i/>
        </w:rPr>
        <w:t xml:space="preserve"> recorded</w:t>
      </w:r>
      <w:r>
        <w:t xml:space="preserve"> last night’s earthquake.</w:t>
      </w:r>
    </w:p>
    <w:p w14:paraId="0A833C45" w14:textId="6C201154" w:rsidR="007F5D3B" w:rsidRPr="007F5D3B" w:rsidRDefault="007F5D3B" w:rsidP="007F5D3B">
      <w:pPr>
        <w:pStyle w:val="ListParagraph"/>
        <w:numPr>
          <w:ilvl w:val="0"/>
          <w:numId w:val="1"/>
        </w:numPr>
        <w:rPr>
          <w:b/>
        </w:rPr>
      </w:pPr>
      <w:r>
        <w:t xml:space="preserve">**** trained to be a court reporter. So **** </w:t>
      </w:r>
      <w:bookmarkStart w:id="54" w:name="_GoBack"/>
      <w:r w:rsidRPr="007F5D3B">
        <w:rPr>
          <w:i/>
        </w:rPr>
        <w:t>records</w:t>
      </w:r>
      <w:bookmarkEnd w:id="54"/>
      <w:r>
        <w:t xml:space="preserve"> all the testimony in criminal and civil trials in Kings County.</w:t>
      </w:r>
    </w:p>
    <w:p w14:paraId="7E097896" w14:textId="77777777" w:rsidR="00F24EDE" w:rsidRDefault="00F24EDE" w:rsidP="00F24EDE"/>
    <w:p w14:paraId="4C64158B" w14:textId="1DDD1B4D" w:rsidR="00B577EA" w:rsidRPr="006B45BA" w:rsidRDefault="00EA3365" w:rsidP="00F24EDE">
      <w:r>
        <w:rPr>
          <w:b/>
          <w:u w:val="single"/>
        </w:rPr>
        <w:t>The verb</w:t>
      </w:r>
      <w:r w:rsidR="00F24EDE"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record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>
        <w:rPr>
          <w:b/>
          <w:u w:val="single"/>
        </w:rPr>
        <w:t>: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DF164EF"/>
    <w:multiLevelType w:val="hybridMultilevel"/>
    <w:tmpl w:val="4A6809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E84"/>
    <w:rsid w:val="001539C9"/>
    <w:rsid w:val="001F20BF"/>
    <w:rsid w:val="002C2733"/>
    <w:rsid w:val="00335A5C"/>
    <w:rsid w:val="00410E3E"/>
    <w:rsid w:val="005A5A20"/>
    <w:rsid w:val="006B45BA"/>
    <w:rsid w:val="007F5D3B"/>
    <w:rsid w:val="008A1E84"/>
    <w:rsid w:val="00C32881"/>
    <w:rsid w:val="00CA4835"/>
    <w:rsid w:val="00E11225"/>
    <w:rsid w:val="00EA336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0CFAA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F5D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9</TotalTime>
  <Pages>1</Pages>
  <Words>153</Words>
  <Characters>873</Characters>
  <Application>Microsoft Macintosh Word</Application>
  <DocSecurity>0</DocSecurity>
  <Lines>7</Lines>
  <Paragraphs>2</Paragraphs>
  <ScaleCrop>false</ScaleCrop>
  <Company>Mark's Text Terminal</Company>
  <LinksUpToDate>false</LinksUpToDate>
  <CharactersWithSpaces>1024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2017-06-19T16:41:00Z</dcterms:created>
  <dcterms:modified xsi:type="dcterms:W3CDTF">2017-07-18T21:37:00Z</dcterms:modified>
</cp:coreProperties>
</file>