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8C2521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62795F25" w14:textId="01EB0659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0B17BA">
        <w:rPr>
          <w:b/>
          <w:i/>
        </w:rPr>
        <w:t>Disburse</w:t>
      </w:r>
      <w:r w:rsidR="00F24EDE">
        <w:rPr>
          <w:b/>
        </w:rPr>
        <w:t xml:space="preserve"> (</w:t>
      </w:r>
      <w:r w:rsidR="000B17BA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05F4393" w14:textId="51B01D92" w:rsidR="000B17BA" w:rsidRDefault="000B17BA" w:rsidP="00F24EDE"/>
    <w:p w14:paraId="6C6B393C" w14:textId="73463627" w:rsidR="000B17BA" w:rsidRPr="000B17BA" w:rsidRDefault="000B17BA" w:rsidP="000B17B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r w:rsidRPr="000B17BA">
        <w:rPr>
          <w:i/>
          <w:iCs/>
        </w:rPr>
        <w:t>disbursed</w:t>
      </w:r>
      <w:r>
        <w:t xml:space="preserve"> paychecks to the employees at *** business.</w:t>
      </w:r>
    </w:p>
    <w:p w14:paraId="67986E6D" w14:textId="6E8EE5DB" w:rsidR="000B17BA" w:rsidRPr="000B17BA" w:rsidRDefault="000B17BA" w:rsidP="000B17B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***, a FEMA administrator, </w:t>
      </w:r>
      <w:r w:rsidRPr="000B17BA">
        <w:rPr>
          <w:i/>
          <w:iCs/>
        </w:rPr>
        <w:t>disbursed</w:t>
      </w:r>
      <w:r>
        <w:t xml:space="preserve"> funds to the people displaced by a hurricane.</w:t>
      </w:r>
    </w:p>
    <w:p w14:paraId="7B14EE14" w14:textId="117C7AE5" w:rsidR="000B17BA" w:rsidRPr="000B17BA" w:rsidRDefault="000B17BA" w:rsidP="000B17B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Once a month, *** </w:t>
      </w:r>
      <w:r w:rsidRPr="000B17BA">
        <w:rPr>
          <w:i/>
          <w:iCs/>
        </w:rPr>
        <w:t>disburses</w:t>
      </w:r>
      <w:r>
        <w:t xml:space="preserve"> *** money when *** writes checks to pay *** cable tv bill and Visa card statement.</w:t>
      </w:r>
    </w:p>
    <w:p w14:paraId="6F83681F" w14:textId="0A640766" w:rsidR="000B17BA" w:rsidRPr="000B17BA" w:rsidRDefault="000B17BA" w:rsidP="000B17B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asked *** boss to </w:t>
      </w:r>
      <w:r w:rsidRPr="000B17BA">
        <w:rPr>
          <w:i/>
          <w:iCs/>
        </w:rPr>
        <w:t>disburse</w:t>
      </w:r>
      <w:r>
        <w:t xml:space="preserve"> *** holiday bonus so *** could use it to buy gifts for *** family.</w:t>
      </w:r>
    </w:p>
    <w:p w14:paraId="3A7C9C5C" w14:textId="048BB785" w:rsidR="000B17BA" w:rsidRPr="000B17BA" w:rsidRDefault="000B17BA" w:rsidP="000B17B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Once ***’s school budged was settled, *** could </w:t>
      </w:r>
      <w:bookmarkStart w:id="54" w:name="_GoBack"/>
      <w:r w:rsidRPr="000B17BA">
        <w:rPr>
          <w:i/>
          <w:iCs/>
        </w:rPr>
        <w:t>disburse</w:t>
      </w:r>
      <w:r>
        <w:t xml:space="preserve"> </w:t>
      </w:r>
      <w:bookmarkEnd w:id="54"/>
      <w:r>
        <w:t>money for books and supplies.</w:t>
      </w:r>
    </w:p>
    <w:p w14:paraId="6543E787" w14:textId="77777777" w:rsidR="00F24EDE" w:rsidRDefault="00F24EDE" w:rsidP="00F24EDE"/>
    <w:p w14:paraId="7916251E" w14:textId="39014CC5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0B17BA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0B17BA">
        <w:rPr>
          <w:b/>
          <w:i/>
          <w:iCs/>
          <w:u w:val="single"/>
        </w:rPr>
        <w:t>disburse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B733D8"/>
    <w:multiLevelType w:val="hybridMultilevel"/>
    <w:tmpl w:val="BBD6A9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C95"/>
    <w:rsid w:val="000B17BA"/>
    <w:rsid w:val="001539C9"/>
    <w:rsid w:val="001F20BF"/>
    <w:rsid w:val="002C2733"/>
    <w:rsid w:val="00335A5C"/>
    <w:rsid w:val="00410E3E"/>
    <w:rsid w:val="004C2C95"/>
    <w:rsid w:val="005A5A20"/>
    <w:rsid w:val="006B45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F45FA9"/>
  <w15:chartTrackingRefBased/>
  <w15:docId w15:val="{3C3FF3DB-360E-A248-9A48-FD26BD8C4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17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6</TotalTime>
  <Pages>1</Pages>
  <Words>136</Words>
  <Characters>776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2019-07-02T16:32:00Z</dcterms:created>
  <dcterms:modified xsi:type="dcterms:W3CDTF">2019-07-21T09:57:00Z</dcterms:modified>
</cp:coreProperties>
</file>