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7E5B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71428A5" w14:textId="09E4B3C4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1759D">
        <w:rPr>
          <w:b/>
          <w:i/>
        </w:rPr>
        <w:t>Contraption</w:t>
      </w:r>
      <w:r w:rsidR="00F24EDE">
        <w:rPr>
          <w:b/>
        </w:rPr>
        <w:t xml:space="preserve"> (</w:t>
      </w:r>
      <w:r w:rsidR="0061759D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5D12B4A" w14:textId="64767B7D" w:rsidR="0061759D" w:rsidRDefault="0061759D" w:rsidP="00F24EDE"/>
    <w:p w14:paraId="306C60CC" w14:textId="4508DE9B" w:rsidR="0061759D" w:rsidRPr="0061759D" w:rsidRDefault="0061759D" w:rsidP="0061759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designed a </w:t>
      </w:r>
      <w:r w:rsidRPr="0061759D">
        <w:rPr>
          <w:i/>
          <w:iCs/>
        </w:rPr>
        <w:t>contraption</w:t>
      </w:r>
      <w:r>
        <w:t xml:space="preserve"> that automatically peels potatoes.</w:t>
      </w:r>
    </w:p>
    <w:p w14:paraId="0050CBAF" w14:textId="0B156A7F" w:rsidR="0061759D" w:rsidRPr="0061759D" w:rsidRDefault="0061759D" w:rsidP="0061759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While smartphones are sophisticated electronic devices, older people tend to see them as </w:t>
      </w:r>
      <w:r w:rsidRPr="0061759D">
        <w:rPr>
          <w:i/>
          <w:iCs/>
        </w:rPr>
        <w:t>contraptions</w:t>
      </w:r>
      <w:r>
        <w:t>.</w:t>
      </w:r>
    </w:p>
    <w:p w14:paraId="4FA34448" w14:textId="0906892B" w:rsidR="0061759D" w:rsidRPr="0061759D" w:rsidRDefault="0061759D" w:rsidP="0061759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shopped for *** new apartment, buying a blender and several other </w:t>
      </w:r>
      <w:r w:rsidRPr="0061759D">
        <w:rPr>
          <w:i/>
          <w:iCs/>
        </w:rPr>
        <w:t>contraptions</w:t>
      </w:r>
      <w:r>
        <w:t xml:space="preserve"> for *** kitchen.</w:t>
      </w:r>
    </w:p>
    <w:p w14:paraId="5AC8E813" w14:textId="6FBAB320" w:rsidR="0061759D" w:rsidRPr="0061759D" w:rsidRDefault="0061759D" w:rsidP="0061759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peace and quiet at *** home in the country, so noisy </w:t>
      </w:r>
      <w:r w:rsidRPr="0061759D">
        <w:rPr>
          <w:i/>
          <w:iCs/>
        </w:rPr>
        <w:t>contraptions</w:t>
      </w:r>
      <w:r>
        <w:t xml:space="preserve"> like snowmobiles annoy ***.</w:t>
      </w:r>
    </w:p>
    <w:p w14:paraId="3F0ABE2E" w14:textId="728F9A51" w:rsidR="0061759D" w:rsidRPr="0061759D" w:rsidRDefault="0061759D" w:rsidP="0061759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prefers saving *** money to buying expensive </w:t>
      </w:r>
      <w:bookmarkStart w:id="54" w:name="_GoBack"/>
      <w:r w:rsidRPr="0061759D">
        <w:rPr>
          <w:i/>
          <w:iCs/>
        </w:rPr>
        <w:t>contraptions</w:t>
      </w:r>
      <w:r>
        <w:t xml:space="preserve"> </w:t>
      </w:r>
      <w:bookmarkEnd w:id="54"/>
      <w:r>
        <w:t>like wireless earbuds.</w:t>
      </w:r>
    </w:p>
    <w:p w14:paraId="3B681E41" w14:textId="77777777" w:rsidR="00F24EDE" w:rsidRDefault="00F24EDE" w:rsidP="00F24EDE"/>
    <w:p w14:paraId="245D7510" w14:textId="387C0BFD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1759D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61759D">
        <w:rPr>
          <w:b/>
          <w:i/>
          <w:iCs/>
          <w:u w:val="single"/>
        </w:rPr>
        <w:t>contraption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6700FB"/>
    <w:multiLevelType w:val="hybridMultilevel"/>
    <w:tmpl w:val="B0C03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335A5C"/>
    <w:rsid w:val="00410E3E"/>
    <w:rsid w:val="004C2C95"/>
    <w:rsid w:val="005A5A20"/>
    <w:rsid w:val="0061759D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985D34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5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139</Words>
  <Characters>795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2019-07-21T12:57:00Z</dcterms:modified>
</cp:coreProperties>
</file>