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341A2F8A" w:rsidR="00F24EDE" w:rsidRDefault="008A1E84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 xml:space="preserve">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0965D3">
        <w:rPr>
          <w:b/>
          <w:i/>
        </w:rPr>
        <w:t xml:space="preserve"> </w:t>
      </w:r>
      <w:r w:rsidR="000965D3">
        <w:rPr>
          <w:b/>
          <w:i/>
        </w:rPr>
        <w:t>Course I</w:t>
      </w:r>
      <w:r w:rsidR="005A67B1">
        <w:rPr>
          <w:b/>
        </w:rPr>
        <w:t>, Lesson 12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5A67B1">
        <w:rPr>
          <w:b/>
          <w:i/>
        </w:rPr>
        <w:t>Cipher</w:t>
      </w:r>
      <w:r w:rsidR="00D372E8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03DC090" w14:textId="77777777" w:rsidR="002865D2" w:rsidRDefault="002865D2" w:rsidP="00F24EDE"/>
    <w:p w14:paraId="2C110817" w14:textId="19C67ACD" w:rsidR="002865D2" w:rsidRPr="002865D2" w:rsidRDefault="002865D2" w:rsidP="002865D2">
      <w:pPr>
        <w:pStyle w:val="ListParagraph"/>
        <w:numPr>
          <w:ilvl w:val="0"/>
          <w:numId w:val="2"/>
        </w:numPr>
        <w:rPr>
          <w:b/>
        </w:rPr>
      </w:pPr>
      <w:r>
        <w:t xml:space="preserve">*** used a </w:t>
      </w:r>
      <w:r w:rsidRPr="002865D2">
        <w:rPr>
          <w:i/>
        </w:rPr>
        <w:t xml:space="preserve">cipher </w:t>
      </w:r>
      <w:r>
        <w:t>in a message to *** so that only the two of them could read it.</w:t>
      </w:r>
    </w:p>
    <w:p w14:paraId="21BAE3EB" w14:textId="385352D8" w:rsidR="002865D2" w:rsidRPr="002865D2" w:rsidRDefault="002865D2" w:rsidP="002865D2">
      <w:pPr>
        <w:pStyle w:val="ListParagraph"/>
        <w:numPr>
          <w:ilvl w:val="0"/>
          <w:numId w:val="2"/>
        </w:numPr>
        <w:rPr>
          <w:b/>
        </w:rPr>
      </w:pPr>
      <w:r>
        <w:t xml:space="preserve">Most software is in a </w:t>
      </w:r>
      <w:r w:rsidRPr="002865D2">
        <w:rPr>
          <w:i/>
        </w:rPr>
        <w:t>cipher</w:t>
      </w:r>
      <w:r>
        <w:t xml:space="preserve"> to keep information it generates secret.</w:t>
      </w:r>
    </w:p>
    <w:p w14:paraId="6E61C870" w14:textId="16D91B7E" w:rsidR="002865D2" w:rsidRPr="002865D2" w:rsidRDefault="002865D2" w:rsidP="002865D2">
      <w:pPr>
        <w:pStyle w:val="ListParagraph"/>
        <w:numPr>
          <w:ilvl w:val="0"/>
          <w:numId w:val="2"/>
        </w:numPr>
        <w:rPr>
          <w:b/>
        </w:rPr>
      </w:pPr>
      <w:r>
        <w:t>When adults spell out words like “cookies</w:t>
      </w:r>
      <w:proofErr w:type="gramStart"/>
      <w:r>
        <w:t>”</w:t>
      </w:r>
      <w:proofErr w:type="gramEnd"/>
      <w:r>
        <w:t xml:space="preserve"> so little children can’t understand what they’re saying, adults are using a form of </w:t>
      </w:r>
      <w:r w:rsidRPr="002865D2">
        <w:rPr>
          <w:i/>
        </w:rPr>
        <w:t>cipher</w:t>
      </w:r>
      <w:r>
        <w:t>.</w:t>
      </w:r>
    </w:p>
    <w:p w14:paraId="5DE78B55" w14:textId="321A6726" w:rsidR="002865D2" w:rsidRPr="002865D2" w:rsidRDefault="002865D2" w:rsidP="002865D2">
      <w:pPr>
        <w:pStyle w:val="ListParagraph"/>
        <w:numPr>
          <w:ilvl w:val="0"/>
          <w:numId w:val="2"/>
        </w:numPr>
        <w:rPr>
          <w:b/>
        </w:rPr>
      </w:pPr>
      <w:r>
        <w:t xml:space="preserve">The problem of identity theft has led to the creation of increasingly complicated </w:t>
      </w:r>
      <w:r w:rsidRPr="002865D2">
        <w:rPr>
          <w:i/>
        </w:rPr>
        <w:t>ciphers</w:t>
      </w:r>
      <w:r>
        <w:t xml:space="preserve"> on the Internet.</w:t>
      </w:r>
    </w:p>
    <w:p w14:paraId="70ACD954" w14:textId="39F3EB8E" w:rsidR="002865D2" w:rsidRPr="002865D2" w:rsidRDefault="002865D2" w:rsidP="002865D2">
      <w:pPr>
        <w:pStyle w:val="ListParagraph"/>
        <w:numPr>
          <w:ilvl w:val="0"/>
          <w:numId w:val="2"/>
        </w:numPr>
        <w:rPr>
          <w:b/>
        </w:rPr>
      </w:pPr>
      <w:r>
        <w:t xml:space="preserve">**** is cryptologist and invented a nearly unbreakable </w:t>
      </w:r>
      <w:r w:rsidRPr="002865D2">
        <w:rPr>
          <w:i/>
        </w:rPr>
        <w:t>cipher</w:t>
      </w:r>
      <w:r>
        <w:t xml:space="preserve"> for diplomatic communications.</w:t>
      </w:r>
    </w:p>
    <w:p w14:paraId="7E097896" w14:textId="77777777" w:rsidR="00F24EDE" w:rsidRDefault="00F24EDE" w:rsidP="00F24EDE"/>
    <w:p w14:paraId="4C64158B" w14:textId="787D76A1" w:rsidR="00B577EA" w:rsidRPr="006B45BA" w:rsidRDefault="005A67B1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cipher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1451D"/>
    <w:multiLevelType w:val="hybridMultilevel"/>
    <w:tmpl w:val="923EF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465D20"/>
    <w:multiLevelType w:val="hybridMultilevel"/>
    <w:tmpl w:val="24842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0965D3"/>
    <w:rsid w:val="001539C9"/>
    <w:rsid w:val="001F20BF"/>
    <w:rsid w:val="002865D2"/>
    <w:rsid w:val="002C2733"/>
    <w:rsid w:val="00335A5C"/>
    <w:rsid w:val="00410E3E"/>
    <w:rsid w:val="005A5A20"/>
    <w:rsid w:val="005A67B1"/>
    <w:rsid w:val="006B45BA"/>
    <w:rsid w:val="008A1E84"/>
    <w:rsid w:val="00C32881"/>
    <w:rsid w:val="00CA4835"/>
    <w:rsid w:val="00D372E8"/>
    <w:rsid w:val="00E11225"/>
    <w:rsid w:val="00EC6ED9"/>
    <w:rsid w:val="00F24EDE"/>
    <w:rsid w:val="00F76BA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65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1</Pages>
  <Words>156</Words>
  <Characters>893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2017-06-19T16:41:00Z</dcterms:created>
  <dcterms:modified xsi:type="dcterms:W3CDTF">2018-11-16T09:27:00Z</dcterms:modified>
</cp:coreProperties>
</file>