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05A197" w14:textId="77777777" w:rsidR="00EE7712" w:rsidRPr="00AE43D7" w:rsidRDefault="00EE7712" w:rsidP="00EE7712">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AE43D7">
        <w:rPr>
          <w:b/>
          <w:u w:val="single"/>
        </w:rPr>
        <w:t>Name</w:t>
      </w:r>
      <w:r w:rsidRPr="00AE43D7">
        <w:rPr>
          <w:b/>
          <w:u w:val="single"/>
        </w:rPr>
        <w:tab/>
      </w:r>
      <w:r w:rsidRPr="00AE43D7">
        <w:rPr>
          <w:b/>
          <w:u w:val="single"/>
        </w:rPr>
        <w:tab/>
      </w:r>
      <w:r w:rsidRPr="00AE43D7">
        <w:rPr>
          <w:b/>
          <w:u w:val="single"/>
        </w:rPr>
        <w:tab/>
      </w:r>
      <w:r w:rsidRPr="00AE43D7">
        <w:rPr>
          <w:b/>
          <w:u w:val="single"/>
        </w:rPr>
        <w:tab/>
      </w:r>
      <w:r w:rsidRPr="00AE43D7">
        <w:rPr>
          <w:b/>
          <w:u w:val="single"/>
        </w:rPr>
        <w:tab/>
      </w:r>
      <w:r w:rsidRPr="00AE43D7">
        <w:rPr>
          <w:b/>
          <w:u w:val="single"/>
        </w:rPr>
        <w:tab/>
      </w:r>
      <w:r w:rsidRPr="00AE43D7">
        <w:rPr>
          <w:b/>
          <w:u w:val="single"/>
        </w:rPr>
        <w:tab/>
      </w:r>
      <w:r w:rsidRPr="00AE43D7">
        <w:rPr>
          <w:b/>
          <w:u w:val="single"/>
        </w:rPr>
        <w:tab/>
      </w:r>
      <w:r w:rsidRPr="00AE43D7">
        <w:rPr>
          <w:b/>
          <w:u w:val="single"/>
        </w:rPr>
        <w:tab/>
        <w:t>Date</w:t>
      </w:r>
      <w:r w:rsidRPr="00AE43D7">
        <w:rPr>
          <w:b/>
          <w:u w:val="single"/>
        </w:rPr>
        <w:tab/>
      </w:r>
      <w:r w:rsidRPr="00AE43D7">
        <w:rPr>
          <w:b/>
          <w:u w:val="single"/>
        </w:rPr>
        <w:tab/>
      </w:r>
      <w:r w:rsidRPr="00AE43D7">
        <w:rPr>
          <w:b/>
          <w:u w:val="single"/>
        </w:rPr>
        <w:tab/>
      </w:r>
      <w:r w:rsidRPr="00AE43D7">
        <w:rPr>
          <w:b/>
          <w:u w:val="single"/>
        </w:rPr>
        <w:tab/>
      </w:r>
      <w:r w:rsidRPr="00AE43D7">
        <w:rPr>
          <w:b/>
          <w:u w:val="single"/>
        </w:rPr>
        <w:tab/>
      </w:r>
      <w:r w:rsidRPr="00AE43D7">
        <w:rPr>
          <w:b/>
          <w:u w:val="single"/>
        </w:rPr>
        <w:tab/>
      </w:r>
      <w:bookmarkEnd w:id="0"/>
      <w:bookmarkEnd w:id="1"/>
      <w:bookmarkEnd w:id="2"/>
      <w:bookmarkEnd w:id="3"/>
      <w:bookmarkEnd w:id="4"/>
      <w:bookmarkEnd w:id="5"/>
      <w:bookmarkEnd w:id="6"/>
      <w:bookmarkEnd w:id="7"/>
      <w:bookmarkEnd w:id="8"/>
    </w:p>
    <w:p w14:paraId="3114F932" w14:textId="77777777" w:rsidR="00EE7712" w:rsidRPr="00AE43D7" w:rsidRDefault="00EE7712" w:rsidP="00EE7712">
      <w:r w:rsidRPr="00AE43D7">
        <w:rPr>
          <w:b/>
        </w:rPr>
        <w:t xml:space="preserve">Word Root Worksheet: </w:t>
      </w:r>
      <w:r w:rsidRPr="00AE43D7">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0CA8B6C1" w14:textId="77777777" w:rsidR="00EE7712" w:rsidRPr="00AE43D7" w:rsidRDefault="00EE7712" w:rsidP="00EE7712"/>
    <w:p w14:paraId="3F77B772" w14:textId="77777777" w:rsidR="00EE7712" w:rsidRPr="00AE43D7" w:rsidRDefault="00EE7712" w:rsidP="00EE7712">
      <w:r w:rsidRPr="00AE43D7">
        <w:rPr>
          <w:b/>
        </w:rPr>
        <w:t xml:space="preserve">The word root and vocabulary words that stem from it were chosen for this worksheet “because they are very likely to appear on the SAT and other college entrance exams.” </w:t>
      </w:r>
    </w:p>
    <w:p w14:paraId="6EC56621" w14:textId="77777777" w:rsidR="00EE7712" w:rsidRPr="00AE43D7" w:rsidRDefault="00EE7712" w:rsidP="00EE7712"/>
    <w:p w14:paraId="25EBF866" w14:textId="77777777" w:rsidR="00EE7712" w:rsidRPr="00AE43D7" w:rsidRDefault="00EE7712" w:rsidP="00EE7712">
      <w:r w:rsidRPr="00AE43D7">
        <w:rPr>
          <w:b/>
        </w:rPr>
        <w:t>Adapted from</w:t>
      </w:r>
      <w:r w:rsidRPr="00AE43D7">
        <w:t xml:space="preserve">: Crutchfield, Roger S. </w:t>
      </w:r>
      <w:r w:rsidRPr="00EE3C69">
        <w:rPr>
          <w:i/>
          <w:iCs/>
        </w:rPr>
        <w:t>English Vocabulary Quick Reference: A Comprehensive Dictionary Arranged by Word Roots</w:t>
      </w:r>
      <w:r w:rsidRPr="00AE43D7">
        <w:t>. Leesburg, VA: Lexadyne Publishing, 2009.</w:t>
      </w:r>
    </w:p>
    <w:p w14:paraId="68A536FF" w14:textId="77777777" w:rsidR="00EE7712" w:rsidRPr="00AE43D7" w:rsidRDefault="00EE7712" w:rsidP="00EE7712"/>
    <w:p w14:paraId="253BBB97" w14:textId="77777777" w:rsidR="00EE7712" w:rsidRPr="00AE43D7" w:rsidRDefault="00EE7712" w:rsidP="00EE7712">
      <w:pPr>
        <w:numPr>
          <w:ilvl w:val="0"/>
          <w:numId w:val="1"/>
        </w:numPr>
      </w:pPr>
      <w:r w:rsidRPr="00AE43D7">
        <w:t xml:space="preserve">Word Root: </w:t>
      </w:r>
      <w:r w:rsidRPr="00AE43D7">
        <w:rPr>
          <w:b/>
        </w:rPr>
        <w:t xml:space="preserve">Ocul (Latin) </w:t>
      </w:r>
      <w:r w:rsidRPr="00AE43D7">
        <w:t>Cognates</w:t>
      </w:r>
    </w:p>
    <w:p w14:paraId="7F98595B" w14:textId="77777777" w:rsidR="00EE7712" w:rsidRPr="00AE43D7" w:rsidRDefault="00EE7712" w:rsidP="00EE7712">
      <w:pPr>
        <w:pStyle w:val="ListParagraph"/>
        <w:numPr>
          <w:ilvl w:val="1"/>
          <w:numId w:val="1"/>
        </w:numPr>
      </w:pPr>
      <w:r w:rsidRPr="00AE43D7">
        <w:rPr>
          <w:b/>
        </w:rPr>
        <w:t>Latin:</w:t>
      </w:r>
      <w:r w:rsidRPr="00AE43D7">
        <w:t xml:space="preserve"> Ocularius</w:t>
      </w:r>
    </w:p>
    <w:p w14:paraId="12A8FF88" w14:textId="77777777" w:rsidR="00EE7712" w:rsidRPr="00AE43D7" w:rsidRDefault="00EE7712" w:rsidP="00EE7712">
      <w:pPr>
        <w:pStyle w:val="ListParagraph"/>
        <w:numPr>
          <w:ilvl w:val="1"/>
          <w:numId w:val="1"/>
        </w:numPr>
      </w:pPr>
      <w:r w:rsidRPr="00AE43D7">
        <w:rPr>
          <w:b/>
        </w:rPr>
        <w:t xml:space="preserve">English: </w:t>
      </w:r>
      <w:r w:rsidRPr="00AE43D7">
        <w:t>Oculist</w:t>
      </w:r>
    </w:p>
    <w:p w14:paraId="785FC777" w14:textId="77777777" w:rsidR="00EE7712" w:rsidRPr="00AE43D7" w:rsidRDefault="00EE7712" w:rsidP="00EE7712">
      <w:pPr>
        <w:pStyle w:val="ListParagraph"/>
        <w:numPr>
          <w:ilvl w:val="1"/>
          <w:numId w:val="1"/>
        </w:numPr>
      </w:pPr>
      <w:r w:rsidRPr="00AE43D7">
        <w:rPr>
          <w:b/>
        </w:rPr>
        <w:t xml:space="preserve">French: </w:t>
      </w:r>
      <w:r w:rsidRPr="00AE43D7">
        <w:t>Oculiste</w:t>
      </w:r>
    </w:p>
    <w:p w14:paraId="0D740FE1" w14:textId="77777777" w:rsidR="00EE7712" w:rsidRPr="00AE43D7" w:rsidRDefault="00EE7712" w:rsidP="00EE7712">
      <w:pPr>
        <w:pStyle w:val="ListParagraph"/>
        <w:numPr>
          <w:ilvl w:val="1"/>
          <w:numId w:val="1"/>
        </w:numPr>
      </w:pPr>
      <w:r w:rsidRPr="00AE43D7">
        <w:rPr>
          <w:b/>
        </w:rPr>
        <w:t xml:space="preserve">Italian: </w:t>
      </w:r>
      <w:r w:rsidRPr="00AE43D7">
        <w:t>Oculista</w:t>
      </w:r>
    </w:p>
    <w:p w14:paraId="3891D0BA" w14:textId="77777777" w:rsidR="00EE7712" w:rsidRPr="00AE43D7" w:rsidRDefault="00EE7712" w:rsidP="00EE7712">
      <w:pPr>
        <w:pStyle w:val="ListParagraph"/>
        <w:numPr>
          <w:ilvl w:val="1"/>
          <w:numId w:val="1"/>
        </w:numPr>
      </w:pPr>
      <w:r w:rsidRPr="00AE43D7">
        <w:rPr>
          <w:b/>
        </w:rPr>
        <w:t xml:space="preserve">Portuguese: </w:t>
      </w:r>
      <w:r w:rsidRPr="00AE43D7">
        <w:t>Oculista</w:t>
      </w:r>
    </w:p>
    <w:p w14:paraId="4D014CEE" w14:textId="77777777" w:rsidR="00EE7712" w:rsidRPr="00AE43D7" w:rsidRDefault="00EE7712" w:rsidP="00EE7712">
      <w:pPr>
        <w:pStyle w:val="ListParagraph"/>
        <w:numPr>
          <w:ilvl w:val="1"/>
          <w:numId w:val="1"/>
        </w:numPr>
      </w:pPr>
      <w:r w:rsidRPr="00AE43D7">
        <w:rPr>
          <w:b/>
        </w:rPr>
        <w:t xml:space="preserve">Spanish: </w:t>
      </w:r>
      <w:r w:rsidRPr="00AE43D7">
        <w:t>Oculista</w:t>
      </w:r>
    </w:p>
    <w:p w14:paraId="45F12CBD" w14:textId="77777777" w:rsidR="00EE7712" w:rsidRPr="00AE43D7" w:rsidRDefault="00EE7712" w:rsidP="00EE7712">
      <w:pPr>
        <w:rPr>
          <w:b/>
        </w:rPr>
      </w:pPr>
    </w:p>
    <w:p w14:paraId="504E262D" w14:textId="77777777" w:rsidR="00EE7712" w:rsidRPr="00AE43D7" w:rsidRDefault="00EE7712" w:rsidP="00EE7712">
      <w:pPr>
        <w:numPr>
          <w:ilvl w:val="0"/>
          <w:numId w:val="1"/>
        </w:numPr>
        <w:rPr>
          <w:b/>
        </w:rPr>
      </w:pPr>
      <w:r w:rsidRPr="00AE43D7">
        <w:t>Words that grow from this root; using a collegiate dictionary, please define them.</w:t>
      </w:r>
    </w:p>
    <w:p w14:paraId="611B6C2E" w14:textId="77777777" w:rsidR="00EE7712" w:rsidRPr="00AE43D7" w:rsidRDefault="00EE7712" w:rsidP="00EE7712"/>
    <w:p w14:paraId="741206C3" w14:textId="77777777" w:rsidR="00EE7712" w:rsidRPr="00AE43D7" w:rsidRDefault="00EE7712" w:rsidP="00EE7712">
      <w:pPr>
        <w:numPr>
          <w:ilvl w:val="1"/>
          <w:numId w:val="1"/>
        </w:numPr>
      </w:pPr>
      <w:r w:rsidRPr="00AE43D7">
        <w:t>Binocular (noun):</w:t>
      </w:r>
    </w:p>
    <w:p w14:paraId="729A4FD0" w14:textId="77777777" w:rsidR="00EE7712" w:rsidRPr="00AE43D7" w:rsidRDefault="00EE7712" w:rsidP="00EE7712"/>
    <w:p w14:paraId="24F4CAD6" w14:textId="77777777" w:rsidR="00EE7712" w:rsidRPr="00AE43D7" w:rsidRDefault="00EE7712" w:rsidP="00EE7712"/>
    <w:p w14:paraId="5E163959" w14:textId="77777777" w:rsidR="00EE7712" w:rsidRPr="00AE43D7" w:rsidRDefault="00EE7712" w:rsidP="00EE7712"/>
    <w:p w14:paraId="15A301B9" w14:textId="77777777" w:rsidR="00EE7712" w:rsidRPr="00AE43D7" w:rsidRDefault="00EE7712" w:rsidP="00EE7712"/>
    <w:p w14:paraId="2985C962" w14:textId="77777777" w:rsidR="00EE7712" w:rsidRPr="00AE43D7" w:rsidRDefault="00EE7712" w:rsidP="00EE7712">
      <w:pPr>
        <w:numPr>
          <w:ilvl w:val="1"/>
          <w:numId w:val="1"/>
        </w:numPr>
      </w:pPr>
      <w:r w:rsidRPr="00AE43D7">
        <w:t>Intraoptical (adjective):</w:t>
      </w:r>
    </w:p>
    <w:p w14:paraId="0C8B90C4" w14:textId="77777777" w:rsidR="00EE7712" w:rsidRPr="00AE43D7" w:rsidRDefault="00EE7712" w:rsidP="00EE7712"/>
    <w:p w14:paraId="613D72B6" w14:textId="77777777" w:rsidR="00EE7712" w:rsidRPr="00AE43D7" w:rsidRDefault="00EE7712" w:rsidP="00EE7712"/>
    <w:p w14:paraId="0D66A336" w14:textId="77777777" w:rsidR="00EE7712" w:rsidRPr="00AE43D7" w:rsidRDefault="00EE7712" w:rsidP="00EE7712"/>
    <w:p w14:paraId="35900218" w14:textId="77777777" w:rsidR="00EE7712" w:rsidRPr="00AE43D7" w:rsidRDefault="00EE7712" w:rsidP="00EE7712"/>
    <w:p w14:paraId="70AD2463" w14:textId="77777777" w:rsidR="00EE7712" w:rsidRPr="00AE43D7" w:rsidRDefault="00EE7712" w:rsidP="00EE7712">
      <w:pPr>
        <w:numPr>
          <w:ilvl w:val="1"/>
          <w:numId w:val="1"/>
        </w:numPr>
      </w:pPr>
      <w:r w:rsidRPr="00AE43D7">
        <w:t>Monocle (noun):</w:t>
      </w:r>
    </w:p>
    <w:p w14:paraId="3D59E9B8" w14:textId="77777777" w:rsidR="00EE7712" w:rsidRPr="00AE43D7" w:rsidRDefault="00EE7712" w:rsidP="00EE7712"/>
    <w:p w14:paraId="3D680625" w14:textId="77777777" w:rsidR="00EE7712" w:rsidRPr="00AE43D7" w:rsidRDefault="00EE7712" w:rsidP="00EE7712"/>
    <w:p w14:paraId="5AC08C29" w14:textId="77777777" w:rsidR="00EE7712" w:rsidRPr="00AE43D7" w:rsidRDefault="00EE7712" w:rsidP="00EE7712"/>
    <w:p w14:paraId="27CDEF1E" w14:textId="77777777" w:rsidR="00EE7712" w:rsidRPr="00AE43D7" w:rsidRDefault="00EE7712" w:rsidP="00EE7712"/>
    <w:p w14:paraId="225B0CCB" w14:textId="77777777" w:rsidR="00EE7712" w:rsidRPr="00AE43D7" w:rsidRDefault="00EE7712" w:rsidP="00EE7712"/>
    <w:p w14:paraId="1A0698BF" w14:textId="77777777" w:rsidR="00EE7712" w:rsidRPr="00AE43D7" w:rsidRDefault="00EE7712" w:rsidP="00EE7712">
      <w:pPr>
        <w:numPr>
          <w:ilvl w:val="1"/>
          <w:numId w:val="1"/>
        </w:numPr>
      </w:pPr>
      <w:r w:rsidRPr="00AE43D7">
        <w:t>Monocular (adjective):</w:t>
      </w:r>
    </w:p>
    <w:p w14:paraId="0A1E986E" w14:textId="77777777" w:rsidR="00EE7712" w:rsidRPr="00AE43D7" w:rsidRDefault="00EE7712" w:rsidP="00EE7712"/>
    <w:p w14:paraId="52CA5A8C" w14:textId="77777777" w:rsidR="00EE7712" w:rsidRPr="00AE43D7" w:rsidRDefault="00EE7712" w:rsidP="00EE7712"/>
    <w:p w14:paraId="38009B9B" w14:textId="77777777" w:rsidR="00EE7712" w:rsidRPr="00AE43D7" w:rsidRDefault="00EE7712" w:rsidP="00EE7712"/>
    <w:p w14:paraId="0A5E4E9F" w14:textId="77777777" w:rsidR="00EE7712" w:rsidRPr="00AE43D7" w:rsidRDefault="00EE7712" w:rsidP="00EE7712"/>
    <w:p w14:paraId="5EFADDE9" w14:textId="77777777" w:rsidR="00EE7712" w:rsidRPr="00AE43D7" w:rsidRDefault="00EE7712" w:rsidP="00EE7712"/>
    <w:p w14:paraId="59201DAB" w14:textId="77777777" w:rsidR="00EE7712" w:rsidRPr="00AE43D7" w:rsidRDefault="00EE7712" w:rsidP="00EE7712">
      <w:pPr>
        <w:numPr>
          <w:ilvl w:val="1"/>
          <w:numId w:val="1"/>
        </w:numPr>
      </w:pPr>
      <w:r w:rsidRPr="00AE43D7">
        <w:t>Ocular (adjective):</w:t>
      </w:r>
    </w:p>
    <w:p w14:paraId="401F03C9" w14:textId="77777777" w:rsidR="00EE7712" w:rsidRPr="00AE43D7" w:rsidRDefault="00EE7712" w:rsidP="00EE7712"/>
    <w:p w14:paraId="00E1079F" w14:textId="77777777" w:rsidR="00EE7712" w:rsidRPr="00AE43D7" w:rsidRDefault="00EE7712" w:rsidP="00EE7712"/>
    <w:p w14:paraId="53EE0AD2" w14:textId="77777777" w:rsidR="00EE7712" w:rsidRPr="00AE43D7" w:rsidRDefault="00EE7712" w:rsidP="00EE7712"/>
    <w:p w14:paraId="6E21ECA2" w14:textId="77777777" w:rsidR="00EE7712" w:rsidRPr="00AE43D7" w:rsidRDefault="00EE7712" w:rsidP="00EE7712"/>
    <w:p w14:paraId="2680000F" w14:textId="77777777" w:rsidR="00EE7712" w:rsidRPr="00AE43D7" w:rsidRDefault="00EE7712" w:rsidP="00EE7712"/>
    <w:p w14:paraId="178F0702" w14:textId="77777777" w:rsidR="00EE7712" w:rsidRPr="00AE43D7" w:rsidRDefault="00EE7712" w:rsidP="00EE7712">
      <w:pPr>
        <w:numPr>
          <w:ilvl w:val="1"/>
          <w:numId w:val="1"/>
        </w:numPr>
      </w:pPr>
      <w:r w:rsidRPr="00AE43D7">
        <w:lastRenderedPageBreak/>
        <w:t>Oculist (noun):</w:t>
      </w:r>
    </w:p>
    <w:p w14:paraId="650C9D1C" w14:textId="77777777" w:rsidR="00EE7712" w:rsidRPr="00AE43D7" w:rsidRDefault="00EE7712" w:rsidP="00EE7712"/>
    <w:p w14:paraId="2FF41CA8" w14:textId="77777777" w:rsidR="00EE7712" w:rsidRPr="00AE43D7" w:rsidRDefault="00EE7712" w:rsidP="00EE7712"/>
    <w:p w14:paraId="42FC1892" w14:textId="77777777" w:rsidR="00EE7712" w:rsidRPr="00AE43D7" w:rsidRDefault="00EE7712" w:rsidP="00EE7712"/>
    <w:p w14:paraId="5C477413" w14:textId="77777777" w:rsidR="00EE7712" w:rsidRPr="00AE43D7" w:rsidRDefault="00EE7712" w:rsidP="00EE7712"/>
    <w:p w14:paraId="3C3CF157" w14:textId="77777777" w:rsidR="00EE7712" w:rsidRPr="00AE43D7" w:rsidRDefault="00EE7712" w:rsidP="00EE7712"/>
    <w:p w14:paraId="09037ACA" w14:textId="77777777" w:rsidR="00EE7712" w:rsidRPr="00AE43D7" w:rsidRDefault="00EE7712" w:rsidP="00EE7712">
      <w:pPr>
        <w:numPr>
          <w:ilvl w:val="1"/>
          <w:numId w:val="1"/>
        </w:numPr>
      </w:pPr>
      <w:r w:rsidRPr="00AE43D7">
        <w:t>Oculomotor (adjective):</w:t>
      </w:r>
    </w:p>
    <w:p w14:paraId="658A453D" w14:textId="77777777" w:rsidR="00EE7712" w:rsidRPr="00AE43D7" w:rsidRDefault="00EE7712" w:rsidP="00EE7712"/>
    <w:p w14:paraId="048F154C" w14:textId="77777777" w:rsidR="00EE7712" w:rsidRPr="00AE43D7" w:rsidRDefault="00EE7712" w:rsidP="00EE7712"/>
    <w:p w14:paraId="0030B9D0" w14:textId="77777777" w:rsidR="00EE7712" w:rsidRPr="00AE43D7" w:rsidRDefault="00EE7712" w:rsidP="00EE7712"/>
    <w:p w14:paraId="685512B0" w14:textId="77777777" w:rsidR="00EE7712" w:rsidRPr="00AE43D7" w:rsidRDefault="00EE7712" w:rsidP="00EE7712"/>
    <w:p w14:paraId="22BAD7A3" w14:textId="77777777" w:rsidR="00EE7712" w:rsidRPr="00AE43D7" w:rsidRDefault="00EE7712" w:rsidP="00EE7712"/>
    <w:p w14:paraId="74EF4714" w14:textId="77777777" w:rsidR="00EE7712" w:rsidRPr="00AE43D7" w:rsidRDefault="00EE7712" w:rsidP="00EE7712">
      <w:pPr>
        <w:numPr>
          <w:ilvl w:val="1"/>
          <w:numId w:val="1"/>
        </w:numPr>
      </w:pPr>
      <w:r w:rsidRPr="00AE43D7">
        <w:t>Retroocular (adjective):</w:t>
      </w:r>
    </w:p>
    <w:p w14:paraId="1A86B351" w14:textId="77777777" w:rsidR="00EE7712" w:rsidRPr="00AE43D7" w:rsidRDefault="00EE7712" w:rsidP="00EE7712">
      <w:pPr>
        <w:rPr>
          <w:b/>
        </w:rPr>
      </w:pPr>
    </w:p>
    <w:p w14:paraId="3C99F761" w14:textId="77777777" w:rsidR="00EE7712" w:rsidRPr="00AE43D7" w:rsidRDefault="00EE7712" w:rsidP="00EE7712">
      <w:pPr>
        <w:rPr>
          <w:b/>
        </w:rPr>
      </w:pPr>
    </w:p>
    <w:p w14:paraId="79B40C9E" w14:textId="77777777" w:rsidR="00EE7712" w:rsidRPr="00AE43D7" w:rsidRDefault="00EE7712" w:rsidP="00EE7712">
      <w:pPr>
        <w:rPr>
          <w:b/>
        </w:rPr>
      </w:pPr>
    </w:p>
    <w:p w14:paraId="0B54F513" w14:textId="77777777" w:rsidR="00EE7712" w:rsidRPr="00AE43D7" w:rsidRDefault="00EE7712" w:rsidP="00EE7712">
      <w:pPr>
        <w:rPr>
          <w:b/>
        </w:rPr>
      </w:pPr>
    </w:p>
    <w:p w14:paraId="554A8E20" w14:textId="77777777" w:rsidR="00EE7712" w:rsidRPr="00AE43D7" w:rsidRDefault="00EE7712" w:rsidP="00EE7712">
      <w:pPr>
        <w:ind w:left="360"/>
        <w:rPr>
          <w:b/>
        </w:rPr>
      </w:pPr>
    </w:p>
    <w:p w14:paraId="283B529E" w14:textId="77777777" w:rsidR="00EE7712" w:rsidRPr="00AE43D7" w:rsidRDefault="00EE7712" w:rsidP="00EE7712">
      <w:pPr>
        <w:pStyle w:val="ListParagraph"/>
        <w:numPr>
          <w:ilvl w:val="0"/>
          <w:numId w:val="1"/>
        </w:numPr>
      </w:pPr>
      <w:r w:rsidRPr="00AE43D7">
        <w:t xml:space="preserve">The Latin word root </w:t>
      </w:r>
      <w:r w:rsidRPr="00AE43D7">
        <w:rPr>
          <w:b/>
        </w:rPr>
        <w:t>ocul</w:t>
      </w:r>
      <w:r w:rsidRPr="00AE43D7">
        <w:t xml:space="preserve"> means:</w:t>
      </w:r>
    </w:p>
    <w:p w14:paraId="06DD4DF2" w14:textId="77777777" w:rsidR="00EE7712" w:rsidRPr="00AE43D7" w:rsidRDefault="00EE7712" w:rsidP="00EE7712"/>
    <w:p w14:paraId="7303E885" w14:textId="77777777" w:rsidR="00EE7712" w:rsidRPr="00AE43D7" w:rsidRDefault="00EE7712" w:rsidP="00EE7712"/>
    <w:p w14:paraId="77FC2B93" w14:textId="77777777" w:rsidR="00EE7712" w:rsidRPr="00AE43D7" w:rsidRDefault="00EE7712" w:rsidP="00EE7712"/>
    <w:p w14:paraId="2020B0F2" w14:textId="77777777" w:rsidR="00EE7712" w:rsidRPr="00AE43D7" w:rsidRDefault="00EE7712" w:rsidP="00EE7712">
      <w:pPr>
        <w:pStyle w:val="ListParagraph"/>
        <w:numPr>
          <w:ilvl w:val="0"/>
          <w:numId w:val="1"/>
        </w:numPr>
      </w:pPr>
      <w:r w:rsidRPr="00AE43D7">
        <w:rPr>
          <w:b/>
        </w:rPr>
        <w:t>Independent Practice: Please write</w:t>
      </w:r>
      <w:r w:rsidRPr="00AE43D7">
        <w:t xml:space="preserve"> five sentences using any five of the words above.</w:t>
      </w:r>
    </w:p>
    <w:p w14:paraId="21310836" w14:textId="77777777" w:rsidR="00B577EA" w:rsidRPr="00C869E6" w:rsidRDefault="00EE3C69"/>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712"/>
    <w:rsid w:val="0038015A"/>
    <w:rsid w:val="00410E3E"/>
    <w:rsid w:val="00993C25"/>
    <w:rsid w:val="00A901AC"/>
    <w:rsid w:val="00C869E6"/>
    <w:rsid w:val="00E16D41"/>
    <w:rsid w:val="00EE3C69"/>
    <w:rsid w:val="00EE7712"/>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4243A80"/>
  <w15:chartTrackingRefBased/>
  <w15:docId w15:val="{EA62E0CC-4C87-5B45-AB45-C87C7FD11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E77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77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TotalTime>
  <Pages>2</Pages>
  <Words>229</Words>
  <Characters>1309</Characters>
  <Application>Microsoft Office Word</Application>
  <DocSecurity>0</DocSecurity>
  <Lines>10</Lines>
  <Paragraphs>3</Paragraphs>
  <ScaleCrop>false</ScaleCrop>
  <Company>Mark's Text Terminal</Company>
  <LinksUpToDate>false</LinksUpToDate>
  <CharactersWithSpaces>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2018-07-24T18:08:00Z</dcterms:created>
  <dcterms:modified xsi:type="dcterms:W3CDTF">2020-04-06T15:36:00Z</dcterms:modified>
</cp:coreProperties>
</file>