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5F7EF9" w14:textId="77777777" w:rsidR="00D17C7E" w:rsidRDefault="00F61548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C73829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3B96DA1E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53A8B90" w14:textId="77777777" w:rsidR="00D17C7E" w:rsidRDefault="00540A83"/>
    <w:p w14:paraId="5208E4E9" w14:textId="77777777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429111" w14:textId="77777777" w:rsidR="00D17C7E" w:rsidRDefault="00540A83"/>
    <w:p w14:paraId="26C40B86" w14:textId="77777777" w:rsidR="00D17C7E" w:rsidRPr="001561C4" w:rsidRDefault="00F61548" w:rsidP="00D17C7E">
      <w:r w:rsidRPr="00A4727A">
        <w:rPr>
          <w:b/>
        </w:rPr>
        <w:t>Adapted from</w:t>
      </w:r>
      <w:r w:rsidR="00A4727A">
        <w:t>:</w:t>
      </w:r>
      <w:r>
        <w:t xml:space="preserve"> Crutchfield, Roger S. </w:t>
      </w:r>
      <w:r w:rsidRPr="00540A83">
        <w:rPr>
          <w:i/>
          <w:iCs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49FADF0F" w14:textId="77777777" w:rsidR="00D17C7E" w:rsidRPr="001561C4" w:rsidRDefault="00540A83" w:rsidP="00D17C7E"/>
    <w:p w14:paraId="384C11F3" w14:textId="4D0E04EE" w:rsidR="00D17C7E" w:rsidRPr="006E0D77" w:rsidRDefault="00F61548" w:rsidP="00D17C7E">
      <w:pPr>
        <w:numPr>
          <w:ilvl w:val="0"/>
          <w:numId w:val="1"/>
        </w:numPr>
      </w:pPr>
      <w:r w:rsidRPr="006E0D77">
        <w:t>Word Root</w:t>
      </w:r>
      <w:r w:rsidR="00EF03A5">
        <w:t>s</w:t>
      </w:r>
      <w:r w:rsidRPr="006E0D77">
        <w:t xml:space="preserve">: </w:t>
      </w:r>
      <w:r w:rsidR="00EF03A5">
        <w:rPr>
          <w:b/>
        </w:rPr>
        <w:t>tom, -tome, -</w:t>
      </w:r>
      <w:proofErr w:type="spellStart"/>
      <w:r w:rsidR="00EF03A5">
        <w:rPr>
          <w:b/>
        </w:rPr>
        <w:t>tomy</w:t>
      </w:r>
      <w:proofErr w:type="spellEnd"/>
      <w:r w:rsidR="00EF03A5">
        <w:rPr>
          <w:b/>
        </w:rPr>
        <w:t>, -</w:t>
      </w:r>
      <w:proofErr w:type="spellStart"/>
      <w:r w:rsidR="00EF03A5">
        <w:rPr>
          <w:b/>
        </w:rPr>
        <w:t>stomy</w:t>
      </w:r>
      <w:proofErr w:type="spellEnd"/>
      <w:r w:rsidR="00EF03A5">
        <w:rPr>
          <w:b/>
        </w:rPr>
        <w:t xml:space="preserve"> </w:t>
      </w:r>
      <w:r w:rsidR="00E1553A">
        <w:rPr>
          <w:b/>
        </w:rPr>
        <w:t>(Greek)</w:t>
      </w:r>
    </w:p>
    <w:p w14:paraId="59596667" w14:textId="77777777" w:rsidR="00D17C7E" w:rsidRPr="006E0D77" w:rsidRDefault="00540A83" w:rsidP="00D17C7E">
      <w:pPr>
        <w:rPr>
          <w:b/>
        </w:rPr>
      </w:pPr>
    </w:p>
    <w:p w14:paraId="55BA5010" w14:textId="4921D1AE" w:rsidR="00D17C7E" w:rsidRPr="00EF03A5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96B15">
        <w:t>lease define them:</w:t>
      </w:r>
    </w:p>
    <w:p w14:paraId="203ECAAB" w14:textId="77777777" w:rsidR="00EF03A5" w:rsidRDefault="00EF03A5" w:rsidP="00EF03A5">
      <w:pPr>
        <w:rPr>
          <w:b/>
        </w:rPr>
      </w:pPr>
    </w:p>
    <w:p w14:paraId="53708F85" w14:textId="6C5D7303" w:rsidR="00EF03A5" w:rsidRPr="00EF03A5" w:rsidRDefault="00EF03A5" w:rsidP="00EF03A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Anatomy </w:t>
      </w:r>
      <w:r>
        <w:t>(noun):</w:t>
      </w:r>
    </w:p>
    <w:p w14:paraId="58121BB8" w14:textId="77777777" w:rsidR="00EF03A5" w:rsidRDefault="00EF03A5" w:rsidP="00EF03A5">
      <w:pPr>
        <w:rPr>
          <w:b/>
        </w:rPr>
      </w:pPr>
    </w:p>
    <w:p w14:paraId="4142AD75" w14:textId="77777777" w:rsidR="00EF03A5" w:rsidRDefault="00EF03A5" w:rsidP="00EF03A5">
      <w:pPr>
        <w:rPr>
          <w:b/>
        </w:rPr>
      </w:pPr>
    </w:p>
    <w:p w14:paraId="36054216" w14:textId="77777777" w:rsidR="00EF03A5" w:rsidRDefault="00EF03A5" w:rsidP="00EF03A5">
      <w:pPr>
        <w:rPr>
          <w:b/>
        </w:rPr>
      </w:pPr>
    </w:p>
    <w:p w14:paraId="02C52501" w14:textId="77777777" w:rsidR="00EF03A5" w:rsidRPr="00EF03A5" w:rsidRDefault="00EF03A5" w:rsidP="00EF03A5">
      <w:pPr>
        <w:rPr>
          <w:b/>
        </w:rPr>
      </w:pPr>
    </w:p>
    <w:p w14:paraId="7D255462" w14:textId="2B01DE2D" w:rsidR="00EF03A5" w:rsidRPr="00EF03A5" w:rsidRDefault="00EF03A5" w:rsidP="00EF03A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Appendectomy </w:t>
      </w:r>
      <w:r>
        <w:t>(noun):</w:t>
      </w:r>
    </w:p>
    <w:p w14:paraId="01B5386C" w14:textId="77777777" w:rsidR="00EF03A5" w:rsidRDefault="00EF03A5" w:rsidP="00EF03A5">
      <w:pPr>
        <w:rPr>
          <w:b/>
        </w:rPr>
      </w:pPr>
    </w:p>
    <w:p w14:paraId="17465D2A" w14:textId="77777777" w:rsidR="00EF03A5" w:rsidRDefault="00EF03A5" w:rsidP="00EF03A5">
      <w:pPr>
        <w:rPr>
          <w:b/>
        </w:rPr>
      </w:pPr>
    </w:p>
    <w:p w14:paraId="0170C471" w14:textId="77777777" w:rsidR="00EF03A5" w:rsidRDefault="00EF03A5" w:rsidP="00EF03A5">
      <w:pPr>
        <w:rPr>
          <w:b/>
        </w:rPr>
      </w:pPr>
    </w:p>
    <w:p w14:paraId="5E2CCEA8" w14:textId="77777777" w:rsidR="00EF03A5" w:rsidRPr="00EF03A5" w:rsidRDefault="00EF03A5" w:rsidP="00EF03A5">
      <w:pPr>
        <w:rPr>
          <w:b/>
        </w:rPr>
      </w:pPr>
    </w:p>
    <w:p w14:paraId="2D005692" w14:textId="0156CB3D" w:rsidR="00EF03A5" w:rsidRPr="00EF03A5" w:rsidRDefault="00EF03A5" w:rsidP="00EF03A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Autotomy </w:t>
      </w:r>
      <w:r>
        <w:t>(noun):</w:t>
      </w:r>
    </w:p>
    <w:p w14:paraId="79BF974F" w14:textId="77777777" w:rsidR="00EF03A5" w:rsidRDefault="00EF03A5" w:rsidP="00EF03A5">
      <w:pPr>
        <w:rPr>
          <w:b/>
        </w:rPr>
      </w:pPr>
    </w:p>
    <w:p w14:paraId="37B955C0" w14:textId="77777777" w:rsidR="00EF03A5" w:rsidRDefault="00EF03A5" w:rsidP="00EF03A5">
      <w:pPr>
        <w:rPr>
          <w:b/>
        </w:rPr>
      </w:pPr>
    </w:p>
    <w:p w14:paraId="5C1B6C95" w14:textId="77777777" w:rsidR="00EF03A5" w:rsidRDefault="00EF03A5" w:rsidP="00EF03A5">
      <w:pPr>
        <w:rPr>
          <w:b/>
        </w:rPr>
      </w:pPr>
    </w:p>
    <w:p w14:paraId="2321750F" w14:textId="77777777" w:rsidR="00EF03A5" w:rsidRPr="00EF03A5" w:rsidRDefault="00EF03A5" w:rsidP="00EF03A5">
      <w:pPr>
        <w:rPr>
          <w:b/>
        </w:rPr>
      </w:pPr>
    </w:p>
    <w:p w14:paraId="584244D0" w14:textId="00246B75" w:rsidR="00EF03A5" w:rsidRPr="00EF03A5" w:rsidRDefault="00EF03A5" w:rsidP="00EF03A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Dichotomy </w:t>
      </w:r>
      <w:r>
        <w:t>(noun):</w:t>
      </w:r>
    </w:p>
    <w:p w14:paraId="103B1CC8" w14:textId="77777777" w:rsidR="00EF03A5" w:rsidRDefault="00EF03A5" w:rsidP="00EF03A5">
      <w:pPr>
        <w:rPr>
          <w:b/>
        </w:rPr>
      </w:pPr>
    </w:p>
    <w:p w14:paraId="31AA0385" w14:textId="77777777" w:rsidR="00EF03A5" w:rsidRDefault="00EF03A5" w:rsidP="00EF03A5">
      <w:pPr>
        <w:rPr>
          <w:b/>
        </w:rPr>
      </w:pPr>
    </w:p>
    <w:p w14:paraId="6255E24D" w14:textId="77777777" w:rsidR="00EF03A5" w:rsidRDefault="00EF03A5" w:rsidP="00EF03A5">
      <w:pPr>
        <w:rPr>
          <w:b/>
        </w:rPr>
      </w:pPr>
    </w:p>
    <w:p w14:paraId="13D78DC6" w14:textId="77777777" w:rsidR="00EF03A5" w:rsidRPr="00EF03A5" w:rsidRDefault="00EF03A5" w:rsidP="00EF03A5">
      <w:pPr>
        <w:rPr>
          <w:b/>
        </w:rPr>
      </w:pPr>
    </w:p>
    <w:p w14:paraId="3F0A1069" w14:textId="449BEBDA" w:rsidR="00EF03A5" w:rsidRPr="00EF03A5" w:rsidRDefault="00EF03A5" w:rsidP="00EF03A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Epitome </w:t>
      </w:r>
      <w:r>
        <w:t>(noun):</w:t>
      </w:r>
    </w:p>
    <w:p w14:paraId="2CB3E71C" w14:textId="77777777" w:rsidR="00EF03A5" w:rsidRDefault="00EF03A5" w:rsidP="00EF03A5">
      <w:pPr>
        <w:rPr>
          <w:b/>
        </w:rPr>
      </w:pPr>
    </w:p>
    <w:p w14:paraId="0DAB6389" w14:textId="77777777" w:rsidR="00EF03A5" w:rsidRDefault="00EF03A5" w:rsidP="00EF03A5">
      <w:pPr>
        <w:rPr>
          <w:b/>
        </w:rPr>
      </w:pPr>
    </w:p>
    <w:p w14:paraId="03163ADE" w14:textId="77777777" w:rsidR="00EF03A5" w:rsidRDefault="00EF03A5" w:rsidP="00EF03A5">
      <w:pPr>
        <w:rPr>
          <w:b/>
        </w:rPr>
      </w:pPr>
    </w:p>
    <w:p w14:paraId="06DCFDB1" w14:textId="77777777" w:rsidR="00EF03A5" w:rsidRPr="00EF03A5" w:rsidRDefault="00EF03A5" w:rsidP="00EF03A5">
      <w:pPr>
        <w:rPr>
          <w:b/>
        </w:rPr>
      </w:pPr>
    </w:p>
    <w:p w14:paraId="30AEFFE6" w14:textId="60BD88D9" w:rsidR="00EF03A5" w:rsidRPr="00EF03A5" w:rsidRDefault="00EF03A5" w:rsidP="00EF03A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Hysterectomy </w:t>
      </w:r>
      <w:r>
        <w:t>(noun):</w:t>
      </w:r>
    </w:p>
    <w:p w14:paraId="6237E6D0" w14:textId="77777777" w:rsidR="00EF03A5" w:rsidRDefault="00EF03A5" w:rsidP="00EF03A5">
      <w:pPr>
        <w:rPr>
          <w:b/>
        </w:rPr>
      </w:pPr>
    </w:p>
    <w:p w14:paraId="1DD3314F" w14:textId="77777777" w:rsidR="00EF03A5" w:rsidRDefault="00EF03A5" w:rsidP="00EF03A5">
      <w:pPr>
        <w:rPr>
          <w:b/>
        </w:rPr>
      </w:pPr>
    </w:p>
    <w:p w14:paraId="4A175587" w14:textId="77777777" w:rsidR="00EF03A5" w:rsidRDefault="00EF03A5" w:rsidP="00EF03A5">
      <w:pPr>
        <w:rPr>
          <w:b/>
        </w:rPr>
      </w:pPr>
    </w:p>
    <w:p w14:paraId="7C38EDDC" w14:textId="77777777" w:rsidR="00EF03A5" w:rsidRPr="00EF03A5" w:rsidRDefault="00EF03A5" w:rsidP="00EF03A5">
      <w:pPr>
        <w:rPr>
          <w:b/>
        </w:rPr>
      </w:pPr>
    </w:p>
    <w:p w14:paraId="16128D25" w14:textId="23C5F331" w:rsidR="00EF03A5" w:rsidRPr="00EF03A5" w:rsidRDefault="00EF03A5" w:rsidP="00EF03A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Lobotomy </w:t>
      </w:r>
      <w:r>
        <w:t>(noun):</w:t>
      </w:r>
    </w:p>
    <w:p w14:paraId="7C0F5F9C" w14:textId="77777777" w:rsidR="00EF03A5" w:rsidRDefault="00EF03A5" w:rsidP="00EF03A5">
      <w:pPr>
        <w:rPr>
          <w:b/>
        </w:rPr>
      </w:pPr>
    </w:p>
    <w:p w14:paraId="2881E910" w14:textId="77777777" w:rsidR="00EF03A5" w:rsidRDefault="00EF03A5" w:rsidP="00EF03A5">
      <w:pPr>
        <w:rPr>
          <w:b/>
        </w:rPr>
      </w:pPr>
    </w:p>
    <w:p w14:paraId="1AD6D811" w14:textId="77777777" w:rsidR="00EF03A5" w:rsidRPr="00EF03A5" w:rsidRDefault="00EF03A5" w:rsidP="00EF03A5">
      <w:pPr>
        <w:rPr>
          <w:b/>
        </w:rPr>
      </w:pPr>
    </w:p>
    <w:p w14:paraId="32453318" w14:textId="5E9288CC" w:rsidR="00EF03A5" w:rsidRPr="00EF03A5" w:rsidRDefault="00EF03A5" w:rsidP="00EF03A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 xml:space="preserve">Mastectomy </w:t>
      </w:r>
      <w:r>
        <w:t>(noun):</w:t>
      </w:r>
    </w:p>
    <w:p w14:paraId="0CC0E15E" w14:textId="77777777" w:rsidR="00EF03A5" w:rsidRDefault="00EF03A5" w:rsidP="00EF03A5">
      <w:pPr>
        <w:rPr>
          <w:b/>
        </w:rPr>
      </w:pPr>
    </w:p>
    <w:p w14:paraId="57FDF259" w14:textId="77777777" w:rsidR="00EF03A5" w:rsidRPr="00EF03A5" w:rsidRDefault="00EF03A5" w:rsidP="00EF03A5">
      <w:pPr>
        <w:rPr>
          <w:b/>
        </w:rPr>
      </w:pPr>
    </w:p>
    <w:p w14:paraId="679E5D10" w14:textId="77777777" w:rsidR="00D17C7E" w:rsidRPr="006E0D77" w:rsidRDefault="00540A83" w:rsidP="00D17C7E">
      <w:pPr>
        <w:rPr>
          <w:b/>
        </w:rPr>
      </w:pPr>
    </w:p>
    <w:p w14:paraId="41651431" w14:textId="77777777" w:rsidR="00D17C7E" w:rsidRPr="006E0D77" w:rsidRDefault="00540A83" w:rsidP="00D17C7E">
      <w:pPr>
        <w:rPr>
          <w:b/>
        </w:rPr>
      </w:pPr>
    </w:p>
    <w:p w14:paraId="5DC46C6C" w14:textId="77777777" w:rsidR="00D17C7E" w:rsidRPr="006E0D77" w:rsidRDefault="00540A83" w:rsidP="00D17C7E">
      <w:pPr>
        <w:ind w:left="360"/>
        <w:rPr>
          <w:b/>
        </w:rPr>
      </w:pPr>
    </w:p>
    <w:p w14:paraId="53805628" w14:textId="0AF77C84" w:rsidR="00DA1D10" w:rsidRPr="00F96B15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E1553A">
        <w:t>Greek</w:t>
      </w:r>
      <w:r w:rsidR="00F76502">
        <w:t xml:space="preserve"> </w:t>
      </w:r>
      <w:r>
        <w:t>word root</w:t>
      </w:r>
      <w:r w:rsidR="00EF03A5">
        <w:t xml:space="preserve">s </w:t>
      </w:r>
      <w:r w:rsidR="00EF03A5">
        <w:rPr>
          <w:b/>
        </w:rPr>
        <w:t>tom, -tome, -</w:t>
      </w:r>
      <w:proofErr w:type="spellStart"/>
      <w:r w:rsidR="00EF03A5">
        <w:rPr>
          <w:b/>
        </w:rPr>
        <w:t>tomy</w:t>
      </w:r>
      <w:proofErr w:type="spellEnd"/>
      <w:r w:rsidR="00EF03A5">
        <w:rPr>
          <w:b/>
        </w:rPr>
        <w:t xml:space="preserve">, </w:t>
      </w:r>
      <w:r w:rsidR="00EF03A5">
        <w:t xml:space="preserve">and </w:t>
      </w:r>
      <w:r w:rsidR="00EF03A5">
        <w:rPr>
          <w:b/>
        </w:rPr>
        <w:t>-</w:t>
      </w:r>
      <w:proofErr w:type="spellStart"/>
      <w:r w:rsidR="00EF03A5">
        <w:rPr>
          <w:b/>
        </w:rPr>
        <w:t>stomy</w:t>
      </w:r>
      <w:proofErr w:type="spellEnd"/>
      <w:r w:rsidRPr="00DA1D10">
        <w:rPr>
          <w:b/>
        </w:rPr>
        <w:t xml:space="preserve"> </w:t>
      </w:r>
      <w:r w:rsidR="00EF03A5">
        <w:t>mean</w:t>
      </w:r>
      <w:r w:rsidRPr="00F96B15">
        <w:t>:</w:t>
      </w:r>
    </w:p>
    <w:p w14:paraId="7D761E16" w14:textId="77777777" w:rsidR="00DA1D10" w:rsidRDefault="00DA1D10" w:rsidP="00DA1D10"/>
    <w:p w14:paraId="376D1EDD" w14:textId="77777777" w:rsidR="00DA1D10" w:rsidRDefault="00DA1D10" w:rsidP="00DA1D10"/>
    <w:p w14:paraId="7045DB46" w14:textId="77777777" w:rsidR="00DA1D10" w:rsidRDefault="00DA1D10" w:rsidP="00DA1D10"/>
    <w:p w14:paraId="42FA0836" w14:textId="370DFFE7" w:rsidR="00491290" w:rsidRPr="001561C4" w:rsidRDefault="00491290" w:rsidP="00491290">
      <w:pPr>
        <w:numPr>
          <w:ilvl w:val="0"/>
          <w:numId w:val="1"/>
        </w:numPr>
      </w:pPr>
      <w:r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>
        <w:t xml:space="preserve">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567A1B">
        <w:t>:</w:t>
      </w:r>
    </w:p>
    <w:p w14:paraId="0D19DC28" w14:textId="77777777" w:rsidR="00D17C7E" w:rsidRPr="001561C4" w:rsidRDefault="00540A83" w:rsidP="00D17C7E"/>
    <w:p w14:paraId="341FAA85" w14:textId="77777777" w:rsidR="00D17C7E" w:rsidRPr="001561C4" w:rsidRDefault="00540A83" w:rsidP="00D17C7E"/>
    <w:p w14:paraId="3DDD8ECD" w14:textId="77777777" w:rsidR="00D17C7E" w:rsidRPr="001561C4" w:rsidRDefault="00540A83" w:rsidP="00D17C7E"/>
    <w:p w14:paraId="77BC2A2F" w14:textId="77777777" w:rsidR="00D17C7E" w:rsidRPr="001561C4" w:rsidRDefault="00540A83" w:rsidP="00D17C7E"/>
    <w:p w14:paraId="08AB3381" w14:textId="77777777" w:rsidR="00D17C7E" w:rsidRPr="001561C4" w:rsidRDefault="00540A83" w:rsidP="00D17C7E"/>
    <w:p w14:paraId="2AE39B08" w14:textId="77777777" w:rsidR="00D17C7E" w:rsidRPr="001561C4" w:rsidRDefault="00540A83" w:rsidP="00D17C7E"/>
    <w:p w14:paraId="78BF3A19" w14:textId="77777777" w:rsidR="00D17C7E" w:rsidRPr="001561C4" w:rsidRDefault="00540A83" w:rsidP="00D17C7E"/>
    <w:p w14:paraId="5B24DA20" w14:textId="77777777" w:rsidR="00D17C7E" w:rsidRPr="001561C4" w:rsidRDefault="00540A83" w:rsidP="00D17C7E"/>
    <w:p w14:paraId="2FD0E002" w14:textId="77777777" w:rsidR="00D17C7E" w:rsidRPr="001561C4" w:rsidRDefault="00540A83" w:rsidP="00D17C7E"/>
    <w:p w14:paraId="7B2E7328" w14:textId="77777777" w:rsidR="00D17C7E" w:rsidRPr="001561C4" w:rsidRDefault="00540A83" w:rsidP="00D17C7E"/>
    <w:p w14:paraId="4004BBD8" w14:textId="77777777" w:rsidR="00D17C7E" w:rsidRPr="001561C4" w:rsidRDefault="00540A83" w:rsidP="00D17C7E"/>
    <w:p w14:paraId="10A7201E" w14:textId="77777777" w:rsidR="00D17C7E" w:rsidRPr="001561C4" w:rsidRDefault="00540A83" w:rsidP="00D17C7E"/>
    <w:p w14:paraId="7687DFC9" w14:textId="77777777" w:rsidR="00D17C7E" w:rsidRPr="001561C4" w:rsidRDefault="00540A83" w:rsidP="00D17C7E"/>
    <w:p w14:paraId="55A10766" w14:textId="77777777" w:rsidR="00D17C7E" w:rsidRPr="001561C4" w:rsidRDefault="00540A83" w:rsidP="00D17C7E"/>
    <w:p w14:paraId="1DA5A4C1" w14:textId="77777777" w:rsidR="00D17C7E" w:rsidRPr="001561C4" w:rsidRDefault="00540A83" w:rsidP="00D17C7E"/>
    <w:p w14:paraId="76AE4BA3" w14:textId="77777777" w:rsidR="00D17C7E" w:rsidRPr="001561C4" w:rsidRDefault="00540A83" w:rsidP="00D17C7E"/>
    <w:p w14:paraId="1798B004" w14:textId="77777777" w:rsidR="00D17C7E" w:rsidRPr="001561C4" w:rsidRDefault="00540A83" w:rsidP="00D17C7E"/>
    <w:p w14:paraId="57A55069" w14:textId="77777777" w:rsidR="00D17C7E" w:rsidRPr="001561C4" w:rsidRDefault="00540A83" w:rsidP="00D17C7E"/>
    <w:p w14:paraId="7C0AA681" w14:textId="77777777" w:rsidR="00D17C7E" w:rsidRPr="001561C4" w:rsidRDefault="00540A83" w:rsidP="00D17C7E"/>
    <w:p w14:paraId="3FA2A550" w14:textId="77777777" w:rsidR="00D17C7E" w:rsidRPr="001561C4" w:rsidRDefault="00540A83" w:rsidP="00D17C7E"/>
    <w:p w14:paraId="5DACD10B" w14:textId="77777777" w:rsidR="00D17C7E" w:rsidRPr="001561C4" w:rsidRDefault="00540A83" w:rsidP="00D17C7E"/>
    <w:p w14:paraId="49DC6AD0" w14:textId="77777777" w:rsidR="00D17C7E" w:rsidRPr="001561C4" w:rsidRDefault="00540A83" w:rsidP="00D17C7E"/>
    <w:p w14:paraId="27FA82E8" w14:textId="77777777" w:rsidR="00D17C7E" w:rsidRPr="001561C4" w:rsidRDefault="00540A83" w:rsidP="00D17C7E"/>
    <w:p w14:paraId="507CD3D9" w14:textId="77777777" w:rsidR="00D17C7E" w:rsidRPr="001561C4" w:rsidRDefault="00540A83" w:rsidP="00D17C7E"/>
    <w:p w14:paraId="5FD8164E" w14:textId="77777777" w:rsidR="00D17C7E" w:rsidRPr="001561C4" w:rsidRDefault="00540A83" w:rsidP="00D17C7E"/>
    <w:p w14:paraId="7FDC8C71" w14:textId="77777777" w:rsidR="00D17C7E" w:rsidRPr="001561C4" w:rsidRDefault="00540A83" w:rsidP="00D17C7E"/>
    <w:p w14:paraId="4B04D0A6" w14:textId="77777777" w:rsidR="00D17C7E" w:rsidRDefault="00540A83"/>
    <w:p w14:paraId="12C5450D" w14:textId="77777777" w:rsidR="00D17C7E" w:rsidRDefault="00540A83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4A45E5"/>
    <w:multiLevelType w:val="hybridMultilevel"/>
    <w:tmpl w:val="F6A6F51E"/>
    <w:lvl w:ilvl="0" w:tplc="11067ED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12E5"/>
    <w:rsid w:val="000F6304"/>
    <w:rsid w:val="00254511"/>
    <w:rsid w:val="00491290"/>
    <w:rsid w:val="00540A83"/>
    <w:rsid w:val="00567A1B"/>
    <w:rsid w:val="009012E5"/>
    <w:rsid w:val="00904FAB"/>
    <w:rsid w:val="00955468"/>
    <w:rsid w:val="00A4727A"/>
    <w:rsid w:val="00BA387A"/>
    <w:rsid w:val="00C73829"/>
    <w:rsid w:val="00C77A1A"/>
    <w:rsid w:val="00DA1D10"/>
    <w:rsid w:val="00E1553A"/>
    <w:rsid w:val="00EF03A5"/>
    <w:rsid w:val="00F61548"/>
    <w:rsid w:val="00F76502"/>
    <w:rsid w:val="00F96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A5FF45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WR*gr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WR*gr wstm.dotx</Template>
  <TotalTime>7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2016-06-22T15:24:00Z</dcterms:created>
  <dcterms:modified xsi:type="dcterms:W3CDTF">2020-04-04T20:15:00Z</dcterms:modified>
</cp:coreProperties>
</file>