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2F1BA4F6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C2355B">
        <w:rPr>
          <w:b/>
          <w:i/>
        </w:rPr>
        <w:t xml:space="preserve">Islam </w:t>
      </w:r>
      <w:r w:rsidR="00C2355B">
        <w:rPr>
          <w:b/>
          <w:iCs/>
        </w:rPr>
        <w:t xml:space="preserve">and </w:t>
      </w:r>
      <w:r w:rsidR="00C2355B">
        <w:rPr>
          <w:b/>
          <w:i/>
        </w:rPr>
        <w:t>Muslims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231B4BA7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C2355B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C2355B">
        <w:rPr>
          <w:i/>
          <w:iCs/>
        </w:rPr>
        <w:t xml:space="preserve">Islam </w:t>
      </w:r>
      <w:r w:rsidR="00C2355B">
        <w:t xml:space="preserve">and </w:t>
      </w:r>
      <w:r w:rsidR="00C2355B">
        <w:rPr>
          <w:i/>
          <w:iCs/>
        </w:rPr>
        <w:t>Muslims</w:t>
      </w:r>
      <w:r w:rsidR="005B17D1">
        <w:t>.</w:t>
      </w:r>
    </w:p>
    <w:p w14:paraId="693211DE" w14:textId="40E46770" w:rsidR="00C2355B" w:rsidRDefault="00C2355B" w:rsidP="005C2E7F"/>
    <w:p w14:paraId="44AA643C" w14:textId="4B2D5A08" w:rsidR="00C2355B" w:rsidRDefault="00C2355B" w:rsidP="00C2355B">
      <w:r>
        <w:rPr>
          <w:b/>
        </w:rPr>
        <w:t>Islam</w:t>
      </w:r>
      <w:r w:rsidR="00E16CE5">
        <w:rPr>
          <w:b/>
        </w:rPr>
        <w:t>s</w:t>
      </w:r>
      <w:r>
        <w:rPr>
          <w:b/>
        </w:rPr>
        <w:t xml:space="preserve">/Muslims: </w:t>
      </w:r>
      <w:r>
        <w:t>Followers of Islam are called “Muslims,” not “</w:t>
      </w:r>
      <w:proofErr w:type="spellStart"/>
      <w:r>
        <w:t>Islams</w:t>
      </w:r>
      <w:proofErr w:type="spellEnd"/>
      <w:r>
        <w:t xml:space="preserve">.” </w:t>
      </w:r>
      <w:r w:rsidRPr="00682726">
        <w:rPr>
          <w:i/>
        </w:rPr>
        <w:t>Muslim</w:t>
      </w:r>
      <w:r>
        <w:t xml:space="preserve"> is now widely preferred over the older and less phonetically accurate </w:t>
      </w:r>
      <w:r w:rsidRPr="00682726">
        <w:rPr>
          <w:i/>
        </w:rPr>
        <w:t>Moslem</w:t>
      </w:r>
      <w:r>
        <w:t>.</w:t>
      </w:r>
    </w:p>
    <w:p w14:paraId="211B1FD5" w14:textId="77777777" w:rsidR="00C2355B" w:rsidRDefault="00C2355B" w:rsidP="00C2355B"/>
    <w:p w14:paraId="57D438AC" w14:textId="28A0F111" w:rsidR="00C2355B" w:rsidRPr="00682726" w:rsidRDefault="00C2355B" w:rsidP="00C2355B">
      <w:r>
        <w:t>The</w:t>
      </w:r>
      <w:r w:rsidRPr="00682726">
        <w:rPr>
          <w:i/>
        </w:rPr>
        <w:t xml:space="preserve"> S</w:t>
      </w:r>
      <w:r>
        <w:t xml:space="preserve"> in “Islam” and “Muslim” is unvoiced like the</w:t>
      </w:r>
      <w:r w:rsidRPr="00682726">
        <w:rPr>
          <w:i/>
        </w:rPr>
        <w:t xml:space="preserve"> S</w:t>
      </w:r>
      <w:r>
        <w:t xml:space="preserve"> in “saint.” It should not be pronounced with a</w:t>
      </w:r>
      <w:r w:rsidRPr="00682726">
        <w:rPr>
          <w:i/>
        </w:rPr>
        <w:t xml:space="preserve"> Z</w:t>
      </w:r>
      <w:r>
        <w:t xml:space="preserve"> sound.</w:t>
      </w:r>
    </w:p>
    <w:p w14:paraId="236D4DC1" w14:textId="77777777" w:rsidR="00317C9F" w:rsidRPr="00C2355B" w:rsidRDefault="00317C9F" w:rsidP="00C2355B">
      <w:pPr>
        <w:rPr>
          <w:bCs/>
          <w:iCs/>
        </w:rPr>
      </w:pPr>
    </w:p>
    <w:p w14:paraId="334C996A" w14:textId="6AAE9189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461227A2" w14:textId="41875D26" w:rsidR="00BB2526" w:rsidRDefault="00BB2526" w:rsidP="00317C9F"/>
    <w:p w14:paraId="004D0F36" w14:textId="77777777" w:rsidR="00BB2526" w:rsidRPr="00BB2526" w:rsidRDefault="00BB2526" w:rsidP="00BB2526">
      <w:pPr>
        <w:pStyle w:val="ListParagraph"/>
        <w:numPr>
          <w:ilvl w:val="0"/>
          <w:numId w:val="1"/>
        </w:numPr>
        <w:rPr>
          <w:b/>
          <w:bCs/>
        </w:rPr>
      </w:pPr>
      <w:r>
        <w:t>Most of the people who live in Saudi Arabia are _______________</w:t>
      </w:r>
    </w:p>
    <w:p w14:paraId="010D58D8" w14:textId="70F8A58D" w:rsidR="00BB2526" w:rsidRPr="00BB2526" w:rsidRDefault="00BB2526" w:rsidP="00BB2526">
      <w:pPr>
        <w:pStyle w:val="ListParagraph"/>
        <w:numPr>
          <w:ilvl w:val="0"/>
          <w:numId w:val="1"/>
        </w:numPr>
        <w:rPr>
          <w:b/>
          <w:bCs/>
        </w:rPr>
      </w:pPr>
      <w:r>
        <w:t>_______________ is the primary religion in Saudi Arabia.</w:t>
      </w:r>
    </w:p>
    <w:p w14:paraId="0DF4082A" w14:textId="671478E7" w:rsidR="00BB2526" w:rsidRPr="00BB2526" w:rsidRDefault="00BB2526" w:rsidP="00BB2526">
      <w:pPr>
        <w:pStyle w:val="ListParagraph"/>
        <w:numPr>
          <w:ilvl w:val="0"/>
          <w:numId w:val="1"/>
        </w:numPr>
        <w:rPr>
          <w:b/>
          <w:bCs/>
        </w:rPr>
      </w:pPr>
      <w:r>
        <w:t>Followers of _______________ regard Muhammad as the prophet of their religion.</w:t>
      </w:r>
    </w:p>
    <w:p w14:paraId="176F123C" w14:textId="20DCC054" w:rsidR="00BB2526" w:rsidRPr="00BB2526" w:rsidRDefault="00BB2526" w:rsidP="00BB2526">
      <w:pPr>
        <w:pStyle w:val="ListParagraph"/>
        <w:numPr>
          <w:ilvl w:val="0"/>
          <w:numId w:val="1"/>
        </w:numPr>
        <w:rPr>
          <w:b/>
          <w:bCs/>
        </w:rPr>
      </w:pPr>
      <w:r>
        <w:t>_______________ fast during the month of their major religious observation, Ramadan, to show solidarity with the poor.</w:t>
      </w:r>
    </w:p>
    <w:p w14:paraId="4FCB0F3C" w14:textId="130F575F" w:rsidR="00BB2526" w:rsidRPr="00BB2526" w:rsidRDefault="00BB2526" w:rsidP="00BB2526">
      <w:pPr>
        <w:pStyle w:val="ListParagraph"/>
        <w:numPr>
          <w:ilvl w:val="0"/>
          <w:numId w:val="1"/>
        </w:numPr>
        <w:rPr>
          <w:b/>
          <w:bCs/>
        </w:rPr>
      </w:pPr>
      <w:r>
        <w:t>The Koran is the holy book of _______________.</w:t>
      </w:r>
    </w:p>
    <w:p w14:paraId="4E97A0B7" w14:textId="33852655" w:rsidR="00BB2526" w:rsidRPr="00BB2526" w:rsidRDefault="00BB2526" w:rsidP="00BB2526">
      <w:pPr>
        <w:pStyle w:val="ListParagraph"/>
        <w:numPr>
          <w:ilvl w:val="0"/>
          <w:numId w:val="1"/>
        </w:numPr>
        <w:rPr>
          <w:b/>
          <w:bCs/>
        </w:rPr>
      </w:pPr>
      <w:r>
        <w:t>Like Jews, _______________ do not eat pork.</w:t>
      </w:r>
    </w:p>
    <w:p w14:paraId="161C5330" w14:textId="2BA06576" w:rsidR="00BB2526" w:rsidRPr="00BB2526" w:rsidRDefault="00BB2526" w:rsidP="00BB2526">
      <w:pPr>
        <w:pStyle w:val="ListParagraph"/>
        <w:numPr>
          <w:ilvl w:val="0"/>
          <w:numId w:val="1"/>
        </w:numPr>
        <w:rPr>
          <w:b/>
          <w:bCs/>
        </w:rPr>
      </w:pPr>
      <w:r>
        <w:t>_______________ is one of the world’s three monotheistic religions.</w:t>
      </w:r>
    </w:p>
    <w:p w14:paraId="43611E35" w14:textId="6A6E3393" w:rsidR="00BB2526" w:rsidRPr="00BB2526" w:rsidRDefault="00BB2526" w:rsidP="00BB2526">
      <w:pPr>
        <w:pStyle w:val="ListParagraph"/>
        <w:numPr>
          <w:ilvl w:val="0"/>
          <w:numId w:val="1"/>
        </w:numPr>
        <w:rPr>
          <w:b/>
          <w:bCs/>
        </w:rPr>
      </w:pPr>
      <w:r>
        <w:t>_______________ are required to prayer three times a day.</w:t>
      </w:r>
    </w:p>
    <w:p w14:paraId="20BD85FD" w14:textId="46E233CA" w:rsidR="00BB2526" w:rsidRPr="00BB2526" w:rsidRDefault="00BB2526" w:rsidP="00BB2526">
      <w:pPr>
        <w:pStyle w:val="ListParagraph"/>
        <w:numPr>
          <w:ilvl w:val="0"/>
          <w:numId w:val="1"/>
        </w:numPr>
        <w:rPr>
          <w:b/>
          <w:bCs/>
        </w:rPr>
      </w:pPr>
      <w:r>
        <w:t>The building in which _______________ meet is called a mosque.</w:t>
      </w:r>
    </w:p>
    <w:p w14:paraId="6EE9A326" w14:textId="72D239F7" w:rsidR="00BB2526" w:rsidRPr="00BB2526" w:rsidRDefault="00BB2526" w:rsidP="00BB252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One of the Five Pillars of _______________ is the expectation that _______________ will make a pilgrimage, or Hajj, to Mecca in Saudi Arabia at least once in their lives 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027E84"/>
    <w:multiLevelType w:val="hybridMultilevel"/>
    <w:tmpl w:val="9C04D0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A40944"/>
    <w:rsid w:val="00BB2526"/>
    <w:rsid w:val="00C2355B"/>
    <w:rsid w:val="00E16CE5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25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11</TotalTime>
  <Pages>1</Pages>
  <Words>275</Words>
  <Characters>1570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2020-04-23T14:17:00Z</dcterms:modified>
</cp:coreProperties>
</file>