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F15A1" w14:textId="77F50B5E" w:rsidR="00727074" w:rsidRDefault="00727074" w:rsidP="00727074">
      <w:pPr>
        <w:jc w:val="center"/>
        <w:rPr>
          <w:rFonts w:ascii="Times New Roman" w:hAnsi="Times New Roman" w:cs="Times New Roman"/>
          <w:b/>
          <w:u w:val="single"/>
        </w:rPr>
      </w:pPr>
      <w:bookmarkStart w:id="0" w:name="OLE_LINK74"/>
      <w:bookmarkStart w:id="1" w:name="OLE_LINK75"/>
      <w:r>
        <w:rPr>
          <w:rFonts w:ascii="Times New Roman" w:hAnsi="Times New Roman" w:cs="Times New Roman"/>
          <w:b/>
          <w:u w:val="single"/>
        </w:rPr>
        <w:t>English Language Arts,</w:t>
      </w:r>
      <w:r w:rsidR="00A87DE8">
        <w:rPr>
          <w:rFonts w:ascii="Times New Roman" w:hAnsi="Times New Roman" w:cs="Times New Roman"/>
          <w:b/>
          <w:u w:val="single"/>
        </w:rPr>
        <w:t xml:space="preserve"> </w:t>
      </w:r>
      <w:r w:rsidR="00A87DE8" w:rsidRPr="00A87DE8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5: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II</w:t>
      </w:r>
      <w:r>
        <w:rPr>
          <w:rFonts w:ascii="Times New Roman" w:hAnsi="Times New Roman" w:cs="Times New Roman"/>
          <w:b/>
          <w:u w:val="single"/>
        </w:rPr>
        <w:t>, Word Bank Learning Support</w:t>
      </w:r>
      <w:bookmarkEnd w:id="0"/>
      <w:bookmarkEnd w:id="1"/>
    </w:p>
    <w:p w14:paraId="5C8A1C9A" w14:textId="77777777" w:rsidR="0025290F" w:rsidRDefault="0025290F" w:rsidP="00727074">
      <w:pPr>
        <w:jc w:val="center"/>
        <w:rPr>
          <w:rFonts w:ascii="Times New Roman" w:hAnsi="Times New Roman" w:cs="Times New Roman"/>
          <w:b/>
          <w:u w:val="single"/>
        </w:rPr>
      </w:pPr>
    </w:p>
    <w:p w14:paraId="39781EF5" w14:textId="50692EDC" w:rsidR="0025290F" w:rsidRDefault="0025290F" w:rsidP="0072707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classic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spicy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tedious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unpleasant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unfair</w:t>
      </w:r>
      <w:r>
        <w:rPr>
          <w:rFonts w:ascii="Times New Roman" w:hAnsi="Times New Roman" w:cs="Times New Roman"/>
        </w:rPr>
        <w:tab/>
      </w:r>
    </w:p>
    <w:p w14:paraId="03747BC7" w14:textId="77777777" w:rsidR="0025290F" w:rsidRDefault="0025290F" w:rsidP="00727074">
      <w:pPr>
        <w:jc w:val="center"/>
        <w:rPr>
          <w:rFonts w:ascii="Times New Roman" w:hAnsi="Times New Roman" w:cs="Times New Roman"/>
        </w:rPr>
      </w:pPr>
    </w:p>
    <w:p w14:paraId="41CC9030" w14:textId="77777777" w:rsidR="0025290F" w:rsidRDefault="0025290F" w:rsidP="002529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tasty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dumb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wasteful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cool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0D2D6A9A" w14:textId="77777777" w:rsidR="0025290F" w:rsidRDefault="0025290F" w:rsidP="0025290F">
      <w:pPr>
        <w:jc w:val="center"/>
        <w:rPr>
          <w:rFonts w:ascii="Times New Roman" w:hAnsi="Times New Roman" w:cs="Times New Roman"/>
        </w:rPr>
      </w:pPr>
    </w:p>
    <w:p w14:paraId="225F5CC1" w14:textId="3264A677" w:rsidR="0025290F" w:rsidRDefault="0025290F" w:rsidP="002529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humid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curry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calm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loyal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fresh</w:t>
      </w:r>
    </w:p>
    <w:p w14:paraId="5A52DF06" w14:textId="77777777" w:rsidR="0025290F" w:rsidRDefault="0025290F" w:rsidP="0025290F">
      <w:pPr>
        <w:jc w:val="center"/>
        <w:rPr>
          <w:rFonts w:ascii="Times New Roman" w:hAnsi="Times New Roman" w:cs="Times New Roman"/>
        </w:rPr>
      </w:pPr>
    </w:p>
    <w:p w14:paraId="3842C112" w14:textId="3B35CD80" w:rsidR="0025290F" w:rsidRDefault="0025290F" w:rsidP="0025290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rancid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sensible</w:t>
      </w:r>
      <w:r>
        <w:rPr>
          <w:rFonts w:ascii="Times New Roman" w:hAnsi="Times New Roman" w:cs="Times New Roman"/>
        </w:rPr>
        <w:tab/>
        <w:t xml:space="preserve">foul </w:t>
      </w:r>
      <w:r>
        <w:rPr>
          <w:rFonts w:ascii="Times New Roman" w:hAnsi="Times New Roman" w:cs="Times New Roman"/>
        </w:rPr>
        <w:tab/>
        <w:t xml:space="preserve">    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left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shot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horrendous</w:t>
      </w:r>
    </w:p>
    <w:p w14:paraId="777F12DD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12FC4ECA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6103B047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172F2D06" w14:textId="70F41960" w:rsidR="0042019A" w:rsidRDefault="00A87DE8" w:rsidP="0042019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A87DE8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5: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II</w:t>
      </w:r>
      <w:r>
        <w:rPr>
          <w:rFonts w:ascii="Times New Roman" w:hAnsi="Times New Roman" w:cs="Times New Roman"/>
          <w:b/>
          <w:u w:val="single"/>
        </w:rPr>
        <w:t>, Word Bank Learning Support</w:t>
      </w:r>
    </w:p>
    <w:p w14:paraId="07DEF655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classic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spicy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tedious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unpleasant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unfair</w:t>
      </w:r>
      <w:r>
        <w:rPr>
          <w:rFonts w:ascii="Times New Roman" w:hAnsi="Times New Roman" w:cs="Times New Roman"/>
        </w:rPr>
        <w:tab/>
      </w:r>
    </w:p>
    <w:p w14:paraId="0F9CC25F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0BD95F6D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tasty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dumb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wasteful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cool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2D2E92D2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6EC33AEF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humid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curry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calm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loyal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fresh</w:t>
      </w:r>
    </w:p>
    <w:p w14:paraId="52B8C8F3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1602024C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rancid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sensible</w:t>
      </w:r>
      <w:r>
        <w:rPr>
          <w:rFonts w:ascii="Times New Roman" w:hAnsi="Times New Roman" w:cs="Times New Roman"/>
        </w:rPr>
        <w:tab/>
        <w:t xml:space="preserve">foul </w:t>
      </w:r>
      <w:r>
        <w:rPr>
          <w:rFonts w:ascii="Times New Roman" w:hAnsi="Times New Roman" w:cs="Times New Roman"/>
        </w:rPr>
        <w:tab/>
        <w:t xml:space="preserve">    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left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shot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horrendous</w:t>
      </w:r>
    </w:p>
    <w:p w14:paraId="658E87B4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661EE64A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4A758611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772AF115" w14:textId="5F7E5E13" w:rsidR="0042019A" w:rsidRDefault="00A87DE8" w:rsidP="0042019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A87DE8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5: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II</w:t>
      </w:r>
      <w:r>
        <w:rPr>
          <w:rFonts w:ascii="Times New Roman" w:hAnsi="Times New Roman" w:cs="Times New Roman"/>
          <w:b/>
          <w:u w:val="single"/>
        </w:rPr>
        <w:t>, Word Bank Learning Support</w:t>
      </w:r>
    </w:p>
    <w:p w14:paraId="456FA4E5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classic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spicy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tedious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unpleasant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unfair</w:t>
      </w:r>
      <w:r>
        <w:rPr>
          <w:rFonts w:ascii="Times New Roman" w:hAnsi="Times New Roman" w:cs="Times New Roman"/>
        </w:rPr>
        <w:tab/>
      </w:r>
    </w:p>
    <w:p w14:paraId="6715BF2E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48542752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tasty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dumb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wasteful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cool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5F7545EF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3108D72A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humid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curry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calm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loyal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fresh</w:t>
      </w:r>
    </w:p>
    <w:p w14:paraId="3B332AF8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3504353A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rancid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sensible</w:t>
      </w:r>
      <w:r>
        <w:rPr>
          <w:rFonts w:ascii="Times New Roman" w:hAnsi="Times New Roman" w:cs="Times New Roman"/>
        </w:rPr>
        <w:tab/>
        <w:t xml:space="preserve">foul </w:t>
      </w:r>
      <w:r>
        <w:rPr>
          <w:rFonts w:ascii="Times New Roman" w:hAnsi="Times New Roman" w:cs="Times New Roman"/>
        </w:rPr>
        <w:tab/>
        <w:t xml:space="preserve">    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left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shot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horrendous</w:t>
      </w:r>
    </w:p>
    <w:p w14:paraId="19A50435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7D7AB055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1896C2EA" w14:textId="0DEBF5D1" w:rsidR="0042019A" w:rsidRDefault="00A87DE8" w:rsidP="0042019A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English Language Arts, </w:t>
      </w:r>
      <w:r w:rsidRPr="00A87DE8">
        <w:rPr>
          <w:rFonts w:ascii="Times New Roman" w:hAnsi="Times New Roman" w:cs="Times New Roman"/>
          <w:b/>
          <w:i/>
          <w:iCs/>
          <w:u w:val="single"/>
        </w:rPr>
        <w:t>Parts of Speech</w:t>
      </w:r>
      <w:r>
        <w:rPr>
          <w:rFonts w:ascii="Times New Roman" w:hAnsi="Times New Roman" w:cs="Times New Roman"/>
          <w:b/>
          <w:u w:val="single"/>
        </w:rPr>
        <w:t xml:space="preserve"> Unit 2, </w:t>
      </w:r>
      <w:r w:rsidRPr="00F44E04">
        <w:rPr>
          <w:rFonts w:ascii="Times New Roman" w:hAnsi="Times New Roman" w:cs="Times New Roman"/>
          <w:b/>
          <w:i/>
          <w:u w:val="single"/>
        </w:rPr>
        <w:t>Verbs</w:t>
      </w:r>
      <w:r>
        <w:rPr>
          <w:rFonts w:ascii="Times New Roman" w:hAnsi="Times New Roman" w:cs="Times New Roman"/>
          <w:b/>
          <w:u w:val="single"/>
        </w:rPr>
        <w:t xml:space="preserve">, Lesson 5: </w:t>
      </w:r>
      <w:r w:rsidRPr="00F44E04">
        <w:rPr>
          <w:rFonts w:ascii="Times New Roman" w:hAnsi="Times New Roman" w:cs="Times New Roman"/>
          <w:b/>
          <w:i/>
          <w:u w:val="single"/>
        </w:rPr>
        <w:t>The Linking Verb</w:t>
      </w:r>
      <w:r>
        <w:rPr>
          <w:rFonts w:ascii="Times New Roman" w:hAnsi="Times New Roman" w:cs="Times New Roman"/>
          <w:b/>
          <w:i/>
          <w:u w:val="single"/>
        </w:rPr>
        <w:t xml:space="preserve"> Part II</w:t>
      </w:r>
      <w:r>
        <w:rPr>
          <w:rFonts w:ascii="Times New Roman" w:hAnsi="Times New Roman" w:cs="Times New Roman"/>
          <w:b/>
          <w:u w:val="single"/>
        </w:rPr>
        <w:t>, Word Bank Learning Support</w:t>
      </w:r>
      <w:bookmarkStart w:id="2" w:name="_GoBack"/>
      <w:bookmarkEnd w:id="2"/>
    </w:p>
    <w:p w14:paraId="6AC04A9F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classic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spicy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tedious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cold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unpleasant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unfair</w:t>
      </w:r>
      <w:r>
        <w:rPr>
          <w:rFonts w:ascii="Times New Roman" w:hAnsi="Times New Roman" w:cs="Times New Roman"/>
        </w:rPr>
        <w:tab/>
      </w:r>
    </w:p>
    <w:p w14:paraId="6DFB97C4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67FA2A85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nurse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tasty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dumb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wasteful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cool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hot</w:t>
      </w:r>
    </w:p>
    <w:p w14:paraId="033E14F3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7FB65F94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humid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curry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calm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weak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tart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loyal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fresh</w:t>
      </w:r>
    </w:p>
    <w:p w14:paraId="127D9E8B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</w:p>
    <w:p w14:paraId="7837E294" w14:textId="77777777" w:rsidR="0042019A" w:rsidRDefault="0042019A" w:rsidP="004201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rancid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sensible</w:t>
      </w:r>
      <w:r>
        <w:rPr>
          <w:rFonts w:ascii="Times New Roman" w:hAnsi="Times New Roman" w:cs="Times New Roman"/>
        </w:rPr>
        <w:tab/>
        <w:t xml:space="preserve">foul </w:t>
      </w:r>
      <w:r>
        <w:rPr>
          <w:rFonts w:ascii="Times New Roman" w:hAnsi="Times New Roman" w:cs="Times New Roman"/>
        </w:rPr>
        <w:tab/>
        <w:t xml:space="preserve">    right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left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late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shot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horrendous</w:t>
      </w:r>
    </w:p>
    <w:p w14:paraId="2E687434" w14:textId="77777777" w:rsidR="0042019A" w:rsidRDefault="0042019A" w:rsidP="0025290F">
      <w:pPr>
        <w:jc w:val="center"/>
        <w:rPr>
          <w:rFonts w:ascii="Times New Roman" w:hAnsi="Times New Roman" w:cs="Times New Roman"/>
        </w:rPr>
      </w:pPr>
    </w:p>
    <w:p w14:paraId="5FC46A43" w14:textId="77777777" w:rsidR="0025290F" w:rsidRDefault="0025290F" w:rsidP="0025290F">
      <w:pPr>
        <w:jc w:val="center"/>
        <w:rPr>
          <w:rFonts w:ascii="Times New Roman" w:hAnsi="Times New Roman" w:cs="Times New Roman"/>
        </w:rPr>
      </w:pPr>
    </w:p>
    <w:p w14:paraId="26BD28A2" w14:textId="77777777" w:rsidR="0025290F" w:rsidRPr="0025290F" w:rsidRDefault="0025290F" w:rsidP="00727074">
      <w:pPr>
        <w:jc w:val="center"/>
        <w:rPr>
          <w:rFonts w:ascii="Times New Roman" w:hAnsi="Times New Roman" w:cs="Times New Roman"/>
        </w:rPr>
      </w:pPr>
    </w:p>
    <w:p w14:paraId="54AD7437" w14:textId="77777777" w:rsidR="00B577EA" w:rsidRPr="006B45BA" w:rsidRDefault="00A87DE8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74"/>
    <w:rsid w:val="000024C9"/>
    <w:rsid w:val="0025290F"/>
    <w:rsid w:val="00410E3E"/>
    <w:rsid w:val="0042019A"/>
    <w:rsid w:val="00522C3E"/>
    <w:rsid w:val="006B45BA"/>
    <w:rsid w:val="00727074"/>
    <w:rsid w:val="007C15C6"/>
    <w:rsid w:val="00A87DE8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17C3A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27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DCMNT%20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DCMNT TM*.dotx</Template>
  <TotalTime>8</TotalTime>
  <Pages>1</Pages>
  <Words>202</Words>
  <Characters>1155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2017-07-11T17:51:00Z</dcterms:created>
  <dcterms:modified xsi:type="dcterms:W3CDTF">2019-10-07T15:05:00Z</dcterms:modified>
</cp:coreProperties>
</file>