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49BCEA43" w:rsidR="00B577EA" w:rsidRPr="00AD3BEB"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AD3BEB">
        <w:rPr>
          <w:b/>
          <w:sz w:val="28"/>
          <w:szCs w:val="28"/>
          <w:u w:val="single"/>
        </w:rPr>
        <w:t>, Lesson 14</w:t>
      </w:r>
      <w:r>
        <w:rPr>
          <w:b/>
          <w:sz w:val="28"/>
          <w:szCs w:val="28"/>
          <w:u w:val="single"/>
        </w:rPr>
        <w:t xml:space="preserve"> Answer Key</w:t>
      </w:r>
      <w:r w:rsidR="00AD3BEB">
        <w:rPr>
          <w:b/>
          <w:sz w:val="28"/>
          <w:szCs w:val="28"/>
          <w:u w:val="single"/>
        </w:rPr>
        <w:t xml:space="preserve">: </w:t>
      </w:r>
      <w:r w:rsidR="00AD3BEB">
        <w:rPr>
          <w:b/>
          <w:i/>
          <w:sz w:val="28"/>
          <w:szCs w:val="28"/>
          <w:u w:val="single"/>
        </w:rPr>
        <w:t>The Possible Dreams Auction</w:t>
      </w:r>
    </w:p>
    <w:p w14:paraId="6CB2B209" w14:textId="77777777" w:rsidR="00BA79CF" w:rsidRDefault="00BA79CF" w:rsidP="00BA79CF">
      <w:pPr>
        <w:jc w:val="center"/>
        <w:rPr>
          <w:b/>
          <w:u w:val="single"/>
        </w:rPr>
      </w:pPr>
    </w:p>
    <w:p w14:paraId="0C7BD972" w14:textId="1A77B87D"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7DED5472" w14:textId="14CD8CBB" w:rsidR="0065107E" w:rsidRDefault="0065107E" w:rsidP="00974877"/>
    <w:p w14:paraId="2C9CAA64" w14:textId="25BC1A73" w:rsidR="0065107E" w:rsidRPr="0065107E" w:rsidRDefault="0065107E" w:rsidP="0065107E">
      <w:pPr>
        <w:pStyle w:val="ListParagraph"/>
        <w:numPr>
          <w:ilvl w:val="0"/>
          <w:numId w:val="1"/>
        </w:numPr>
        <w:rPr>
          <w:b/>
        </w:rPr>
      </w:pPr>
      <w:r>
        <w:t>Yes. In the excitement of the auction, no one would bother looking up at the balcony.</w:t>
      </w:r>
    </w:p>
    <w:p w14:paraId="3C4F7ABB" w14:textId="77777777" w:rsidR="0065107E" w:rsidRPr="0065107E" w:rsidRDefault="0065107E" w:rsidP="0065107E">
      <w:pPr>
        <w:rPr>
          <w:b/>
        </w:rPr>
      </w:pPr>
    </w:p>
    <w:p w14:paraId="3A49367D" w14:textId="7EA66B8C" w:rsidR="0065107E" w:rsidRPr="0065107E" w:rsidRDefault="0065107E" w:rsidP="0065107E">
      <w:pPr>
        <w:pStyle w:val="ListParagraph"/>
        <w:numPr>
          <w:ilvl w:val="0"/>
          <w:numId w:val="1"/>
        </w:numPr>
        <w:rPr>
          <w:b/>
        </w:rPr>
      </w:pPr>
      <w:r>
        <w:t>Yes, it is quite possible.</w:t>
      </w:r>
    </w:p>
    <w:p w14:paraId="250D4115" w14:textId="77777777" w:rsidR="0065107E" w:rsidRPr="0065107E" w:rsidRDefault="0065107E" w:rsidP="0065107E">
      <w:pPr>
        <w:pStyle w:val="ListParagraph"/>
        <w:rPr>
          <w:b/>
        </w:rPr>
      </w:pPr>
    </w:p>
    <w:p w14:paraId="5178DEEE" w14:textId="2A08297F" w:rsidR="0065107E" w:rsidRPr="0065107E" w:rsidRDefault="0065107E" w:rsidP="0065107E">
      <w:pPr>
        <w:pStyle w:val="ListParagraph"/>
        <w:numPr>
          <w:ilvl w:val="0"/>
          <w:numId w:val="1"/>
        </w:numPr>
        <w:rPr>
          <w:b/>
        </w:rPr>
      </w:pPr>
      <w:r>
        <w:t>No, there is no reason to believe that she lied.</w:t>
      </w:r>
    </w:p>
    <w:p w14:paraId="4C845164" w14:textId="77777777" w:rsidR="0065107E" w:rsidRPr="0065107E" w:rsidRDefault="0065107E" w:rsidP="0065107E">
      <w:pPr>
        <w:pStyle w:val="ListParagraph"/>
        <w:rPr>
          <w:b/>
        </w:rPr>
      </w:pPr>
    </w:p>
    <w:p w14:paraId="162CB765" w14:textId="105E6DE2" w:rsidR="0065107E" w:rsidRPr="0065107E" w:rsidRDefault="0065107E" w:rsidP="0065107E">
      <w:pPr>
        <w:pStyle w:val="ListParagraph"/>
        <w:numPr>
          <w:ilvl w:val="0"/>
          <w:numId w:val="1"/>
        </w:numPr>
        <w:rPr>
          <w:b/>
        </w:rPr>
      </w:pPr>
      <w:r>
        <w:t>Yes. His half-shaven face is inconsistent with the claim that he was lying on the couch, talking to his wife. Some unexpected event must have happened to cause him to neglect the right-hand side of his face. Consequently, he must have lied.</w:t>
      </w:r>
    </w:p>
    <w:p w14:paraId="466FD59D" w14:textId="77777777" w:rsidR="0065107E" w:rsidRPr="0065107E" w:rsidRDefault="0065107E" w:rsidP="0065107E">
      <w:pPr>
        <w:pStyle w:val="ListParagraph"/>
        <w:rPr>
          <w:b/>
        </w:rPr>
      </w:pPr>
    </w:p>
    <w:p w14:paraId="11AA1EE4" w14:textId="754429F9" w:rsidR="0065107E" w:rsidRPr="0065107E" w:rsidRDefault="0065107E" w:rsidP="0065107E">
      <w:pPr>
        <w:pStyle w:val="ListParagraph"/>
        <w:numPr>
          <w:ilvl w:val="0"/>
          <w:numId w:val="1"/>
        </w:numPr>
        <w:rPr>
          <w:b/>
        </w:rPr>
      </w:pPr>
      <w:r>
        <w:t>If Farabelli lied, then Brenda no longer has an alibi. Since it’s unbelievable that Farabelli would interrupt his shaving to go out and commit a murder, and since there is no reason to disbelieve Sheila, it follows that Brenda must have killed her former husband. Having done it, she rushed back into the room while Fargo was in the middle of shaving. Naturally, he didn’t finish the job.</w:t>
      </w:r>
    </w:p>
    <w:p w14:paraId="6C6D504D" w14:textId="77777777" w:rsidR="0065107E" w:rsidRPr="0065107E" w:rsidRDefault="0065107E" w:rsidP="0065107E">
      <w:pPr>
        <w:pStyle w:val="ListParagraph"/>
        <w:rPr>
          <w:b/>
        </w:rPr>
      </w:pPr>
    </w:p>
    <w:p w14:paraId="530B1D3B" w14:textId="3676A191" w:rsidR="0065107E" w:rsidRPr="0065107E" w:rsidRDefault="0065107E" w:rsidP="0065107E">
      <w:pPr>
        <w:pStyle w:val="ListParagraph"/>
        <w:numPr>
          <w:ilvl w:val="0"/>
          <w:numId w:val="1"/>
        </w:numPr>
        <w:rPr>
          <w:b/>
        </w:rPr>
      </w:pPr>
      <w:r>
        <w:t>Brenda. On the basis of the theory outlined in answer 5, everything fits into place. While Farabelli was shaving, Brenda stepped outside. Shoeman, who had just publicly humiliated her, was calmly peeling an apple. The sight was too much for her, and she simply grabbed the knife and struck. She then rushed back to the room, where Farabelli stopped shaving in order to calm her down. Their hastily invented alibi might have stood up, but for the evidence of his unshaven cheek.</w:t>
      </w:r>
    </w:p>
    <w:p w14:paraId="0BEF7191" w14:textId="77777777" w:rsidR="0065107E" w:rsidRPr="0065107E" w:rsidRDefault="0065107E" w:rsidP="0065107E">
      <w:pPr>
        <w:pStyle w:val="ListParagraph"/>
        <w:rPr>
          <w:b/>
        </w:rPr>
      </w:pPr>
    </w:p>
    <w:p w14:paraId="0020F8A5" w14:textId="30A6E0FC" w:rsidR="0065107E" w:rsidRDefault="0065107E" w:rsidP="0065107E">
      <w:pPr>
        <w:ind w:left="720"/>
      </w:pPr>
      <w:r>
        <w:t>At the trial, she pleaded self-defense. “I thought he was going to attack me,” she said, “and I had to protect myself.”</w:t>
      </w:r>
    </w:p>
    <w:p w14:paraId="0D11F167" w14:textId="0466A555" w:rsidR="0065107E" w:rsidRDefault="0065107E" w:rsidP="0065107E">
      <w:pPr>
        <w:ind w:left="720"/>
      </w:pPr>
    </w:p>
    <w:p w14:paraId="70E16818" w14:textId="6A6BEDF6" w:rsidR="0065107E" w:rsidRDefault="0065107E" w:rsidP="0065107E">
      <w:pPr>
        <w:ind w:left="720"/>
      </w:pPr>
      <w:r>
        <w:t>The jury felt that a man who was in the middle of eating an apple was hardly a serious threat and convicted her of homicide.</w:t>
      </w:r>
    </w:p>
    <w:p w14:paraId="4994D959" w14:textId="6E630E9C" w:rsidR="0065107E" w:rsidRDefault="0065107E" w:rsidP="0065107E">
      <w:pPr>
        <w:ind w:left="720"/>
      </w:pPr>
    </w:p>
    <w:p w14:paraId="69346A5C" w14:textId="0C24B91D" w:rsidR="0065107E" w:rsidRPr="0065107E" w:rsidRDefault="0065107E" w:rsidP="0065107E">
      <w:pPr>
        <w:ind w:left="720"/>
      </w:pPr>
      <w:r>
        <w:t>Under the circumstances, she was unable to spend an afternoon on the myster</w:t>
      </w:r>
      <w:r w:rsidR="00D65B5E">
        <w:t>y yacht, but neither was anyone else, since it turned out to be owned by Kenneth Shoeman, former philanthropist.</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8868B0"/>
    <w:multiLevelType w:val="hybridMultilevel"/>
    <w:tmpl w:val="02F61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410E3E"/>
    <w:rsid w:val="0065107E"/>
    <w:rsid w:val="00974877"/>
    <w:rsid w:val="00993C25"/>
    <w:rsid w:val="00A901AC"/>
    <w:rsid w:val="00AD3BEB"/>
    <w:rsid w:val="00BA79CF"/>
    <w:rsid w:val="00C869E6"/>
    <w:rsid w:val="00D65B5E"/>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10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13</TotalTime>
  <Pages>1</Pages>
  <Words>285</Words>
  <Characters>1628</Characters>
  <Application>Microsoft Office Word</Application>
  <DocSecurity>0</DocSecurity>
  <Lines>13</Lines>
  <Paragraphs>3</Paragraphs>
  <ScaleCrop>false</ScaleCrop>
  <Company>Mark's Text Terminal</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2018-04-23T11:51:00Z</dcterms:created>
  <dcterms:modified xsi:type="dcterms:W3CDTF">2018-05-25T18:13:00Z</dcterms:modified>
</cp:coreProperties>
</file>