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277FD35A" w:rsidR="00B577EA" w:rsidRPr="00B64415"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B64415">
        <w:rPr>
          <w:b/>
          <w:sz w:val="28"/>
          <w:szCs w:val="28"/>
          <w:u w:val="single"/>
        </w:rPr>
        <w:t xml:space="preserve">, Lesson 20 </w:t>
      </w:r>
      <w:r>
        <w:rPr>
          <w:b/>
          <w:sz w:val="28"/>
          <w:szCs w:val="28"/>
          <w:u w:val="single"/>
        </w:rPr>
        <w:t>Answer Key</w:t>
      </w:r>
      <w:r w:rsidR="00B64415">
        <w:rPr>
          <w:b/>
          <w:sz w:val="28"/>
          <w:szCs w:val="28"/>
          <w:u w:val="single"/>
        </w:rPr>
        <w:t xml:space="preserve">: </w:t>
      </w:r>
      <w:r w:rsidR="00B64415">
        <w:rPr>
          <w:b/>
          <w:i/>
          <w:sz w:val="28"/>
          <w:szCs w:val="28"/>
          <w:u w:val="single"/>
        </w:rPr>
        <w:t>Over the Cliffs and Down We Go</w:t>
      </w:r>
    </w:p>
    <w:p w14:paraId="6CB2B209" w14:textId="77777777" w:rsidR="00BA79CF" w:rsidRDefault="00BA79CF" w:rsidP="00BA79CF">
      <w:pPr>
        <w:jc w:val="center"/>
        <w:rPr>
          <w:b/>
          <w:u w:val="single"/>
        </w:rPr>
      </w:pPr>
    </w:p>
    <w:p w14:paraId="0C7BD972" w14:textId="4F937F1A"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1E64F6E3" w14:textId="099AF205" w:rsidR="00BA79CF" w:rsidRDefault="00BA79CF" w:rsidP="00BA79CF"/>
    <w:p w14:paraId="18436563" w14:textId="5DF67A64" w:rsidR="00667947" w:rsidRPr="00667947" w:rsidRDefault="00667947" w:rsidP="00667947">
      <w:pPr>
        <w:pStyle w:val="ListParagraph"/>
        <w:numPr>
          <w:ilvl w:val="0"/>
          <w:numId w:val="1"/>
        </w:numPr>
        <w:rPr>
          <w:b/>
        </w:rPr>
      </w:pPr>
      <w:r>
        <w:t>Yes, judging by the twigs and clay embedded in his clothing.</w:t>
      </w:r>
    </w:p>
    <w:p w14:paraId="53C231C2" w14:textId="77777777" w:rsidR="00667947" w:rsidRPr="00667947" w:rsidRDefault="00667947" w:rsidP="00667947">
      <w:pPr>
        <w:rPr>
          <w:b/>
        </w:rPr>
      </w:pPr>
    </w:p>
    <w:p w14:paraId="76C77C3F" w14:textId="53CA00E5" w:rsidR="00667947" w:rsidRPr="00C50DDB" w:rsidRDefault="00667947" w:rsidP="00667947">
      <w:pPr>
        <w:pStyle w:val="ListParagraph"/>
        <w:numPr>
          <w:ilvl w:val="0"/>
          <w:numId w:val="1"/>
        </w:numPr>
        <w:rPr>
          <w:b/>
        </w:rPr>
      </w:pPr>
      <w:r>
        <w:t>No.</w:t>
      </w:r>
      <w:r w:rsidR="00C50DDB">
        <w:t xml:space="preserve"> It would have been too risky to ram the fence and chance going over the edge. Also, the damage to the fence would have caused damage to the fender. It follows that the fence must have been pulled down intentionally, then the car moved there later to make it look as if it had hit the fence and stopped just in time.</w:t>
      </w:r>
    </w:p>
    <w:p w14:paraId="65DF3294" w14:textId="77777777" w:rsidR="00C50DDB" w:rsidRPr="00C50DDB" w:rsidRDefault="00C50DDB" w:rsidP="00C50DDB">
      <w:pPr>
        <w:pStyle w:val="ListParagraph"/>
        <w:rPr>
          <w:b/>
        </w:rPr>
      </w:pPr>
    </w:p>
    <w:p w14:paraId="07912258" w14:textId="41F3C880" w:rsidR="00C50DDB" w:rsidRPr="009247CD" w:rsidRDefault="009247CD" w:rsidP="00667947">
      <w:pPr>
        <w:pStyle w:val="ListParagraph"/>
        <w:numPr>
          <w:ilvl w:val="0"/>
          <w:numId w:val="1"/>
        </w:numPr>
        <w:rPr>
          <w:b/>
        </w:rPr>
      </w:pPr>
      <w:r>
        <w:t>No. The average person could have managed it.</w:t>
      </w:r>
    </w:p>
    <w:p w14:paraId="2FC684C1" w14:textId="77777777" w:rsidR="009247CD" w:rsidRPr="009247CD" w:rsidRDefault="009247CD" w:rsidP="009247CD">
      <w:pPr>
        <w:pStyle w:val="ListParagraph"/>
        <w:rPr>
          <w:b/>
        </w:rPr>
      </w:pPr>
    </w:p>
    <w:p w14:paraId="405FA194" w14:textId="10AB3E7F" w:rsidR="009247CD" w:rsidRPr="00B01C0C" w:rsidRDefault="009247CD" w:rsidP="00667947">
      <w:pPr>
        <w:pStyle w:val="ListParagraph"/>
        <w:numPr>
          <w:ilvl w:val="0"/>
          <w:numId w:val="1"/>
        </w:numPr>
        <w:rPr>
          <w:b/>
        </w:rPr>
      </w:pPr>
      <w:r>
        <w:t xml:space="preserve">No. </w:t>
      </w:r>
      <w:r w:rsidR="00B01C0C">
        <w:t>At night, the area is deserted. The perpetrator had ample time in which to set up whatever scenario he or she chose, apparently choosing to make it appear that Sonny had rammed the fence and then, groggy from the accident, fallen down the cliff.</w:t>
      </w:r>
    </w:p>
    <w:p w14:paraId="70259B86" w14:textId="77777777" w:rsidR="00B01C0C" w:rsidRPr="00B01C0C" w:rsidRDefault="00B01C0C" w:rsidP="00B01C0C">
      <w:pPr>
        <w:pStyle w:val="ListParagraph"/>
        <w:rPr>
          <w:b/>
        </w:rPr>
      </w:pPr>
    </w:p>
    <w:p w14:paraId="14893E3E" w14:textId="6BF9897A" w:rsidR="00B01C0C" w:rsidRPr="00B01C0C" w:rsidRDefault="00B01C0C" w:rsidP="00667947">
      <w:pPr>
        <w:pStyle w:val="ListParagraph"/>
        <w:numPr>
          <w:ilvl w:val="0"/>
          <w:numId w:val="1"/>
        </w:numPr>
        <w:rPr>
          <w:b/>
        </w:rPr>
      </w:pPr>
      <w:r>
        <w:t>It must have been trampled down in order to lug a heavy object over the fence.</w:t>
      </w:r>
    </w:p>
    <w:p w14:paraId="4FE11AA3" w14:textId="77777777" w:rsidR="00B01C0C" w:rsidRPr="00B01C0C" w:rsidRDefault="00B01C0C" w:rsidP="00B01C0C">
      <w:pPr>
        <w:pStyle w:val="ListParagraph"/>
        <w:rPr>
          <w:b/>
        </w:rPr>
      </w:pPr>
    </w:p>
    <w:p w14:paraId="5F1BFDB6" w14:textId="1BAB98A7" w:rsidR="00B01C0C" w:rsidRPr="00B01C0C" w:rsidRDefault="00B01C0C" w:rsidP="00667947">
      <w:pPr>
        <w:pStyle w:val="ListParagraph"/>
        <w:numPr>
          <w:ilvl w:val="0"/>
          <w:numId w:val="1"/>
        </w:numPr>
        <w:rPr>
          <w:b/>
        </w:rPr>
      </w:pPr>
      <w:r>
        <w:t>No. Had it been one person, the fence would have been bent more or less in V-shape from the point of pressure. The shape of the damaged fence, however, indicates that two people pushed it down from two points about eight feet apart.</w:t>
      </w:r>
    </w:p>
    <w:p w14:paraId="64B6ABB2" w14:textId="77777777" w:rsidR="00B01C0C" w:rsidRPr="00B01C0C" w:rsidRDefault="00B01C0C" w:rsidP="00B01C0C">
      <w:pPr>
        <w:pStyle w:val="ListParagraph"/>
        <w:rPr>
          <w:b/>
        </w:rPr>
      </w:pPr>
    </w:p>
    <w:p w14:paraId="210C0208" w14:textId="025A96F7" w:rsidR="00B01C0C" w:rsidRPr="00B01C0C" w:rsidRDefault="00B01C0C" w:rsidP="00667947">
      <w:pPr>
        <w:pStyle w:val="ListParagraph"/>
        <w:numPr>
          <w:ilvl w:val="0"/>
          <w:numId w:val="1"/>
        </w:numPr>
        <w:rPr>
          <w:b/>
        </w:rPr>
      </w:pPr>
      <w:r>
        <w:t>The Knights, as indicated by answer 6. They felt they had to get rid of Sonny before he went to the D.A. the next morning. Once Sonny was out of the way, they figured they’d have time to cover up their embezzlement, or at worst make a deal with the D.A.</w:t>
      </w:r>
    </w:p>
    <w:p w14:paraId="7EED1DCA" w14:textId="77777777" w:rsidR="00B01C0C" w:rsidRPr="00B01C0C" w:rsidRDefault="00B01C0C" w:rsidP="00B01C0C">
      <w:pPr>
        <w:pStyle w:val="ListParagraph"/>
        <w:rPr>
          <w:b/>
        </w:rPr>
      </w:pPr>
    </w:p>
    <w:p w14:paraId="685E2638" w14:textId="4EA6C66E" w:rsidR="00B01C0C" w:rsidRDefault="00B01C0C" w:rsidP="00B01C0C">
      <w:pPr>
        <w:ind w:left="720"/>
      </w:pPr>
      <w:r>
        <w:t>As for Sherman and Dawn, they had no urgent need to kill Sonny. They had a comfortable living, and they were certain that tomorrow Sonny would be back and be sober enough to discuss matters sensibly.</w:t>
      </w:r>
    </w:p>
    <w:p w14:paraId="6F173928" w14:textId="68F8B382" w:rsidR="00B01C0C" w:rsidRDefault="00B01C0C" w:rsidP="00B01C0C">
      <w:pPr>
        <w:ind w:left="720"/>
      </w:pPr>
    </w:p>
    <w:p w14:paraId="280B655C" w14:textId="19B55029" w:rsidR="00B01C0C" w:rsidRDefault="00B01C0C" w:rsidP="00B01C0C">
      <w:pPr>
        <w:ind w:left="720"/>
      </w:pPr>
      <w:r>
        <w:t>On the basis of Sam’s reasoning and after an investigation, including fingerprints and other forensic evidence, the Knights were charged with homicide and eventually convicted.</w:t>
      </w:r>
    </w:p>
    <w:p w14:paraId="5BD0EC44" w14:textId="7904E675" w:rsidR="00B01C0C" w:rsidRDefault="00B01C0C" w:rsidP="00B01C0C">
      <w:pPr>
        <w:ind w:left="720"/>
      </w:pPr>
    </w:p>
    <w:p w14:paraId="4C0A1D13" w14:textId="47074775" w:rsidR="00B01C0C" w:rsidRPr="00B01C0C" w:rsidRDefault="00B01C0C" w:rsidP="00B01C0C">
      <w:pPr>
        <w:ind w:left="720"/>
      </w:pPr>
      <w:r>
        <w:t>Dawn was jubilant. “Lucky me!” she exclaimed. I get all his money and didn’t even have to kill him!”</w:t>
      </w:r>
      <w:bookmarkStart w:id="0" w:name="_GoBack"/>
      <w:bookmarkEnd w:id="0"/>
    </w:p>
    <w:sectPr w:rsidR="00B01C0C" w:rsidRPr="00B01C0C"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A07237"/>
    <w:multiLevelType w:val="hybridMultilevel"/>
    <w:tmpl w:val="9F620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667947"/>
    <w:rsid w:val="009247CD"/>
    <w:rsid w:val="00974877"/>
    <w:rsid w:val="00993C25"/>
    <w:rsid w:val="00A901AC"/>
    <w:rsid w:val="00B01C0C"/>
    <w:rsid w:val="00B64415"/>
    <w:rsid w:val="00BA79CF"/>
    <w:rsid w:val="00C50DDB"/>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9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32</TotalTime>
  <Pages>1</Pages>
  <Words>288</Words>
  <Characters>1646</Characters>
  <Application>Microsoft Office Word</Application>
  <DocSecurity>0</DocSecurity>
  <Lines>13</Lines>
  <Paragraphs>3</Paragraphs>
  <ScaleCrop>false</ScaleCrop>
  <Company>Mark's Text Terminal</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2018-04-23T11:51:00Z</dcterms:created>
  <dcterms:modified xsi:type="dcterms:W3CDTF">2018-05-29T14:52:00Z</dcterms:modified>
</cp:coreProperties>
</file>