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28468BB" w14:textId="4756A3F4" w:rsidR="00B577EA" w:rsidRPr="00044376" w:rsidRDefault="00BA79CF" w:rsidP="00BA79CF">
      <w:pPr>
        <w:jc w:val="center"/>
        <w:rPr>
          <w:b/>
          <w:i/>
          <w:u w:val="single"/>
        </w:rPr>
      </w:pPr>
      <w:r>
        <w:rPr>
          <w:b/>
          <w:i/>
          <w:sz w:val="28"/>
          <w:szCs w:val="28"/>
          <w:u w:val="single"/>
        </w:rPr>
        <w:t xml:space="preserve">Crime and Puzzlement </w:t>
      </w:r>
      <w:r w:rsidR="00974877">
        <w:rPr>
          <w:b/>
          <w:sz w:val="28"/>
          <w:szCs w:val="28"/>
          <w:u w:val="single"/>
        </w:rPr>
        <w:t>Unit, Volume 2</w:t>
      </w:r>
      <w:r w:rsidR="00044376">
        <w:rPr>
          <w:b/>
          <w:sz w:val="28"/>
          <w:szCs w:val="28"/>
          <w:u w:val="single"/>
        </w:rPr>
        <w:t>, Lesson 19</w:t>
      </w:r>
      <w:r>
        <w:rPr>
          <w:b/>
          <w:sz w:val="28"/>
          <w:szCs w:val="28"/>
          <w:u w:val="single"/>
        </w:rPr>
        <w:t xml:space="preserve"> Answer Key</w:t>
      </w:r>
      <w:r w:rsidR="00044376">
        <w:rPr>
          <w:b/>
          <w:sz w:val="28"/>
          <w:szCs w:val="28"/>
          <w:u w:val="single"/>
        </w:rPr>
        <w:t xml:space="preserve">: </w:t>
      </w:r>
      <w:r w:rsidR="00044376">
        <w:rPr>
          <w:b/>
          <w:i/>
          <w:sz w:val="28"/>
          <w:szCs w:val="28"/>
          <w:u w:val="single"/>
        </w:rPr>
        <w:t>The $40,000 Raffle</w:t>
      </w:r>
    </w:p>
    <w:p w14:paraId="6CB2B209" w14:textId="77777777" w:rsidR="00BA79CF" w:rsidRDefault="00BA79CF" w:rsidP="00BA79CF">
      <w:pPr>
        <w:jc w:val="center"/>
        <w:rPr>
          <w:b/>
          <w:u w:val="single"/>
        </w:rPr>
      </w:pPr>
    </w:p>
    <w:p w14:paraId="0C7BD972" w14:textId="1741135E" w:rsidR="00974877" w:rsidRDefault="00974877" w:rsidP="00974877">
      <w:r>
        <w:rPr>
          <w:b/>
        </w:rPr>
        <w:t>Excerpted</w:t>
      </w:r>
      <w:r w:rsidR="00BA79CF">
        <w:rPr>
          <w:b/>
        </w:rPr>
        <w:t xml:space="preserve"> from: </w:t>
      </w:r>
      <w:r>
        <w:t xml:space="preserve">Treat, Lawrence. </w:t>
      </w:r>
      <w:r>
        <w:rPr>
          <w:i/>
        </w:rPr>
        <w:t>Crime and Puzzlement on Martha’s Vineyard, Mostly</w:t>
      </w:r>
      <w:r>
        <w:t>. New York: Henry Holt, 1993.</w:t>
      </w:r>
    </w:p>
    <w:p w14:paraId="3690C920" w14:textId="6B80B181" w:rsidR="00B04FDC" w:rsidRDefault="00B04FDC" w:rsidP="00974877"/>
    <w:p w14:paraId="43269CBF" w14:textId="435461F0" w:rsidR="00B04FDC" w:rsidRPr="00B04FDC" w:rsidRDefault="00B04FDC" w:rsidP="00B04FDC">
      <w:pPr>
        <w:pStyle w:val="ListParagraph"/>
        <w:numPr>
          <w:ilvl w:val="0"/>
          <w:numId w:val="1"/>
        </w:numPr>
        <w:rPr>
          <w:b/>
        </w:rPr>
      </w:pPr>
      <w:r>
        <w:t>No. A child would have neither the strength nor the ability to carry out such an action.</w:t>
      </w:r>
    </w:p>
    <w:p w14:paraId="173E1991" w14:textId="77777777" w:rsidR="00B04FDC" w:rsidRPr="00B04FDC" w:rsidRDefault="00B04FDC" w:rsidP="00B04FDC">
      <w:pPr>
        <w:rPr>
          <w:b/>
        </w:rPr>
      </w:pPr>
    </w:p>
    <w:p w14:paraId="26025A71" w14:textId="3E130A5D" w:rsidR="00B04FDC" w:rsidRPr="00B04FDC" w:rsidRDefault="00B04FDC" w:rsidP="00B04FDC">
      <w:pPr>
        <w:pStyle w:val="ListParagraph"/>
        <w:numPr>
          <w:ilvl w:val="0"/>
          <w:numId w:val="1"/>
        </w:numPr>
        <w:rPr>
          <w:b/>
        </w:rPr>
      </w:pPr>
      <w:r>
        <w:t>To pick up such a heavy lectern while holding a flag in one hand—and do it unobserved—would be impossible.</w:t>
      </w:r>
    </w:p>
    <w:p w14:paraId="2EB18ECF" w14:textId="77777777" w:rsidR="00B04FDC" w:rsidRPr="00B04FDC" w:rsidRDefault="00B04FDC" w:rsidP="00B04FDC">
      <w:pPr>
        <w:pStyle w:val="ListParagraph"/>
        <w:rPr>
          <w:b/>
        </w:rPr>
      </w:pPr>
    </w:p>
    <w:p w14:paraId="7B81694C" w14:textId="59D011EB" w:rsidR="00B04FDC" w:rsidRPr="00B04FDC" w:rsidRDefault="00B04FDC" w:rsidP="00B04FDC">
      <w:pPr>
        <w:pStyle w:val="ListParagraph"/>
        <w:numPr>
          <w:ilvl w:val="0"/>
          <w:numId w:val="1"/>
        </w:numPr>
        <w:rPr>
          <w:b/>
        </w:rPr>
      </w:pPr>
      <w:r>
        <w:t>Chip. With the winning ticket lost, he had all the publicity he could want, but no longer had to contribute a car.</w:t>
      </w:r>
    </w:p>
    <w:p w14:paraId="6F1AE25B" w14:textId="77777777" w:rsidR="00B04FDC" w:rsidRPr="00B04FDC" w:rsidRDefault="00B04FDC" w:rsidP="00B04FDC">
      <w:pPr>
        <w:pStyle w:val="ListParagraph"/>
        <w:rPr>
          <w:b/>
        </w:rPr>
      </w:pPr>
    </w:p>
    <w:p w14:paraId="1E4C45B5" w14:textId="17B75D97" w:rsidR="00B04FDC" w:rsidRPr="00B04FDC" w:rsidRDefault="00B04FDC" w:rsidP="00B04FDC">
      <w:pPr>
        <w:pStyle w:val="ListParagraph"/>
        <w:numPr>
          <w:ilvl w:val="0"/>
          <w:numId w:val="1"/>
        </w:numPr>
        <w:rPr>
          <w:b/>
        </w:rPr>
      </w:pPr>
      <w:r>
        <w:t>Sure, why not?</w:t>
      </w:r>
    </w:p>
    <w:p w14:paraId="18BD03E5" w14:textId="77777777" w:rsidR="00B04FDC" w:rsidRPr="00B04FDC" w:rsidRDefault="00B04FDC" w:rsidP="00B04FDC">
      <w:pPr>
        <w:pStyle w:val="ListParagraph"/>
        <w:rPr>
          <w:b/>
        </w:rPr>
      </w:pPr>
    </w:p>
    <w:p w14:paraId="708E28B8" w14:textId="03BF0B7E" w:rsidR="00B04FDC" w:rsidRPr="00B04FDC" w:rsidRDefault="00B04FDC" w:rsidP="00B04FDC">
      <w:pPr>
        <w:pStyle w:val="ListParagraph"/>
        <w:numPr>
          <w:ilvl w:val="0"/>
          <w:numId w:val="1"/>
        </w:numPr>
        <w:rPr>
          <w:b/>
        </w:rPr>
      </w:pPr>
      <w:r>
        <w:t>The lectern must have been kicked into the flames, the tickets on top destroyed.</w:t>
      </w:r>
    </w:p>
    <w:p w14:paraId="5498C645" w14:textId="77777777" w:rsidR="00B04FDC" w:rsidRPr="00B04FDC" w:rsidRDefault="00B04FDC" w:rsidP="00B04FDC">
      <w:pPr>
        <w:pStyle w:val="ListParagraph"/>
        <w:rPr>
          <w:b/>
        </w:rPr>
      </w:pPr>
    </w:p>
    <w:p w14:paraId="53288590" w14:textId="76DC835C" w:rsidR="00B04FDC" w:rsidRPr="00B04FDC" w:rsidRDefault="00B04FDC" w:rsidP="00B04FDC">
      <w:pPr>
        <w:pStyle w:val="ListParagraph"/>
        <w:numPr>
          <w:ilvl w:val="0"/>
          <w:numId w:val="1"/>
        </w:numPr>
        <w:rPr>
          <w:b/>
        </w:rPr>
      </w:pPr>
      <w:r>
        <w:t>Not Chip, a small man who was not in a good position to kick the lectern. And not Tenwhistle, because a ballet dancer would never risk breaking a toe while kicking a heavy object and would probably have kicked straight up, rather than forward, since his training was to kick high. Therefore, Sam arrested Torry because as a punter he had the strength and the know-how to kick hard and with a forward motion.</w:t>
      </w:r>
    </w:p>
    <w:p w14:paraId="49BDD563" w14:textId="77777777" w:rsidR="00B04FDC" w:rsidRPr="00B04FDC" w:rsidRDefault="00B04FDC" w:rsidP="00B04FDC">
      <w:pPr>
        <w:pStyle w:val="ListParagraph"/>
        <w:rPr>
          <w:b/>
        </w:rPr>
      </w:pPr>
    </w:p>
    <w:p w14:paraId="04A85B29" w14:textId="0F2D641A" w:rsidR="00B04FDC" w:rsidRDefault="00B04FDC" w:rsidP="00B04FDC">
      <w:pPr>
        <w:pStyle w:val="ListParagraph"/>
      </w:pPr>
      <w:r>
        <w:t>Unde the pressure of Sam’s interrogation, in which he relied heavily on Torry’s vanity and reputation as a punter (he hoped to play professionally), Torry admitted that we was paid to kick the lectern into the fire.</w:t>
      </w:r>
    </w:p>
    <w:p w14:paraId="5B65F769" w14:textId="71D1594C" w:rsidR="00B04FDC" w:rsidRDefault="00B04FDC" w:rsidP="00B04FDC">
      <w:pPr>
        <w:pStyle w:val="ListParagraph"/>
      </w:pPr>
    </w:p>
    <w:p w14:paraId="075BB6DE" w14:textId="63D87AD6" w:rsidR="00B04FDC" w:rsidRPr="00B04FDC" w:rsidRDefault="00B04FDC" w:rsidP="00B04FDC">
      <w:pPr>
        <w:pStyle w:val="ListParagraph"/>
      </w:pPr>
      <w:r>
        <w:t>“And what a kick that was!” he exclaimed.</w:t>
      </w:r>
      <w:bookmarkStart w:id="0" w:name="_GoBack"/>
      <w:bookmarkEnd w:id="0"/>
    </w:p>
    <w:p w14:paraId="1E64F6E3" w14:textId="666A062D" w:rsidR="00BA79CF" w:rsidRPr="00BA79CF" w:rsidRDefault="00BA79CF" w:rsidP="00BA79CF"/>
    <w:sectPr w:rsidR="00BA79CF" w:rsidRPr="00BA79CF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B553A59"/>
    <w:multiLevelType w:val="hybridMultilevel"/>
    <w:tmpl w:val="85742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9CF"/>
    <w:rsid w:val="00044376"/>
    <w:rsid w:val="0038015A"/>
    <w:rsid w:val="00410E3E"/>
    <w:rsid w:val="00974877"/>
    <w:rsid w:val="00993C25"/>
    <w:rsid w:val="00A901AC"/>
    <w:rsid w:val="00B04FDC"/>
    <w:rsid w:val="00BA79CF"/>
    <w:rsid w:val="00C869E6"/>
    <w:rsid w:val="00E16D41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CC8FE1E"/>
  <w15:chartTrackingRefBased/>
  <w15:docId w15:val="{0852EA59-77A5-A449-8B49-1B8F0389DC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04FD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11</TotalTime>
  <Pages>1</Pages>
  <Words>190</Words>
  <Characters>1083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4</cp:revision>
  <dcterms:created xsi:type="dcterms:W3CDTF">2018-04-23T11:51:00Z</dcterms:created>
  <dcterms:modified xsi:type="dcterms:W3CDTF">2018-05-29T12:28:00Z</dcterms:modified>
</cp:coreProperties>
</file>