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7FDFC386" w:rsidR="00B577EA" w:rsidRPr="00320336"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320336">
        <w:rPr>
          <w:b/>
          <w:sz w:val="28"/>
          <w:szCs w:val="28"/>
          <w:u w:val="single"/>
        </w:rPr>
        <w:t>, Lesson 18</w:t>
      </w:r>
      <w:r>
        <w:rPr>
          <w:b/>
          <w:sz w:val="28"/>
          <w:szCs w:val="28"/>
          <w:u w:val="single"/>
        </w:rPr>
        <w:t xml:space="preserve"> Answer Key</w:t>
      </w:r>
      <w:r w:rsidR="00320336">
        <w:rPr>
          <w:b/>
          <w:sz w:val="28"/>
          <w:szCs w:val="28"/>
          <w:u w:val="single"/>
        </w:rPr>
        <w:t xml:space="preserve">: </w:t>
      </w:r>
      <w:r w:rsidR="00320336">
        <w:rPr>
          <w:b/>
          <w:i/>
          <w:sz w:val="28"/>
          <w:szCs w:val="28"/>
          <w:u w:val="single"/>
        </w:rPr>
        <w:t>A Case of Kippers</w:t>
      </w:r>
    </w:p>
    <w:p w14:paraId="6CB2B209" w14:textId="77777777" w:rsidR="00BA79CF" w:rsidRDefault="00BA79CF" w:rsidP="00BA79CF">
      <w:pPr>
        <w:jc w:val="center"/>
        <w:rPr>
          <w:b/>
          <w:u w:val="single"/>
        </w:rPr>
      </w:pPr>
    </w:p>
    <w:p w14:paraId="0C7BD972" w14:textId="46E562ED"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6910FED4" w14:textId="4C0CF7F6" w:rsidR="00331F64" w:rsidRDefault="00331F64" w:rsidP="00974877"/>
    <w:p w14:paraId="28917641" w14:textId="238ADD43" w:rsidR="00331F64" w:rsidRPr="00331F64" w:rsidRDefault="00331F64" w:rsidP="00331F64">
      <w:pPr>
        <w:pStyle w:val="ListParagraph"/>
        <w:numPr>
          <w:ilvl w:val="0"/>
          <w:numId w:val="1"/>
        </w:numPr>
        <w:rPr>
          <w:b/>
        </w:rPr>
      </w:pPr>
      <w:r>
        <w:t>Yes, most likely.</w:t>
      </w:r>
    </w:p>
    <w:p w14:paraId="215729F6" w14:textId="77777777" w:rsidR="00331F64" w:rsidRPr="00331F64" w:rsidRDefault="00331F64" w:rsidP="00331F64">
      <w:pPr>
        <w:rPr>
          <w:b/>
        </w:rPr>
      </w:pPr>
    </w:p>
    <w:p w14:paraId="00499FFA" w14:textId="307CC8AD" w:rsidR="00331F64" w:rsidRPr="00331F64" w:rsidRDefault="00331F64" w:rsidP="00331F64">
      <w:pPr>
        <w:pStyle w:val="ListParagraph"/>
        <w:numPr>
          <w:ilvl w:val="0"/>
          <w:numId w:val="1"/>
        </w:numPr>
        <w:rPr>
          <w:b/>
        </w:rPr>
      </w:pPr>
      <w:r>
        <w:t>Yes, judging by the bareness of the apartment.</w:t>
      </w:r>
    </w:p>
    <w:p w14:paraId="2239B382" w14:textId="77777777" w:rsidR="00331F64" w:rsidRPr="00331F64" w:rsidRDefault="00331F64" w:rsidP="00331F64">
      <w:pPr>
        <w:pStyle w:val="ListParagraph"/>
        <w:rPr>
          <w:b/>
        </w:rPr>
      </w:pPr>
    </w:p>
    <w:p w14:paraId="3E2B67CB" w14:textId="7B941A4E" w:rsidR="00331F64" w:rsidRPr="00331F64" w:rsidRDefault="00331F64" w:rsidP="00331F64">
      <w:pPr>
        <w:pStyle w:val="ListParagraph"/>
        <w:numPr>
          <w:ilvl w:val="0"/>
          <w:numId w:val="1"/>
        </w:numPr>
        <w:rPr>
          <w:b/>
        </w:rPr>
      </w:pPr>
      <w:r>
        <w:t>Yes, he had a $16,148,09 motive.</w:t>
      </w:r>
    </w:p>
    <w:p w14:paraId="61F8D6C6" w14:textId="77777777" w:rsidR="00331F64" w:rsidRPr="00331F64" w:rsidRDefault="00331F64" w:rsidP="00331F64">
      <w:pPr>
        <w:pStyle w:val="ListParagraph"/>
        <w:rPr>
          <w:b/>
        </w:rPr>
      </w:pPr>
    </w:p>
    <w:p w14:paraId="7BC22455" w14:textId="4483ED71" w:rsidR="00331F64" w:rsidRPr="00331F64" w:rsidRDefault="00331F64" w:rsidP="00331F64">
      <w:pPr>
        <w:pStyle w:val="ListParagraph"/>
        <w:numPr>
          <w:ilvl w:val="0"/>
          <w:numId w:val="1"/>
        </w:numPr>
        <w:rPr>
          <w:b/>
        </w:rPr>
      </w:pPr>
      <w:r>
        <w:t>It indicates that the garbage bag had sprung a leak and had probably contained water.</w:t>
      </w:r>
    </w:p>
    <w:p w14:paraId="65A634D8" w14:textId="77777777" w:rsidR="00331F64" w:rsidRPr="00331F64" w:rsidRDefault="00331F64" w:rsidP="00331F64">
      <w:pPr>
        <w:pStyle w:val="ListParagraph"/>
        <w:rPr>
          <w:b/>
        </w:rPr>
      </w:pPr>
    </w:p>
    <w:p w14:paraId="1438E497" w14:textId="68C60017" w:rsidR="00331F64" w:rsidRPr="00331F64" w:rsidRDefault="00331F64" w:rsidP="00331F64">
      <w:pPr>
        <w:pStyle w:val="ListParagraph"/>
        <w:numPr>
          <w:ilvl w:val="0"/>
          <w:numId w:val="1"/>
        </w:numPr>
        <w:rPr>
          <w:b/>
        </w:rPr>
      </w:pPr>
      <w:r>
        <w:t>Sam was struck with the realization that if ice cream melts, so does ice, and if the bag had been filled with ice, the melting ice would not only account for Q.T.’s we dress, it also would seriously alter some of the signs by which time of death is normally judged, such as the rate of cooling of the body, its color, rate of decay, and so forth.</w:t>
      </w:r>
    </w:p>
    <w:p w14:paraId="50362F56" w14:textId="77777777" w:rsidR="00331F64" w:rsidRPr="00331F64" w:rsidRDefault="00331F64" w:rsidP="00331F64">
      <w:pPr>
        <w:pStyle w:val="ListParagraph"/>
        <w:rPr>
          <w:b/>
        </w:rPr>
      </w:pPr>
    </w:p>
    <w:p w14:paraId="0EFE635A" w14:textId="45507054" w:rsidR="00331F64" w:rsidRDefault="00331F64" w:rsidP="00331F64">
      <w:pPr>
        <w:ind w:left="720"/>
      </w:pPr>
      <w:r>
        <w:t>Once Sam had guessed that the bag had contained ice, it was easy to theorize that Q.T. had come to collect a debt that Casper couldn’t pay, that they’d had an argument, and that he’</w:t>
      </w:r>
      <w:r w:rsidR="008E7CCF">
        <w:t>d strangled her. In order to alter the evidence determining the time of death, he “iced” her so he could set the time of death on a day when he was off-island. He expected to return in plenty of time to remove the bag and its contents, but his scheme backfired when Sara came into the apartment and called the police.</w:t>
      </w:r>
    </w:p>
    <w:p w14:paraId="3B035BD1" w14:textId="0AE63D8A" w:rsidR="008E7CCF" w:rsidRDefault="008E7CCF" w:rsidP="00331F64">
      <w:pPr>
        <w:ind w:left="720"/>
      </w:pPr>
    </w:p>
    <w:p w14:paraId="3DD39E17" w14:textId="6A6868E8" w:rsidR="008E7CCF" w:rsidRPr="00331F64" w:rsidRDefault="008E7CCF" w:rsidP="00331F64">
      <w:pPr>
        <w:ind w:left="720"/>
      </w:pPr>
      <w:r>
        <w:t>Casper, interv</w:t>
      </w:r>
      <w:r w:rsidR="003F7A59">
        <w:t>iewed by the press, was livid. “Drat!” he exclaimed. “I got kippered.”</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05A07"/>
    <w:multiLevelType w:val="hybridMultilevel"/>
    <w:tmpl w:val="E4229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20336"/>
    <w:rsid w:val="00331F64"/>
    <w:rsid w:val="0038015A"/>
    <w:rsid w:val="003F7A59"/>
    <w:rsid w:val="00410E3E"/>
    <w:rsid w:val="008E7CCF"/>
    <w:rsid w:val="00974877"/>
    <w:rsid w:val="00993C25"/>
    <w:rsid w:val="00A901AC"/>
    <w:rsid w:val="00BA79CF"/>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1F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11</TotalTime>
  <Pages>1</Pages>
  <Words>195</Words>
  <Characters>1118</Characters>
  <Application>Microsoft Office Word</Application>
  <DocSecurity>0</DocSecurity>
  <Lines>9</Lines>
  <Paragraphs>2</Paragraphs>
  <ScaleCrop>false</ScaleCrop>
  <Company>Mark's Text Terminal</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2018-04-23T11:51:00Z</dcterms:created>
  <dcterms:modified xsi:type="dcterms:W3CDTF">2018-05-29T12:17:00Z</dcterms:modified>
</cp:coreProperties>
</file>