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8468BB" w14:textId="4E2C0364" w:rsidR="00B577EA" w:rsidRPr="00680559" w:rsidRDefault="00BA79CF" w:rsidP="00BA79CF">
      <w:pPr>
        <w:jc w:val="center"/>
        <w:rPr>
          <w:b/>
          <w:i/>
          <w:u w:val="single"/>
        </w:rPr>
      </w:pPr>
      <w:r>
        <w:rPr>
          <w:b/>
          <w:i/>
          <w:sz w:val="28"/>
          <w:szCs w:val="28"/>
          <w:u w:val="single"/>
        </w:rPr>
        <w:t xml:space="preserve">Crime and Puzzlement </w:t>
      </w:r>
      <w:r w:rsidR="00974877">
        <w:rPr>
          <w:b/>
          <w:sz w:val="28"/>
          <w:szCs w:val="28"/>
          <w:u w:val="single"/>
        </w:rPr>
        <w:t>Unit, Volume 2</w:t>
      </w:r>
      <w:r w:rsidR="00680559">
        <w:rPr>
          <w:b/>
          <w:sz w:val="28"/>
          <w:szCs w:val="28"/>
          <w:u w:val="single"/>
        </w:rPr>
        <w:t>, Lesson 17</w:t>
      </w:r>
      <w:r>
        <w:rPr>
          <w:b/>
          <w:sz w:val="28"/>
          <w:szCs w:val="28"/>
          <w:u w:val="single"/>
        </w:rPr>
        <w:t xml:space="preserve"> Answer Key</w:t>
      </w:r>
      <w:r w:rsidR="00680559">
        <w:rPr>
          <w:b/>
          <w:sz w:val="28"/>
          <w:szCs w:val="28"/>
          <w:u w:val="single"/>
        </w:rPr>
        <w:t xml:space="preserve">: </w:t>
      </w:r>
      <w:r w:rsidR="00680559">
        <w:rPr>
          <w:b/>
          <w:i/>
          <w:sz w:val="28"/>
          <w:szCs w:val="28"/>
          <w:u w:val="single"/>
        </w:rPr>
        <w:t>Vineyard Gothic</w:t>
      </w:r>
    </w:p>
    <w:p w14:paraId="6CB2B209" w14:textId="77777777" w:rsidR="00BA79CF" w:rsidRDefault="00BA79CF" w:rsidP="00BA79CF">
      <w:pPr>
        <w:jc w:val="center"/>
        <w:rPr>
          <w:b/>
          <w:u w:val="single"/>
        </w:rPr>
      </w:pPr>
    </w:p>
    <w:p w14:paraId="0C7BD972" w14:textId="3B9E0BFE" w:rsidR="00974877" w:rsidRDefault="00974877" w:rsidP="00974877">
      <w:r>
        <w:rPr>
          <w:b/>
        </w:rPr>
        <w:t>Excerpted</w:t>
      </w:r>
      <w:r w:rsidR="00BA79CF">
        <w:rPr>
          <w:b/>
        </w:rPr>
        <w:t xml:space="preserve"> from: </w:t>
      </w:r>
      <w:r>
        <w:t xml:space="preserve">Treat, Lawrence. </w:t>
      </w:r>
      <w:r>
        <w:rPr>
          <w:i/>
        </w:rPr>
        <w:t>Crime and Puzzlement on Martha’s Vineyard, Mostly</w:t>
      </w:r>
      <w:r>
        <w:t>. New York: Henry Holt, 1993.</w:t>
      </w:r>
    </w:p>
    <w:p w14:paraId="393EF45A" w14:textId="3F30FBCF" w:rsidR="0044725A" w:rsidRDefault="0044725A" w:rsidP="00974877"/>
    <w:p w14:paraId="5539093E" w14:textId="458619F0" w:rsidR="0044725A" w:rsidRPr="0044725A" w:rsidRDefault="0044725A" w:rsidP="0044725A">
      <w:pPr>
        <w:pStyle w:val="ListParagraph"/>
        <w:numPr>
          <w:ilvl w:val="0"/>
          <w:numId w:val="1"/>
        </w:numPr>
        <w:rPr>
          <w:b/>
        </w:rPr>
      </w:pPr>
      <w:r>
        <w:t>Stone chimney became brick.</w:t>
      </w:r>
    </w:p>
    <w:p w14:paraId="449DE7C0" w14:textId="77777777" w:rsidR="0044725A" w:rsidRPr="0044725A" w:rsidRDefault="0044725A" w:rsidP="0044725A">
      <w:pPr>
        <w:rPr>
          <w:b/>
        </w:rPr>
      </w:pPr>
    </w:p>
    <w:p w14:paraId="64F92826" w14:textId="55041263" w:rsidR="0044725A" w:rsidRPr="0044725A" w:rsidRDefault="0044725A" w:rsidP="0044725A">
      <w:pPr>
        <w:pStyle w:val="ListParagraph"/>
        <w:numPr>
          <w:ilvl w:val="0"/>
          <w:numId w:val="1"/>
        </w:numPr>
        <w:rPr>
          <w:b/>
        </w:rPr>
      </w:pPr>
      <w:r>
        <w:t>Missing eave ornament replaced.</w:t>
      </w:r>
    </w:p>
    <w:p w14:paraId="4298E403" w14:textId="77777777" w:rsidR="0044725A" w:rsidRPr="0044725A" w:rsidRDefault="0044725A" w:rsidP="0044725A">
      <w:pPr>
        <w:pStyle w:val="ListParagraph"/>
        <w:rPr>
          <w:b/>
        </w:rPr>
      </w:pPr>
    </w:p>
    <w:p w14:paraId="18424D37" w14:textId="30DFD8F4" w:rsidR="0044725A" w:rsidRPr="0044725A" w:rsidRDefault="0044725A" w:rsidP="0044725A">
      <w:pPr>
        <w:pStyle w:val="ListParagraph"/>
        <w:numPr>
          <w:ilvl w:val="0"/>
          <w:numId w:val="1"/>
        </w:numPr>
        <w:rPr>
          <w:b/>
        </w:rPr>
      </w:pPr>
      <w:r>
        <w:t>Extra trim added to upstairs door.</w:t>
      </w:r>
    </w:p>
    <w:p w14:paraId="17922DB3" w14:textId="77777777" w:rsidR="0044725A" w:rsidRPr="0044725A" w:rsidRDefault="0044725A" w:rsidP="0044725A">
      <w:pPr>
        <w:pStyle w:val="ListParagraph"/>
        <w:rPr>
          <w:b/>
        </w:rPr>
      </w:pPr>
    </w:p>
    <w:p w14:paraId="1692C4BC" w14:textId="09AFB7D4" w:rsidR="0044725A" w:rsidRPr="0044725A" w:rsidRDefault="0044725A" w:rsidP="0044725A">
      <w:pPr>
        <w:pStyle w:val="ListParagraph"/>
        <w:numPr>
          <w:ilvl w:val="0"/>
          <w:numId w:val="1"/>
        </w:numPr>
        <w:rPr>
          <w:b/>
        </w:rPr>
      </w:pPr>
      <w:r>
        <w:t>Rocking chair on balcony repaired.</w:t>
      </w:r>
    </w:p>
    <w:p w14:paraId="74AFBD58" w14:textId="77777777" w:rsidR="0044725A" w:rsidRPr="0044725A" w:rsidRDefault="0044725A" w:rsidP="0044725A">
      <w:pPr>
        <w:pStyle w:val="ListParagraph"/>
        <w:rPr>
          <w:b/>
        </w:rPr>
      </w:pPr>
    </w:p>
    <w:p w14:paraId="352C045A" w14:textId="10AD8636" w:rsidR="0044725A" w:rsidRPr="0044725A" w:rsidRDefault="0044725A" w:rsidP="0044725A">
      <w:pPr>
        <w:pStyle w:val="ListParagraph"/>
        <w:numPr>
          <w:ilvl w:val="0"/>
          <w:numId w:val="1"/>
        </w:numPr>
        <w:rPr>
          <w:b/>
        </w:rPr>
      </w:pPr>
      <w:r>
        <w:t>Missing balustrade post replaced.</w:t>
      </w:r>
    </w:p>
    <w:p w14:paraId="343D32CA" w14:textId="77777777" w:rsidR="0044725A" w:rsidRPr="0044725A" w:rsidRDefault="0044725A" w:rsidP="0044725A">
      <w:pPr>
        <w:pStyle w:val="ListParagraph"/>
        <w:rPr>
          <w:b/>
        </w:rPr>
      </w:pPr>
    </w:p>
    <w:p w14:paraId="6C026DDA" w14:textId="6406B908" w:rsidR="0044725A" w:rsidRPr="0044725A" w:rsidRDefault="0044725A" w:rsidP="0044725A">
      <w:pPr>
        <w:pStyle w:val="ListParagraph"/>
        <w:numPr>
          <w:ilvl w:val="0"/>
          <w:numId w:val="1"/>
        </w:numPr>
        <w:rPr>
          <w:b/>
        </w:rPr>
      </w:pPr>
      <w:r>
        <w:t>Extra detail trim on stoop posts.</w:t>
      </w:r>
    </w:p>
    <w:p w14:paraId="0F0FC9B9" w14:textId="77777777" w:rsidR="0044725A" w:rsidRPr="0044725A" w:rsidRDefault="0044725A" w:rsidP="0044725A">
      <w:pPr>
        <w:pStyle w:val="ListParagraph"/>
        <w:rPr>
          <w:b/>
        </w:rPr>
      </w:pPr>
    </w:p>
    <w:p w14:paraId="70F556CC" w14:textId="15EC74A2" w:rsidR="0044725A" w:rsidRPr="0044725A" w:rsidRDefault="0044725A" w:rsidP="0044725A">
      <w:pPr>
        <w:pStyle w:val="ListParagraph"/>
        <w:numPr>
          <w:ilvl w:val="0"/>
          <w:numId w:val="1"/>
        </w:numPr>
        <w:rPr>
          <w:b/>
        </w:rPr>
      </w:pPr>
      <w:r>
        <w:t>Broken window replaced.</w:t>
      </w:r>
    </w:p>
    <w:p w14:paraId="4A0341C6" w14:textId="77777777" w:rsidR="0044725A" w:rsidRPr="0044725A" w:rsidRDefault="0044725A" w:rsidP="0044725A">
      <w:pPr>
        <w:pStyle w:val="ListParagraph"/>
        <w:rPr>
          <w:b/>
        </w:rPr>
      </w:pPr>
    </w:p>
    <w:p w14:paraId="2B432586" w14:textId="7E2AF548" w:rsidR="0044725A" w:rsidRPr="0044725A" w:rsidRDefault="0044725A" w:rsidP="0044725A">
      <w:pPr>
        <w:pStyle w:val="ListParagraph"/>
        <w:numPr>
          <w:ilvl w:val="0"/>
          <w:numId w:val="1"/>
        </w:numPr>
        <w:rPr>
          <w:b/>
        </w:rPr>
      </w:pPr>
      <w:r>
        <w:t>Flowers planted.</w:t>
      </w:r>
    </w:p>
    <w:p w14:paraId="0D420F91" w14:textId="77777777" w:rsidR="0044725A" w:rsidRPr="0044725A" w:rsidRDefault="0044725A" w:rsidP="0044725A">
      <w:pPr>
        <w:pStyle w:val="ListParagraph"/>
        <w:rPr>
          <w:b/>
        </w:rPr>
      </w:pPr>
    </w:p>
    <w:p w14:paraId="5110D181" w14:textId="7FADFAEE" w:rsidR="0044725A" w:rsidRPr="0044725A" w:rsidRDefault="0044725A" w:rsidP="0044725A">
      <w:pPr>
        <w:pStyle w:val="ListParagraph"/>
        <w:numPr>
          <w:ilvl w:val="0"/>
          <w:numId w:val="1"/>
        </w:numPr>
        <w:rPr>
          <w:b/>
        </w:rPr>
      </w:pPr>
      <w:r>
        <w:t>Porch flooring replaced.</w:t>
      </w:r>
    </w:p>
    <w:p w14:paraId="6B49E25E" w14:textId="77777777" w:rsidR="0044725A" w:rsidRPr="0044725A" w:rsidRDefault="0044725A" w:rsidP="0044725A">
      <w:pPr>
        <w:pStyle w:val="ListParagraph"/>
        <w:rPr>
          <w:b/>
        </w:rPr>
      </w:pPr>
    </w:p>
    <w:p w14:paraId="5080765E" w14:textId="3C04AB2B" w:rsidR="0044725A" w:rsidRPr="0044725A" w:rsidRDefault="0044725A" w:rsidP="0044725A">
      <w:pPr>
        <w:ind w:left="360"/>
      </w:pPr>
      <w:r>
        <w:t>After considerable discussion and after some people claimed to have found some nonexistent changes, Sam said, “That’s all fine and I commend you, but there’s something none of you noticed.</w:t>
      </w:r>
      <w:r w:rsidR="00DD173A">
        <w:t xml:space="preserve"> It’s not what was changed, but what wasn’t. You see, there’s no keyhole in the door and you can’t lock the house.” Did you notice?</w:t>
      </w:r>
      <w:bookmarkStart w:id="0" w:name="_GoBack"/>
      <w:bookmarkEnd w:id="0"/>
    </w:p>
    <w:p w14:paraId="1E64F6E3" w14:textId="666A062D" w:rsidR="00BA79CF" w:rsidRPr="00BA79CF" w:rsidRDefault="00BA79CF" w:rsidP="00BA79CF"/>
    <w:sectPr w:rsidR="00BA79CF" w:rsidRPr="00BA79CF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B857CE"/>
    <w:multiLevelType w:val="hybridMultilevel"/>
    <w:tmpl w:val="209450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9CF"/>
    <w:rsid w:val="0038015A"/>
    <w:rsid w:val="00410E3E"/>
    <w:rsid w:val="0044725A"/>
    <w:rsid w:val="00680559"/>
    <w:rsid w:val="00974877"/>
    <w:rsid w:val="00993C25"/>
    <w:rsid w:val="00A901AC"/>
    <w:rsid w:val="00BA79CF"/>
    <w:rsid w:val="00C869E6"/>
    <w:rsid w:val="00DD173A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C8FE1E"/>
  <w15:chartTrackingRefBased/>
  <w15:docId w15:val="{0852EA59-77A5-A449-8B49-1B8F0389D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72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7</TotalTime>
  <Pages>1</Pages>
  <Words>116</Words>
  <Characters>667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2018-04-23T11:51:00Z</dcterms:created>
  <dcterms:modified xsi:type="dcterms:W3CDTF">2018-05-29T12:09:00Z</dcterms:modified>
</cp:coreProperties>
</file>