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1A889360" w:rsidR="00B577EA" w:rsidRPr="00D56846"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D56846">
        <w:rPr>
          <w:b/>
          <w:sz w:val="28"/>
          <w:szCs w:val="28"/>
          <w:u w:val="single"/>
        </w:rPr>
        <w:t>, Lesson 16</w:t>
      </w:r>
      <w:r>
        <w:rPr>
          <w:b/>
          <w:sz w:val="28"/>
          <w:szCs w:val="28"/>
          <w:u w:val="single"/>
        </w:rPr>
        <w:t xml:space="preserve"> Answer Key</w:t>
      </w:r>
      <w:r w:rsidR="00D56846">
        <w:rPr>
          <w:b/>
          <w:sz w:val="28"/>
          <w:szCs w:val="28"/>
          <w:u w:val="single"/>
        </w:rPr>
        <w:t xml:space="preserve">: </w:t>
      </w:r>
      <w:r w:rsidR="00D56846">
        <w:rPr>
          <w:b/>
          <w:i/>
          <w:sz w:val="28"/>
          <w:szCs w:val="28"/>
          <w:u w:val="single"/>
        </w:rPr>
        <w:t>The Awesome Treasure</w:t>
      </w:r>
    </w:p>
    <w:p w14:paraId="6CB2B209" w14:textId="77777777" w:rsidR="00BA79CF" w:rsidRDefault="00BA79CF" w:rsidP="00BA79CF">
      <w:pPr>
        <w:jc w:val="center"/>
        <w:rPr>
          <w:b/>
          <w:u w:val="single"/>
        </w:rPr>
      </w:pPr>
    </w:p>
    <w:p w14:paraId="0C7BD972" w14:textId="4F937F1A"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1E64F6E3" w14:textId="139DEECF" w:rsidR="00BA79CF" w:rsidRDefault="00BA79CF" w:rsidP="00BA79CF"/>
    <w:p w14:paraId="2CDF466E" w14:textId="7274FC6A" w:rsidR="0068342E" w:rsidRPr="0068342E" w:rsidRDefault="0068342E" w:rsidP="0068342E">
      <w:pPr>
        <w:pStyle w:val="ListParagraph"/>
        <w:numPr>
          <w:ilvl w:val="0"/>
          <w:numId w:val="1"/>
        </w:numPr>
        <w:rPr>
          <w:b/>
        </w:rPr>
      </w:pPr>
      <w:r>
        <w:t>No, judging by the position of the body in front of the safe and by the bookend, which is too far from the body to have been knocked down accidentally by Uncle Victor’s fall.</w:t>
      </w:r>
    </w:p>
    <w:p w14:paraId="0D047156" w14:textId="77777777" w:rsidR="0068342E" w:rsidRPr="0068342E" w:rsidRDefault="0068342E" w:rsidP="0068342E">
      <w:pPr>
        <w:rPr>
          <w:b/>
        </w:rPr>
      </w:pPr>
    </w:p>
    <w:p w14:paraId="342E6211" w14:textId="29DEA6A1" w:rsidR="0068342E" w:rsidRPr="0068342E" w:rsidRDefault="0068342E" w:rsidP="0068342E">
      <w:pPr>
        <w:pStyle w:val="ListParagraph"/>
        <w:numPr>
          <w:ilvl w:val="0"/>
          <w:numId w:val="1"/>
        </w:numPr>
        <w:rPr>
          <w:b/>
        </w:rPr>
      </w:pPr>
      <w:r>
        <w:t>Yes, because the cash in the safe is missing.</w:t>
      </w:r>
    </w:p>
    <w:p w14:paraId="0BE37425" w14:textId="77777777" w:rsidR="0068342E" w:rsidRPr="0068342E" w:rsidRDefault="0068342E" w:rsidP="0068342E">
      <w:pPr>
        <w:pStyle w:val="ListParagraph"/>
        <w:rPr>
          <w:b/>
        </w:rPr>
      </w:pPr>
    </w:p>
    <w:p w14:paraId="5DAB337F" w14:textId="1D55C38E" w:rsidR="0068342E" w:rsidRPr="0068342E" w:rsidRDefault="0068342E" w:rsidP="0068342E">
      <w:pPr>
        <w:pStyle w:val="ListParagraph"/>
        <w:numPr>
          <w:ilvl w:val="0"/>
          <w:numId w:val="1"/>
        </w:numPr>
        <w:rPr>
          <w:b/>
        </w:rPr>
      </w:pPr>
      <w:r>
        <w:t>Yes, because the safe could not have been opened while the body was blocking the door.</w:t>
      </w:r>
    </w:p>
    <w:p w14:paraId="593E32BD" w14:textId="77777777" w:rsidR="0068342E" w:rsidRPr="0068342E" w:rsidRDefault="0068342E" w:rsidP="0068342E">
      <w:pPr>
        <w:pStyle w:val="ListParagraph"/>
        <w:rPr>
          <w:b/>
        </w:rPr>
      </w:pPr>
    </w:p>
    <w:p w14:paraId="7E3BDA9A" w14:textId="184AA044" w:rsidR="0068342E" w:rsidRPr="004D68DC" w:rsidRDefault="0068342E" w:rsidP="0068342E">
      <w:pPr>
        <w:pStyle w:val="ListParagraph"/>
        <w:numPr>
          <w:ilvl w:val="0"/>
          <w:numId w:val="1"/>
        </w:numPr>
        <w:rPr>
          <w:b/>
        </w:rPr>
      </w:pPr>
      <w:r>
        <w:t>Bessie, because she was the only one of the four people in the house who could know about the trapdoo</w:t>
      </w:r>
      <w:r w:rsidR="004D68DC">
        <w:t>r in the gazebo, which had been built only recently. For motive, Bessie had probably expected to inherit at least a large part of the estate, but last night she had learned she was getting none of it. Realizing that if she didn’t grab what she could right now, there’d be nothing to grab. So she killed him after he’d opened the safe to count his money during the night.</w:t>
      </w:r>
    </w:p>
    <w:p w14:paraId="65D40946" w14:textId="77777777" w:rsidR="004D68DC" w:rsidRPr="004D68DC" w:rsidRDefault="004D68DC" w:rsidP="004D68DC">
      <w:pPr>
        <w:pStyle w:val="ListParagraph"/>
        <w:rPr>
          <w:b/>
        </w:rPr>
      </w:pPr>
    </w:p>
    <w:p w14:paraId="01F3175D" w14:textId="11DE86A2" w:rsidR="004D68DC" w:rsidRDefault="00255D1F" w:rsidP="004D68DC">
      <w:pPr>
        <w:ind w:left="720"/>
      </w:pPr>
      <w:r>
        <w:t>Sam had no trouble getting a confession. “It was his own fault,” Bessie said angrily. “I told him he ought to marry me, and if he had, I’d have waited for him to die. Served the old coot right, is what I say. And if I ever lay hands on that Bartlett kid, I’ll put the curse of Beelzebub on him. Just you wait and see.”</w:t>
      </w:r>
    </w:p>
    <w:p w14:paraId="20DFAF26" w14:textId="404F046B" w:rsidR="00255D1F" w:rsidRDefault="00255D1F" w:rsidP="004D68DC">
      <w:pPr>
        <w:ind w:left="720"/>
      </w:pPr>
    </w:p>
    <w:p w14:paraId="32695EE1" w14:textId="2E408E33" w:rsidR="00255D1F" w:rsidRPr="00255D1F" w:rsidRDefault="00255D1F" w:rsidP="004D68DC">
      <w:pPr>
        <w:ind w:left="720"/>
      </w:pPr>
      <w:r>
        <w:t>A threat, however, that she had no chance to execute.</w:t>
      </w:r>
      <w:bookmarkStart w:id="0" w:name="_GoBack"/>
      <w:bookmarkEnd w:id="0"/>
    </w:p>
    <w:sectPr w:rsidR="00255D1F" w:rsidRPr="00255D1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EE75B0"/>
    <w:multiLevelType w:val="hybridMultilevel"/>
    <w:tmpl w:val="B9988F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255D1F"/>
    <w:rsid w:val="0038015A"/>
    <w:rsid w:val="00410E3E"/>
    <w:rsid w:val="004D68DC"/>
    <w:rsid w:val="0068342E"/>
    <w:rsid w:val="00974877"/>
    <w:rsid w:val="00993C25"/>
    <w:rsid w:val="00A901AC"/>
    <w:rsid w:val="00BA79CF"/>
    <w:rsid w:val="00C869E6"/>
    <w:rsid w:val="00D5684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34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11</TotalTime>
  <Pages>1</Pages>
  <Words>201</Words>
  <Characters>1151</Characters>
  <Application>Microsoft Office Word</Application>
  <DocSecurity>0</DocSecurity>
  <Lines>9</Lines>
  <Paragraphs>2</Paragraphs>
  <ScaleCrop>false</ScaleCrop>
  <Company>Mark's Text Terminal</Company>
  <LinksUpToDate>false</LinksUpToDate>
  <CharactersWithSpaces>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2018-04-23T11:51:00Z</dcterms:created>
  <dcterms:modified xsi:type="dcterms:W3CDTF">2018-05-29T11:59:00Z</dcterms:modified>
</cp:coreProperties>
</file>